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ADCB5" w14:textId="1E3BB695" w:rsidR="00F7301A" w:rsidRPr="00F7301A" w:rsidRDefault="00F7301A" w:rsidP="00F740CB">
      <w:pPr>
        <w:pStyle w:val="Heading1"/>
        <w:spacing w:before="360" w:after="360"/>
      </w:pPr>
      <w:r w:rsidRPr="00F7301A">
        <w:t>Candidate Self</w:t>
      </w:r>
      <w:r w:rsidR="00737499">
        <w:t>-</w:t>
      </w:r>
      <w:r w:rsidRPr="00F7301A">
        <w:t>Declaration Form</w:t>
      </w:r>
    </w:p>
    <w:p w14:paraId="161211CE" w14:textId="77777777" w:rsidR="00F7301A" w:rsidRPr="00F7301A" w:rsidRDefault="00F7301A" w:rsidP="00F740CB">
      <w:pPr>
        <w:pStyle w:val="UKEBbodytext"/>
        <w:spacing w:before="360"/>
      </w:pPr>
      <w:r w:rsidRPr="00F7301A">
        <w:t xml:space="preserve">This form is a </w:t>
      </w:r>
      <w:r w:rsidRPr="00F7301A">
        <w:rPr>
          <w:b/>
          <w:bCs/>
        </w:rPr>
        <w:t>mandatory</w:t>
      </w:r>
      <w:r w:rsidRPr="00F7301A">
        <w:t xml:space="preserve"> part of your application. It consists of the following sections:</w:t>
      </w:r>
    </w:p>
    <w:p w14:paraId="4E41BDAA" w14:textId="77777777" w:rsidR="00F7301A" w:rsidRPr="00F7301A" w:rsidRDefault="00F7301A" w:rsidP="00D839FF">
      <w:pPr>
        <w:pStyle w:val="UKEBbodytext"/>
        <w:numPr>
          <w:ilvl w:val="0"/>
          <w:numId w:val="231"/>
        </w:numPr>
        <w:spacing w:after="120"/>
        <w:ind w:left="357" w:hanging="357"/>
      </w:pPr>
      <w:r w:rsidRPr="00F7301A">
        <w:t xml:space="preserve">Section 1: Personal Details </w:t>
      </w:r>
    </w:p>
    <w:p w14:paraId="4B15F494" w14:textId="1CFA1DDA" w:rsidR="00F7301A" w:rsidRPr="00F7301A" w:rsidRDefault="00F7301A" w:rsidP="00D839FF">
      <w:pPr>
        <w:pStyle w:val="UKEBbodytext"/>
        <w:numPr>
          <w:ilvl w:val="0"/>
          <w:numId w:val="231"/>
        </w:numPr>
        <w:spacing w:after="120"/>
        <w:ind w:left="357" w:hanging="357"/>
      </w:pPr>
      <w:r w:rsidRPr="00F7301A">
        <w:t xml:space="preserve">Section 2: Public Appointment </w:t>
      </w:r>
      <w:r w:rsidR="00C54615">
        <w:t>R</w:t>
      </w:r>
      <w:r w:rsidRPr="00F7301A">
        <w:t xml:space="preserve">oles </w:t>
      </w:r>
    </w:p>
    <w:p w14:paraId="2454B918" w14:textId="77777777" w:rsidR="00F7301A" w:rsidRPr="00F7301A" w:rsidRDefault="00F7301A" w:rsidP="00D839FF">
      <w:pPr>
        <w:pStyle w:val="UKEBbodytext"/>
        <w:numPr>
          <w:ilvl w:val="0"/>
          <w:numId w:val="231"/>
        </w:numPr>
        <w:spacing w:after="120"/>
        <w:ind w:left="357" w:hanging="357"/>
      </w:pPr>
      <w:r w:rsidRPr="00F7301A">
        <w:t>Section 3: Declaration of Interests</w:t>
      </w:r>
    </w:p>
    <w:p w14:paraId="614D93B3" w14:textId="77777777" w:rsidR="00F7301A" w:rsidRPr="00F7301A" w:rsidRDefault="00F7301A" w:rsidP="00D839FF">
      <w:pPr>
        <w:pStyle w:val="UKEBbodytext"/>
        <w:numPr>
          <w:ilvl w:val="0"/>
          <w:numId w:val="231"/>
        </w:numPr>
        <w:spacing w:after="120"/>
        <w:ind w:left="357" w:hanging="357"/>
      </w:pPr>
      <w:r w:rsidRPr="00F7301A">
        <w:t xml:space="preserve">Section 4: Declaration of Significant Political Activity </w:t>
      </w:r>
    </w:p>
    <w:p w14:paraId="78282CE4" w14:textId="40FDC78E" w:rsidR="00F7301A" w:rsidRPr="00F7301A" w:rsidRDefault="00F7301A" w:rsidP="00D839FF">
      <w:pPr>
        <w:pStyle w:val="UKEBbodytext"/>
        <w:numPr>
          <w:ilvl w:val="0"/>
          <w:numId w:val="231"/>
        </w:numPr>
        <w:spacing w:after="120"/>
        <w:ind w:left="357" w:hanging="357"/>
      </w:pPr>
      <w:r w:rsidRPr="00F7301A">
        <w:t xml:space="preserve">Section 5: Personal </w:t>
      </w:r>
      <w:r w:rsidR="00C54615">
        <w:t>C</w:t>
      </w:r>
      <w:r w:rsidRPr="00F7301A">
        <w:t>onduct</w:t>
      </w:r>
    </w:p>
    <w:p w14:paraId="384F1220" w14:textId="61847B10" w:rsidR="00F7301A" w:rsidRPr="00F7301A" w:rsidRDefault="00F7301A" w:rsidP="00F740CB">
      <w:pPr>
        <w:pStyle w:val="UKEBbodytext"/>
        <w:numPr>
          <w:ilvl w:val="0"/>
          <w:numId w:val="231"/>
        </w:numPr>
        <w:spacing w:after="480"/>
        <w:ind w:left="357" w:hanging="357"/>
      </w:pPr>
      <w:r w:rsidRPr="00F7301A">
        <w:t xml:space="preserve">Section 6: Online </w:t>
      </w:r>
      <w:r w:rsidR="00C54615">
        <w:t>P</w:t>
      </w:r>
      <w:r w:rsidRPr="00F7301A">
        <w:t xml:space="preserve">resence  </w:t>
      </w:r>
    </w:p>
    <w:p w14:paraId="41030259" w14:textId="77777777" w:rsidR="00D839FF" w:rsidRPr="00737499" w:rsidRDefault="00D839FF" w:rsidP="00737499">
      <w:pPr>
        <w:pStyle w:val="UKEBbodytext"/>
        <w:spacing w:after="0"/>
        <w:rPr>
          <w:rStyle w:val="Heading2Char"/>
          <w:rFonts w:ascii="Roboto UKEB" w:hAnsi="Roboto UKEB"/>
          <w:b w:val="0"/>
          <w:color w:val="auto"/>
          <w:sz w:val="24"/>
          <w:szCs w:val="22"/>
        </w:rPr>
      </w:pPr>
    </w:p>
    <w:p w14:paraId="5BCA68F7" w14:textId="5AC7E0AC" w:rsidR="00F7301A" w:rsidRPr="00E3166A" w:rsidRDefault="00F7301A" w:rsidP="00F7301A">
      <w:pPr>
        <w:pStyle w:val="Heading4"/>
        <w:rPr>
          <w:rStyle w:val="Heading2Char"/>
          <w:rFonts w:ascii="Roboto UKEB" w:hAnsi="Roboto UKEB"/>
          <w:b/>
        </w:rPr>
      </w:pPr>
      <w:r w:rsidRPr="00E3166A">
        <w:rPr>
          <w:rStyle w:val="Heading2Char"/>
          <w:rFonts w:ascii="Roboto UKEB" w:hAnsi="Roboto UKEB"/>
          <w:b/>
        </w:rPr>
        <w:t>Background</w:t>
      </w:r>
    </w:p>
    <w:p w14:paraId="4C7733A9" w14:textId="50E7C22D" w:rsidR="00F7301A" w:rsidRPr="00F7301A" w:rsidRDefault="00F7301A" w:rsidP="00F7301A">
      <w:pPr>
        <w:pStyle w:val="UKEBbodytext"/>
      </w:pPr>
      <w:r w:rsidRPr="00F7301A">
        <w:t xml:space="preserve">Due diligence is an important part of both the public and direct appointments recruitment process as explained in general Government advice on applying for a </w:t>
      </w:r>
      <w:hyperlink r:id="rId11" w:history="1">
        <w:r w:rsidRPr="00F7301A">
          <w:rPr>
            <w:rStyle w:val="Hyperlink"/>
          </w:rPr>
          <w:t>public appointment.</w:t>
        </w:r>
      </w:hyperlink>
      <w:r w:rsidRPr="00F7301A">
        <w:t xml:space="preserve"> As a</w:t>
      </w:r>
      <w:r w:rsidR="00C0730E">
        <w:t>n</w:t>
      </w:r>
      <w:r w:rsidRPr="00F7301A">
        <w:t xml:space="preserve"> </w:t>
      </w:r>
      <w:r w:rsidR="00C0730E">
        <w:t>organisation</w:t>
      </w:r>
      <w:r w:rsidRPr="00F7301A">
        <w:t>, we need to be confident that potential candidates meet the requirements of the public or non-statutory role they apply for</w:t>
      </w:r>
      <w:r w:rsidR="004102CB">
        <w:t>,</w:t>
      </w:r>
      <w:r w:rsidRPr="00F7301A">
        <w:t xml:space="preserve"> including any potential issue with respect to the </w:t>
      </w:r>
      <w:hyperlink r:id="rId12" w:history="1">
        <w:r w:rsidRPr="00F7301A">
          <w:rPr>
            <w:rStyle w:val="Hyperlink"/>
          </w:rPr>
          <w:t xml:space="preserve">Seven Principles of Public Life </w:t>
        </w:r>
      </w:hyperlink>
      <w:r w:rsidRPr="00F7301A">
        <w:t xml:space="preserve">and the </w:t>
      </w:r>
      <w:hyperlink r:id="rId13" w:history="1">
        <w:r w:rsidRPr="00F7301A">
          <w:rPr>
            <w:rStyle w:val="Hyperlink"/>
          </w:rPr>
          <w:t>Code of Conduct</w:t>
        </w:r>
      </w:hyperlink>
      <w:r w:rsidRPr="00F7301A">
        <w:t xml:space="preserve"> for Board Members of Public Bodies. </w:t>
      </w:r>
    </w:p>
    <w:p w14:paraId="1405B2AA" w14:textId="47E966A2" w:rsidR="00F7301A" w:rsidRPr="00F7301A" w:rsidRDefault="00F7301A" w:rsidP="00F7301A">
      <w:pPr>
        <w:pStyle w:val="UKEBbodytext"/>
      </w:pPr>
      <w:r w:rsidRPr="00F7301A">
        <w:t xml:space="preserve">The </w:t>
      </w:r>
      <w:r w:rsidR="007237E4">
        <w:t>UK Endorsement Board (</w:t>
      </w:r>
      <w:r w:rsidR="00043C53">
        <w:t>UKEB</w:t>
      </w:r>
      <w:r w:rsidR="007237E4">
        <w:t>)</w:t>
      </w:r>
      <w:r w:rsidR="00951D5C">
        <w:t xml:space="preserve"> and</w:t>
      </w:r>
      <w:r w:rsidRPr="00F7301A">
        <w:t xml:space="preserve"> Department for Business and Trade (DBT) will undertake background due diligence checks on all applicants who are invited to interview.  Any interests, political activity or previous conduct issues that you declare within this “Candidate</w:t>
      </w:r>
      <w:r w:rsidR="00C938C0">
        <w:t xml:space="preserve"> </w:t>
      </w:r>
      <w:r w:rsidRPr="00F7301A">
        <w:t>Self</w:t>
      </w:r>
      <w:r w:rsidR="00C938C0">
        <w:t>-</w:t>
      </w:r>
      <w:r w:rsidRPr="00F7301A">
        <w:t xml:space="preserve">Declaration Form”, will be provided to the interview assessment panel along with any other matters raised during our checks. If you are shortlisted for interview, your interests will be explored with you further at this stage by the interview panel. If you </w:t>
      </w:r>
      <w:r w:rsidR="0059143C">
        <w:t xml:space="preserve">are </w:t>
      </w:r>
      <w:r w:rsidRPr="00F7301A">
        <w:t xml:space="preserve">unsure about whether to declare a conflict or </w:t>
      </w:r>
      <w:r w:rsidR="009F4C43" w:rsidRPr="00F7301A">
        <w:t>not,</w:t>
      </w:r>
      <w:r w:rsidRPr="00F7301A">
        <w:t xml:space="preserve"> please contact</w:t>
      </w:r>
      <w:r w:rsidR="009F4C43">
        <w:t xml:space="preserve"> </w:t>
      </w:r>
      <w:hyperlink r:id="rId14" w:history="1">
        <w:r w:rsidR="000B7829" w:rsidRPr="00C12259">
          <w:rPr>
            <w:rStyle w:val="Hyperlink"/>
          </w:rPr>
          <w:t>Boardrecruitment@endorsement-board.uk</w:t>
        </w:r>
      </w:hyperlink>
      <w:r w:rsidR="000B7829">
        <w:t xml:space="preserve">. </w:t>
      </w:r>
    </w:p>
    <w:p w14:paraId="25A3DAD0" w14:textId="77777777" w:rsidR="008B6E16" w:rsidRPr="00A01154" w:rsidRDefault="008B6E16" w:rsidP="008B6E16">
      <w:pPr>
        <w:pStyle w:val="UKEBbodytext"/>
        <w:widowControl w:val="0"/>
        <w:rPr>
          <w:rStyle w:val="Heading2Char"/>
          <w:rFonts w:ascii="Roboto UKEB" w:hAnsi="Roboto UKEB"/>
          <w:sz w:val="24"/>
          <w:szCs w:val="24"/>
        </w:rPr>
      </w:pPr>
    </w:p>
    <w:p w14:paraId="47045077" w14:textId="17013D92" w:rsidR="00CD3930" w:rsidRPr="000929A5" w:rsidRDefault="00F7301A" w:rsidP="008B6E16">
      <w:pPr>
        <w:pStyle w:val="UKEBbodytext"/>
        <w:widowControl w:val="0"/>
        <w:rPr>
          <w:rStyle w:val="Heading2Char"/>
          <w:rFonts w:ascii="Roboto UKEB" w:hAnsi="Roboto UKEB"/>
        </w:rPr>
      </w:pPr>
      <w:r w:rsidRPr="000929A5">
        <w:rPr>
          <w:rStyle w:val="Heading2Char"/>
          <w:rFonts w:ascii="Roboto UKEB" w:hAnsi="Roboto UKEB"/>
        </w:rPr>
        <w:t>Data Protection and Privacy Notice</w:t>
      </w:r>
    </w:p>
    <w:p w14:paraId="4BE738EA" w14:textId="5376B38B" w:rsidR="00081628" w:rsidRDefault="00F7301A" w:rsidP="00F7301A">
      <w:pPr>
        <w:pStyle w:val="UKEBbodytext"/>
        <w:widowControl w:val="0"/>
      </w:pPr>
      <w:r w:rsidRPr="00F7301A">
        <w:t xml:space="preserve">All information provided in your application will be handled sensitively and securely in line with the </w:t>
      </w:r>
      <w:r w:rsidR="00AA336A">
        <w:t>UKEB</w:t>
      </w:r>
      <w:r w:rsidR="00842F76">
        <w:t xml:space="preserve">’s and </w:t>
      </w:r>
      <w:r w:rsidRPr="00F7301A">
        <w:t>DBT’s data protection policies and the UK General Data Protection Regulation (UK GDPR).</w:t>
      </w:r>
    </w:p>
    <w:p w14:paraId="72362453" w14:textId="1B69DA06" w:rsidR="00081628" w:rsidRPr="00081628" w:rsidRDefault="00081628" w:rsidP="009F4C43">
      <w:pPr>
        <w:autoSpaceDE w:val="0"/>
        <w:autoSpaceDN w:val="0"/>
        <w:adjustRightInd w:val="0"/>
        <w:rPr>
          <w:rFonts w:asciiTheme="minorHAnsi" w:hAnsiTheme="minorHAnsi" w:cs="ArialMT"/>
          <w:color w:val="000000"/>
          <w:sz w:val="24"/>
          <w:szCs w:val="24"/>
        </w:rPr>
      </w:pPr>
      <w:r w:rsidRPr="00081628">
        <w:rPr>
          <w:rFonts w:asciiTheme="minorHAnsi" w:hAnsiTheme="minorHAnsi" w:cs="ArialMT"/>
          <w:color w:val="000000"/>
          <w:sz w:val="24"/>
          <w:szCs w:val="24"/>
        </w:rPr>
        <w:t>For details about how the UK</w:t>
      </w:r>
      <w:r w:rsidR="00282198">
        <w:rPr>
          <w:rFonts w:asciiTheme="minorHAnsi" w:hAnsiTheme="minorHAnsi" w:cs="ArialMT"/>
          <w:color w:val="000000"/>
          <w:sz w:val="24"/>
          <w:szCs w:val="24"/>
        </w:rPr>
        <w:t>EB</w:t>
      </w:r>
      <w:r w:rsidRPr="00081628">
        <w:rPr>
          <w:rFonts w:asciiTheme="minorHAnsi" w:hAnsiTheme="minorHAnsi" w:cs="ArialMT"/>
          <w:color w:val="000000"/>
          <w:sz w:val="24"/>
          <w:szCs w:val="24"/>
        </w:rPr>
        <w:t xml:space="preserve"> processes personal data, please view its </w:t>
      </w:r>
      <w:hyperlink r:id="rId15" w:history="1">
        <w:r w:rsidRPr="003138F9">
          <w:rPr>
            <w:rStyle w:val="Hyperlink"/>
            <w:rFonts w:asciiTheme="minorHAnsi" w:hAnsiTheme="minorHAnsi" w:cs="ArialMT"/>
            <w:sz w:val="24"/>
            <w:szCs w:val="24"/>
          </w:rPr>
          <w:t>privacy notice</w:t>
        </w:r>
      </w:hyperlink>
      <w:r w:rsidRPr="00081628">
        <w:rPr>
          <w:rFonts w:asciiTheme="minorHAnsi" w:hAnsiTheme="minorHAnsi" w:cs="ArialMT"/>
          <w:color w:val="000000"/>
          <w:sz w:val="24"/>
          <w:szCs w:val="24"/>
        </w:rPr>
        <w:t>.</w:t>
      </w:r>
    </w:p>
    <w:p w14:paraId="39A3D62F" w14:textId="1AB98B4C" w:rsidR="00F7301A" w:rsidRPr="00081628" w:rsidRDefault="0032739F" w:rsidP="00F7301A">
      <w:pPr>
        <w:pStyle w:val="UKEBbodytext"/>
        <w:widowControl w:val="0"/>
        <w:rPr>
          <w:rFonts w:asciiTheme="minorHAnsi" w:hAnsiTheme="minorHAnsi"/>
          <w:szCs w:val="24"/>
        </w:rPr>
      </w:pPr>
      <w:r>
        <w:rPr>
          <w:rFonts w:asciiTheme="minorHAnsi" w:hAnsiTheme="minorHAnsi" w:cs="ArialMT"/>
          <w:color w:val="000000"/>
          <w:szCs w:val="24"/>
        </w:rPr>
        <w:t>For details about how DBT</w:t>
      </w:r>
      <w:r w:rsidR="00402ED1">
        <w:rPr>
          <w:rFonts w:asciiTheme="minorHAnsi" w:hAnsiTheme="minorHAnsi" w:cs="ArialMT"/>
          <w:color w:val="000000"/>
          <w:szCs w:val="24"/>
        </w:rPr>
        <w:t xml:space="preserve"> processes personal data</w:t>
      </w:r>
      <w:r w:rsidR="00787B36">
        <w:rPr>
          <w:rFonts w:asciiTheme="minorHAnsi" w:hAnsiTheme="minorHAnsi" w:cs="ArialMT"/>
          <w:color w:val="000000"/>
          <w:szCs w:val="24"/>
        </w:rPr>
        <w:t>,</w:t>
      </w:r>
      <w:r w:rsidR="00402ED1">
        <w:rPr>
          <w:rFonts w:asciiTheme="minorHAnsi" w:hAnsiTheme="minorHAnsi" w:cs="ArialMT"/>
          <w:color w:val="000000"/>
          <w:szCs w:val="24"/>
        </w:rPr>
        <w:t xml:space="preserve"> please view its</w:t>
      </w:r>
      <w:r w:rsidR="00081628" w:rsidRPr="00081628">
        <w:rPr>
          <w:rFonts w:asciiTheme="minorHAnsi" w:hAnsiTheme="minorHAnsi" w:cs="ArialMT"/>
          <w:color w:val="000000"/>
          <w:szCs w:val="24"/>
        </w:rPr>
        <w:t xml:space="preserve"> </w:t>
      </w:r>
      <w:hyperlink r:id="rId16" w:history="1">
        <w:r w:rsidR="00081628" w:rsidRPr="001C5D4D">
          <w:rPr>
            <w:rStyle w:val="Hyperlink"/>
            <w:rFonts w:asciiTheme="minorHAnsi" w:hAnsiTheme="minorHAnsi" w:cs="ArialMT"/>
            <w:szCs w:val="24"/>
          </w:rPr>
          <w:t>privacy notice</w:t>
        </w:r>
      </w:hyperlink>
      <w:r w:rsidR="00081628" w:rsidRPr="00081628">
        <w:rPr>
          <w:rFonts w:asciiTheme="minorHAnsi" w:hAnsiTheme="minorHAnsi" w:cs="ArialMT"/>
          <w:color w:val="000000"/>
          <w:szCs w:val="24"/>
        </w:rPr>
        <w:t>.</w:t>
      </w:r>
      <w:r w:rsidR="00F7301A" w:rsidRPr="00081628">
        <w:rPr>
          <w:rFonts w:asciiTheme="minorHAnsi" w:hAnsiTheme="minorHAnsi"/>
          <w:szCs w:val="24"/>
        </w:rPr>
        <w:t xml:space="preserve"> </w:t>
      </w:r>
    </w:p>
    <w:p w14:paraId="16A6A0F8" w14:textId="77777777" w:rsidR="00F7301A" w:rsidRPr="00E3166A" w:rsidRDefault="00F7301A" w:rsidP="00F7301A">
      <w:pPr>
        <w:pStyle w:val="UKEBbodytext"/>
        <w:keepNext/>
        <w:rPr>
          <w:rStyle w:val="Heading4Char"/>
          <w:color w:val="003B42" w:themeColor="text1"/>
          <w:sz w:val="36"/>
          <w:szCs w:val="36"/>
        </w:rPr>
      </w:pPr>
      <w:r w:rsidRPr="00E3166A">
        <w:rPr>
          <w:rStyle w:val="Heading4Char"/>
          <w:color w:val="003B42" w:themeColor="text1"/>
          <w:sz w:val="36"/>
          <w:szCs w:val="36"/>
        </w:rPr>
        <w:lastRenderedPageBreak/>
        <w:t>Self-Declaration</w:t>
      </w:r>
    </w:p>
    <w:p w14:paraId="556B818F" w14:textId="304A40AC" w:rsidR="00F7301A" w:rsidRDefault="00000000" w:rsidP="00F7301A">
      <w:pPr>
        <w:pStyle w:val="UKEBbodytext"/>
        <w:keepNext/>
        <w:tabs>
          <w:tab w:val="left" w:pos="567"/>
        </w:tabs>
        <w:ind w:left="567" w:hanging="567"/>
      </w:pPr>
      <w:sdt>
        <w:sdtPr>
          <w:id w:val="-1376393482"/>
          <w:placeholder>
            <w:docPart w:val="B679D041CFCB4C14B454B26695600B1D"/>
          </w:placeholder>
          <w14:checkbox>
            <w14:checked w14:val="0"/>
            <w14:checkedState w14:val="2612" w14:font="MS Gothic"/>
            <w14:uncheckedState w14:val="2610" w14:font="MS Gothic"/>
          </w14:checkbox>
        </w:sdtPr>
        <w:sdtContent>
          <w:r w:rsidR="00F7301A" w:rsidRPr="00F7301A">
            <w:rPr>
              <w:rFonts w:ascii="Segoe UI Symbol" w:hAnsi="Segoe UI Symbol" w:cs="Segoe UI Symbol"/>
            </w:rPr>
            <w:t>☐</w:t>
          </w:r>
        </w:sdtContent>
      </w:sdt>
      <w:r w:rsidR="00F7301A" w:rsidRPr="00F7301A">
        <w:t xml:space="preserve">  </w:t>
      </w:r>
      <w:r w:rsidR="00F7301A">
        <w:tab/>
      </w:r>
      <w:r w:rsidR="00F7301A" w:rsidRPr="00F7301A">
        <w:t>I declare that the information supplied in my application, including that referring to conflicts of interest, political activity and personal conduct</w:t>
      </w:r>
      <w:r w:rsidR="009A60AE">
        <w:t>,</w:t>
      </w:r>
      <w:r w:rsidR="00F7301A" w:rsidRPr="00F7301A">
        <w:t xml:space="preserve"> is correct to the best of my knowledge.</w:t>
      </w:r>
    </w:p>
    <w:p w14:paraId="6CE4F361" w14:textId="36AD43BB" w:rsidR="00F7301A" w:rsidRDefault="00000000" w:rsidP="00F7301A">
      <w:pPr>
        <w:pStyle w:val="UKEBbodytext"/>
        <w:keepNext/>
        <w:tabs>
          <w:tab w:val="left" w:pos="567"/>
        </w:tabs>
        <w:ind w:left="567" w:hanging="567"/>
      </w:pPr>
      <w:sdt>
        <w:sdtPr>
          <w:id w:val="-783421087"/>
          <w:placeholder>
            <w:docPart w:val="B679D041CFCB4C14B454B26695600B1D"/>
          </w:placeholder>
          <w14:checkbox>
            <w14:checked w14:val="0"/>
            <w14:checkedState w14:val="2612" w14:font="MS Gothic"/>
            <w14:uncheckedState w14:val="2610" w14:font="MS Gothic"/>
          </w14:checkbox>
        </w:sdtPr>
        <w:sdtContent>
          <w:r w:rsidR="00F7301A">
            <w:rPr>
              <w:rFonts w:ascii="MS Gothic" w:eastAsia="MS Gothic" w:hAnsi="MS Gothic" w:hint="eastAsia"/>
            </w:rPr>
            <w:t>☐</w:t>
          </w:r>
        </w:sdtContent>
      </w:sdt>
      <w:r w:rsidR="00F7301A" w:rsidRPr="00F7301A">
        <w:t xml:space="preserve">  </w:t>
      </w:r>
      <w:r w:rsidR="00F7301A">
        <w:tab/>
      </w:r>
      <w:r w:rsidR="00F7301A" w:rsidRPr="00F7301A">
        <w:t xml:space="preserve">I have also read the </w:t>
      </w:r>
      <w:r w:rsidR="009A60AE">
        <w:t>J</w:t>
      </w:r>
      <w:r w:rsidR="00F7301A" w:rsidRPr="00F7301A">
        <w:t xml:space="preserve">ob </w:t>
      </w:r>
      <w:r w:rsidR="009A60AE">
        <w:t>A</w:t>
      </w:r>
      <w:r w:rsidR="00F7301A" w:rsidRPr="00F7301A">
        <w:t xml:space="preserve">dvert and </w:t>
      </w:r>
      <w:r w:rsidR="00B455B0">
        <w:t>Candidate Brief</w:t>
      </w:r>
      <w:r w:rsidR="00F7301A" w:rsidRPr="007D3C22">
        <w:rPr>
          <w:color w:val="FF0000"/>
        </w:rPr>
        <w:t xml:space="preserve"> </w:t>
      </w:r>
      <w:r w:rsidR="00F7301A" w:rsidRPr="00F7301A">
        <w:t xml:space="preserve">for the </w:t>
      </w:r>
      <w:r w:rsidR="00B455B0">
        <w:t xml:space="preserve">role of UKEB Board </w:t>
      </w:r>
      <w:r w:rsidR="00185292">
        <w:t>member</w:t>
      </w:r>
      <w:r w:rsidR="00F7301A" w:rsidRPr="00F7301A">
        <w:t>.</w:t>
      </w:r>
    </w:p>
    <w:p w14:paraId="1ACC9839" w14:textId="5A00A1F2" w:rsidR="00F7301A" w:rsidRDefault="00000000" w:rsidP="00F7301A">
      <w:pPr>
        <w:pStyle w:val="UKEBbodytext"/>
        <w:keepNext/>
        <w:tabs>
          <w:tab w:val="left" w:pos="567"/>
        </w:tabs>
        <w:ind w:left="567" w:hanging="567"/>
      </w:pPr>
      <w:sdt>
        <w:sdtPr>
          <w:id w:val="-1115282502"/>
          <w:placeholder>
            <w:docPart w:val="B679D041CFCB4C14B454B26695600B1D"/>
          </w:placeholder>
          <w14:checkbox>
            <w14:checked w14:val="0"/>
            <w14:checkedState w14:val="2612" w14:font="MS Gothic"/>
            <w14:uncheckedState w14:val="2610" w14:font="MS Gothic"/>
          </w14:checkbox>
        </w:sdtPr>
        <w:sdtContent>
          <w:r w:rsidR="00F7301A" w:rsidRPr="00F7301A">
            <w:rPr>
              <w:rFonts w:ascii="Segoe UI Symbol" w:hAnsi="Segoe UI Symbol" w:cs="Segoe UI Symbol"/>
            </w:rPr>
            <w:t>☐</w:t>
          </w:r>
        </w:sdtContent>
      </w:sdt>
      <w:r w:rsidR="00F7301A" w:rsidRPr="00F7301A">
        <w:t xml:space="preserve">  </w:t>
      </w:r>
      <w:r w:rsidR="00F7301A">
        <w:tab/>
      </w:r>
      <w:r w:rsidR="00F7301A" w:rsidRPr="00F7301A">
        <w:t xml:space="preserve">I can confirm that I am eligible to be considered for a public appointment. </w:t>
      </w:r>
    </w:p>
    <w:p w14:paraId="5D5CAC47" w14:textId="486C335B" w:rsidR="00F7301A" w:rsidRDefault="00000000" w:rsidP="00F7301A">
      <w:pPr>
        <w:pStyle w:val="UKEBbodytext"/>
        <w:keepNext/>
        <w:tabs>
          <w:tab w:val="left" w:pos="567"/>
        </w:tabs>
        <w:ind w:left="567" w:hanging="567"/>
      </w:pPr>
      <w:sdt>
        <w:sdtPr>
          <w:id w:val="959378300"/>
          <w:placeholder>
            <w:docPart w:val="B679D041CFCB4C14B454B26695600B1D"/>
          </w:placeholder>
          <w14:checkbox>
            <w14:checked w14:val="0"/>
            <w14:checkedState w14:val="2612" w14:font="MS Gothic"/>
            <w14:uncheckedState w14:val="2610" w14:font="MS Gothic"/>
          </w14:checkbox>
        </w:sdtPr>
        <w:sdtContent>
          <w:r w:rsidR="00F7301A" w:rsidRPr="00F7301A">
            <w:rPr>
              <w:rFonts w:ascii="Segoe UI Symbol" w:hAnsi="Segoe UI Symbol" w:cs="Segoe UI Symbol"/>
            </w:rPr>
            <w:t>☐</w:t>
          </w:r>
        </w:sdtContent>
      </w:sdt>
      <w:r w:rsidR="00F7301A" w:rsidRPr="00F7301A">
        <w:t xml:space="preserve">  </w:t>
      </w:r>
      <w:r w:rsidR="00F7301A">
        <w:tab/>
      </w:r>
      <w:r w:rsidR="00F7301A" w:rsidRPr="00F7301A">
        <w:t xml:space="preserve">I also certify that I will immediately inform </w:t>
      </w:r>
      <w:r w:rsidR="0002701E">
        <w:t>UKEB</w:t>
      </w:r>
      <w:r w:rsidR="00F7301A" w:rsidRPr="00F7301A">
        <w:t xml:space="preserve"> of any changes in circumstances that affect the answers that I have given.</w:t>
      </w:r>
    </w:p>
    <w:p w14:paraId="5E42613C" w14:textId="77777777" w:rsidR="00D839FF" w:rsidRPr="00F7301A" w:rsidRDefault="00D839FF" w:rsidP="00F7301A">
      <w:pPr>
        <w:pStyle w:val="UKEBbodytext"/>
        <w:keepNext/>
        <w:tabs>
          <w:tab w:val="left" w:pos="567"/>
        </w:tabs>
        <w:ind w:left="567" w:hanging="567"/>
      </w:pPr>
    </w:p>
    <w:tbl>
      <w:tblPr>
        <w:tblStyle w:val="TableGrid"/>
        <w:tblW w:w="9634" w:type="dxa"/>
        <w:tblLook w:val="04A0" w:firstRow="1" w:lastRow="0" w:firstColumn="1" w:lastColumn="0" w:noHBand="0" w:noVBand="1"/>
      </w:tblPr>
      <w:tblGrid>
        <w:gridCol w:w="2547"/>
        <w:gridCol w:w="7087"/>
      </w:tblGrid>
      <w:tr w:rsidR="00F7301A" w:rsidRPr="00F7301A" w14:paraId="63646384" w14:textId="77777777" w:rsidTr="00D839FF">
        <w:trPr>
          <w:trHeight w:val="255"/>
        </w:trPr>
        <w:tc>
          <w:tcPr>
            <w:tcW w:w="2547" w:type="dxa"/>
            <w:shd w:val="clear" w:color="auto" w:fill="54CFBF" w:themeFill="accent1"/>
          </w:tcPr>
          <w:p w14:paraId="474A0C84" w14:textId="77777777" w:rsidR="00F7301A" w:rsidRPr="00F7301A" w:rsidRDefault="00F7301A" w:rsidP="00E356CE">
            <w:pPr>
              <w:pStyle w:val="UKEBbodytext"/>
              <w:spacing w:before="120" w:after="120"/>
              <w:rPr>
                <w:b/>
                <w:bCs/>
              </w:rPr>
            </w:pPr>
            <w:r w:rsidRPr="00F7301A">
              <w:rPr>
                <w:b/>
                <w:bCs/>
              </w:rPr>
              <w:t xml:space="preserve">Your name (print): </w:t>
            </w:r>
          </w:p>
        </w:tc>
        <w:tc>
          <w:tcPr>
            <w:tcW w:w="7087" w:type="dxa"/>
          </w:tcPr>
          <w:p w14:paraId="7ECEECEE" w14:textId="77777777" w:rsidR="00F7301A" w:rsidRPr="00F7301A" w:rsidRDefault="00F7301A" w:rsidP="00E356CE">
            <w:pPr>
              <w:pStyle w:val="UKEBbodytext"/>
              <w:spacing w:before="120" w:after="120"/>
              <w:rPr>
                <w:b/>
                <w:bCs/>
              </w:rPr>
            </w:pPr>
          </w:p>
        </w:tc>
      </w:tr>
      <w:tr w:rsidR="00F7301A" w:rsidRPr="00F7301A" w14:paraId="31374E4C" w14:textId="77777777" w:rsidTr="00D839FF">
        <w:trPr>
          <w:trHeight w:val="254"/>
        </w:trPr>
        <w:tc>
          <w:tcPr>
            <w:tcW w:w="2547" w:type="dxa"/>
            <w:shd w:val="clear" w:color="auto" w:fill="54CFBF" w:themeFill="accent1"/>
          </w:tcPr>
          <w:p w14:paraId="1D4A9EF0" w14:textId="3DA156AD" w:rsidR="00F7301A" w:rsidRPr="00F7301A" w:rsidRDefault="00F7301A" w:rsidP="00E356CE">
            <w:pPr>
              <w:pStyle w:val="UKEBbodytext"/>
              <w:spacing w:before="120" w:after="120"/>
              <w:rPr>
                <w:b/>
                <w:bCs/>
              </w:rPr>
            </w:pPr>
            <w:r w:rsidRPr="00F7301A">
              <w:rPr>
                <w:b/>
                <w:bCs/>
              </w:rPr>
              <w:t>Signature</w:t>
            </w:r>
            <w:r w:rsidR="00671A18">
              <w:rPr>
                <w:b/>
                <w:bCs/>
              </w:rPr>
              <w:t>:</w:t>
            </w:r>
          </w:p>
        </w:tc>
        <w:tc>
          <w:tcPr>
            <w:tcW w:w="7087" w:type="dxa"/>
          </w:tcPr>
          <w:p w14:paraId="52C02AD0" w14:textId="77777777" w:rsidR="00F7301A" w:rsidRPr="00F7301A" w:rsidRDefault="00F7301A" w:rsidP="00F7301A">
            <w:pPr>
              <w:pStyle w:val="UKEBbodytext"/>
              <w:rPr>
                <w:b/>
                <w:bCs/>
              </w:rPr>
            </w:pPr>
          </w:p>
        </w:tc>
      </w:tr>
      <w:tr w:rsidR="00F7301A" w:rsidRPr="00F7301A" w14:paraId="595BEB44" w14:textId="77777777" w:rsidTr="00D839FF">
        <w:trPr>
          <w:trHeight w:val="254"/>
        </w:trPr>
        <w:tc>
          <w:tcPr>
            <w:tcW w:w="2547" w:type="dxa"/>
            <w:shd w:val="clear" w:color="auto" w:fill="54CFBF" w:themeFill="accent1"/>
          </w:tcPr>
          <w:p w14:paraId="31C38031" w14:textId="77777777" w:rsidR="00F7301A" w:rsidRPr="00F7301A" w:rsidRDefault="00F7301A" w:rsidP="00E356CE">
            <w:pPr>
              <w:pStyle w:val="UKEBbodytext"/>
              <w:spacing w:before="120" w:after="120"/>
              <w:rPr>
                <w:b/>
                <w:bCs/>
              </w:rPr>
            </w:pPr>
            <w:r w:rsidRPr="00F7301A">
              <w:rPr>
                <w:b/>
                <w:bCs/>
              </w:rPr>
              <w:t>Date:</w:t>
            </w:r>
          </w:p>
        </w:tc>
        <w:tc>
          <w:tcPr>
            <w:tcW w:w="7087" w:type="dxa"/>
          </w:tcPr>
          <w:p w14:paraId="3419B5B0" w14:textId="77777777" w:rsidR="00F7301A" w:rsidRPr="00F7301A" w:rsidRDefault="00F7301A" w:rsidP="00F7301A">
            <w:pPr>
              <w:pStyle w:val="UKEBbodytext"/>
              <w:rPr>
                <w:b/>
                <w:bCs/>
              </w:rPr>
            </w:pPr>
          </w:p>
        </w:tc>
      </w:tr>
    </w:tbl>
    <w:p w14:paraId="365D70BC" w14:textId="77777777" w:rsidR="00F7301A" w:rsidRPr="00F7301A" w:rsidRDefault="00F7301A" w:rsidP="00F7301A">
      <w:pPr>
        <w:pStyle w:val="UKEBbodytext"/>
        <w:rPr>
          <w:b/>
          <w:bCs/>
        </w:rPr>
      </w:pPr>
    </w:p>
    <w:p w14:paraId="39BABEC1" w14:textId="77777777" w:rsidR="00F7301A" w:rsidRPr="00F7301A" w:rsidRDefault="00F7301A" w:rsidP="00F7301A">
      <w:pPr>
        <w:pStyle w:val="UKEBbodytext"/>
        <w:rPr>
          <w:b/>
          <w:bCs/>
        </w:rPr>
      </w:pPr>
    </w:p>
    <w:p w14:paraId="4C34BF84" w14:textId="77777777" w:rsidR="00F7301A" w:rsidRPr="00F7301A" w:rsidRDefault="00F7301A" w:rsidP="00F7301A">
      <w:pPr>
        <w:pStyle w:val="UKEBbodytext"/>
        <w:rPr>
          <w:b/>
          <w:bCs/>
        </w:rPr>
      </w:pPr>
    </w:p>
    <w:p w14:paraId="1EA3F6C8" w14:textId="77777777" w:rsidR="00F7301A" w:rsidRPr="00F7301A" w:rsidRDefault="00F7301A" w:rsidP="00F7301A">
      <w:pPr>
        <w:pStyle w:val="UKEBbodytext"/>
        <w:rPr>
          <w:b/>
          <w:bCs/>
        </w:rPr>
      </w:pPr>
    </w:p>
    <w:p w14:paraId="234FEA11" w14:textId="77777777" w:rsidR="00F7301A" w:rsidRDefault="00F7301A">
      <w:r>
        <w:br w:type="page"/>
      </w:r>
    </w:p>
    <w:tbl>
      <w:tblPr>
        <w:tblStyle w:val="TableGrid"/>
        <w:tblW w:w="9634" w:type="dxa"/>
        <w:tblLook w:val="04A0" w:firstRow="1" w:lastRow="0" w:firstColumn="1" w:lastColumn="0" w:noHBand="0" w:noVBand="1"/>
      </w:tblPr>
      <w:tblGrid>
        <w:gridCol w:w="2689"/>
        <w:gridCol w:w="6945"/>
      </w:tblGrid>
      <w:tr w:rsidR="00F7301A" w:rsidRPr="00F7301A" w14:paraId="518C9380" w14:textId="77777777" w:rsidTr="00D839FF">
        <w:trPr>
          <w:trHeight w:val="77"/>
        </w:trPr>
        <w:tc>
          <w:tcPr>
            <w:tcW w:w="9634" w:type="dxa"/>
            <w:gridSpan w:val="2"/>
            <w:shd w:val="clear" w:color="auto" w:fill="54CFBF" w:themeFill="accent1"/>
          </w:tcPr>
          <w:p w14:paraId="21B255A6" w14:textId="326B65DF" w:rsidR="00F7301A" w:rsidRPr="00F7301A" w:rsidRDefault="00297413" w:rsidP="00102FDF">
            <w:pPr>
              <w:pStyle w:val="UKEBHeading5"/>
              <w:spacing w:before="120" w:after="120"/>
            </w:pPr>
            <w:r>
              <w:lastRenderedPageBreak/>
              <w:t>S</w:t>
            </w:r>
            <w:r w:rsidRPr="00F7301A">
              <w:t>ection</w:t>
            </w:r>
            <w:r w:rsidR="00F7301A" w:rsidRPr="00F7301A">
              <w:t xml:space="preserve"> 1 – Personal Details</w:t>
            </w:r>
          </w:p>
        </w:tc>
      </w:tr>
      <w:tr w:rsidR="00F7301A" w:rsidRPr="00F7301A" w14:paraId="6C90AF1A" w14:textId="77777777" w:rsidTr="00D839FF">
        <w:tc>
          <w:tcPr>
            <w:tcW w:w="2689" w:type="dxa"/>
          </w:tcPr>
          <w:p w14:paraId="35517D14" w14:textId="77777777" w:rsidR="00F7301A" w:rsidRPr="00F7301A" w:rsidRDefault="00F7301A" w:rsidP="00E356CE">
            <w:pPr>
              <w:pStyle w:val="UKEBbodytext"/>
              <w:spacing w:before="120" w:after="120"/>
              <w:rPr>
                <w:b/>
                <w:bCs/>
              </w:rPr>
            </w:pPr>
            <w:r w:rsidRPr="00F7301A">
              <w:rPr>
                <w:b/>
                <w:bCs/>
              </w:rPr>
              <w:t>Role being applied for:</w:t>
            </w:r>
          </w:p>
          <w:p w14:paraId="123836A5" w14:textId="77777777" w:rsidR="00F7301A" w:rsidRPr="00F7301A" w:rsidRDefault="00F7301A" w:rsidP="00F7301A">
            <w:pPr>
              <w:pStyle w:val="UKEBbodytext"/>
              <w:rPr>
                <w:b/>
                <w:bCs/>
              </w:rPr>
            </w:pPr>
          </w:p>
        </w:tc>
        <w:tc>
          <w:tcPr>
            <w:tcW w:w="6945" w:type="dxa"/>
          </w:tcPr>
          <w:p w14:paraId="1DDE19CE" w14:textId="77777777" w:rsidR="00F7301A" w:rsidRPr="00F7301A" w:rsidRDefault="00F7301A" w:rsidP="00E356CE">
            <w:pPr>
              <w:pStyle w:val="UKEBbodytext"/>
              <w:spacing w:before="120" w:after="120"/>
              <w:rPr>
                <w:b/>
                <w:bCs/>
              </w:rPr>
            </w:pPr>
          </w:p>
        </w:tc>
      </w:tr>
      <w:tr w:rsidR="00F7301A" w:rsidRPr="00F7301A" w14:paraId="15A2692C" w14:textId="77777777" w:rsidTr="00D839FF">
        <w:tc>
          <w:tcPr>
            <w:tcW w:w="2689" w:type="dxa"/>
          </w:tcPr>
          <w:p w14:paraId="1038FF78" w14:textId="6A1110C0" w:rsidR="00F7301A" w:rsidRPr="00F7301A" w:rsidRDefault="00F7301A" w:rsidP="00E356CE">
            <w:pPr>
              <w:pStyle w:val="UKEBbodytext"/>
              <w:spacing w:before="120" w:after="120"/>
              <w:rPr>
                <w:b/>
                <w:bCs/>
              </w:rPr>
            </w:pPr>
            <w:r w:rsidRPr="00F7301A">
              <w:rPr>
                <w:b/>
                <w:bCs/>
              </w:rPr>
              <w:t>Title:</w:t>
            </w:r>
          </w:p>
        </w:tc>
        <w:tc>
          <w:tcPr>
            <w:tcW w:w="6945" w:type="dxa"/>
          </w:tcPr>
          <w:p w14:paraId="75AD54FD" w14:textId="77777777" w:rsidR="00F7301A" w:rsidRPr="00F7301A" w:rsidRDefault="00F7301A" w:rsidP="00E356CE">
            <w:pPr>
              <w:pStyle w:val="UKEBbodytext"/>
              <w:spacing w:before="120" w:after="120"/>
              <w:rPr>
                <w:b/>
                <w:bCs/>
              </w:rPr>
            </w:pPr>
          </w:p>
        </w:tc>
      </w:tr>
      <w:tr w:rsidR="0046648B" w:rsidRPr="00F7301A" w14:paraId="4123D249" w14:textId="77777777" w:rsidTr="00780126">
        <w:tc>
          <w:tcPr>
            <w:tcW w:w="2689" w:type="dxa"/>
          </w:tcPr>
          <w:p w14:paraId="73113E72" w14:textId="77777777" w:rsidR="0046648B" w:rsidRPr="00F7301A" w:rsidRDefault="0046648B" w:rsidP="00E356CE">
            <w:pPr>
              <w:pStyle w:val="UKEBbodytext"/>
              <w:spacing w:before="120" w:after="120"/>
              <w:rPr>
                <w:b/>
                <w:bCs/>
              </w:rPr>
            </w:pPr>
            <w:r w:rsidRPr="00F7301A">
              <w:rPr>
                <w:b/>
                <w:bCs/>
              </w:rPr>
              <w:t>Forename(s)</w:t>
            </w:r>
            <w:r>
              <w:rPr>
                <w:b/>
                <w:bCs/>
              </w:rPr>
              <w:t>:</w:t>
            </w:r>
          </w:p>
        </w:tc>
        <w:tc>
          <w:tcPr>
            <w:tcW w:w="6945" w:type="dxa"/>
          </w:tcPr>
          <w:p w14:paraId="77959937" w14:textId="77777777" w:rsidR="0046648B" w:rsidRPr="00F7301A" w:rsidRDefault="0046648B" w:rsidP="00E356CE">
            <w:pPr>
              <w:pStyle w:val="UKEBbodytext"/>
              <w:spacing w:before="120" w:after="120"/>
              <w:rPr>
                <w:b/>
                <w:bCs/>
              </w:rPr>
            </w:pPr>
          </w:p>
        </w:tc>
      </w:tr>
      <w:tr w:rsidR="00F7301A" w:rsidRPr="00F7301A" w14:paraId="7C32A938" w14:textId="77777777" w:rsidTr="00D839FF">
        <w:tc>
          <w:tcPr>
            <w:tcW w:w="2689" w:type="dxa"/>
          </w:tcPr>
          <w:p w14:paraId="0826FDBC" w14:textId="2BBC84F2" w:rsidR="00F7301A" w:rsidRPr="00F7301A" w:rsidRDefault="00F7301A" w:rsidP="00E356CE">
            <w:pPr>
              <w:pStyle w:val="UKEBbodytext"/>
              <w:spacing w:before="120" w:after="120"/>
              <w:rPr>
                <w:b/>
                <w:bCs/>
              </w:rPr>
            </w:pPr>
            <w:r w:rsidRPr="00F7301A">
              <w:rPr>
                <w:b/>
                <w:bCs/>
              </w:rPr>
              <w:t>Surname(s):</w:t>
            </w:r>
          </w:p>
        </w:tc>
        <w:tc>
          <w:tcPr>
            <w:tcW w:w="6945" w:type="dxa"/>
          </w:tcPr>
          <w:p w14:paraId="5AE0C6AC" w14:textId="77777777" w:rsidR="00F7301A" w:rsidRPr="00F7301A" w:rsidRDefault="00F7301A" w:rsidP="00E356CE">
            <w:pPr>
              <w:pStyle w:val="UKEBbodytext"/>
              <w:spacing w:before="120" w:after="120"/>
              <w:rPr>
                <w:b/>
                <w:bCs/>
              </w:rPr>
            </w:pPr>
          </w:p>
        </w:tc>
      </w:tr>
    </w:tbl>
    <w:p w14:paraId="52CCCF75" w14:textId="77777777" w:rsidR="00F7301A" w:rsidRPr="00F7301A" w:rsidRDefault="00F7301A" w:rsidP="00F7301A">
      <w:pPr>
        <w:pStyle w:val="UKEBbodytext"/>
        <w:rPr>
          <w:b/>
          <w:bCs/>
        </w:rPr>
      </w:pPr>
    </w:p>
    <w:tbl>
      <w:tblPr>
        <w:tblStyle w:val="TableGrid"/>
        <w:tblW w:w="9634" w:type="dxa"/>
        <w:tblLook w:val="04A0" w:firstRow="1" w:lastRow="0" w:firstColumn="1" w:lastColumn="0" w:noHBand="0" w:noVBand="1"/>
      </w:tblPr>
      <w:tblGrid>
        <w:gridCol w:w="6374"/>
        <w:gridCol w:w="3260"/>
      </w:tblGrid>
      <w:tr w:rsidR="00F7301A" w:rsidRPr="00F7301A" w14:paraId="426B86CC" w14:textId="77777777" w:rsidTr="00D839FF">
        <w:tc>
          <w:tcPr>
            <w:tcW w:w="9634" w:type="dxa"/>
            <w:gridSpan w:val="2"/>
            <w:shd w:val="clear" w:color="auto" w:fill="54CFBF" w:themeFill="accent1"/>
          </w:tcPr>
          <w:p w14:paraId="5F225032" w14:textId="11E3B5CC" w:rsidR="00F7301A" w:rsidRPr="00F7301A" w:rsidRDefault="00297413" w:rsidP="00102FDF">
            <w:pPr>
              <w:pStyle w:val="UKEBHeading5"/>
              <w:spacing w:before="120" w:after="120"/>
            </w:pPr>
            <w:r w:rsidRPr="00F7301A">
              <w:t>Section</w:t>
            </w:r>
            <w:r w:rsidR="00F7301A" w:rsidRPr="00F7301A">
              <w:t xml:space="preserve"> 2 – Public Appointment </w:t>
            </w:r>
            <w:r w:rsidR="00EF42A5">
              <w:t>R</w:t>
            </w:r>
            <w:r w:rsidR="00F7301A" w:rsidRPr="00F7301A">
              <w:t xml:space="preserve">oles </w:t>
            </w:r>
          </w:p>
        </w:tc>
      </w:tr>
      <w:tr w:rsidR="00F7301A" w:rsidRPr="00F7301A" w14:paraId="49ECE9B7" w14:textId="77777777" w:rsidTr="007A7C1E">
        <w:trPr>
          <w:trHeight w:val="1369"/>
        </w:trPr>
        <w:tc>
          <w:tcPr>
            <w:tcW w:w="9634" w:type="dxa"/>
            <w:gridSpan w:val="2"/>
          </w:tcPr>
          <w:p w14:paraId="70BCF3B8" w14:textId="77777777" w:rsidR="00F7301A" w:rsidRDefault="00F7301A" w:rsidP="00E356CE">
            <w:pPr>
              <w:pStyle w:val="UKEBbodytext"/>
              <w:spacing w:before="120" w:after="120"/>
              <w:rPr>
                <w:b/>
                <w:bCs/>
              </w:rPr>
            </w:pPr>
            <w:r w:rsidRPr="00F7301A">
              <w:rPr>
                <w:b/>
                <w:bCs/>
              </w:rPr>
              <w:t xml:space="preserve">Is this your first public appointment? </w:t>
            </w:r>
          </w:p>
          <w:p w14:paraId="02D2FE56" w14:textId="3F993891" w:rsidR="007B761C" w:rsidRPr="00F7301A" w:rsidRDefault="00000000" w:rsidP="007B761C">
            <w:pPr>
              <w:pStyle w:val="UKEBbodytext"/>
              <w:keepNext/>
              <w:tabs>
                <w:tab w:val="left" w:pos="567"/>
              </w:tabs>
              <w:spacing w:after="120"/>
              <w:ind w:left="567" w:hanging="567"/>
              <w:rPr>
                <w:b/>
                <w:bCs/>
              </w:rPr>
            </w:pPr>
            <w:sdt>
              <w:sdtPr>
                <w:id w:val="-421103522"/>
                <w14:checkbox>
                  <w14:checked w14:val="0"/>
                  <w14:checkedState w14:val="2612" w14:font="MS Gothic"/>
                  <w14:uncheckedState w14:val="2610" w14:font="MS Gothic"/>
                </w14:checkbox>
              </w:sdtPr>
              <w:sdtContent>
                <w:r w:rsidR="007B761C">
                  <w:rPr>
                    <w:rFonts w:ascii="MS Gothic" w:eastAsia="MS Gothic" w:hAnsi="MS Gothic" w:hint="eastAsia"/>
                  </w:rPr>
                  <w:t>☐</w:t>
                </w:r>
              </w:sdtContent>
            </w:sdt>
            <w:r w:rsidR="007B761C" w:rsidRPr="00F7301A">
              <w:t xml:space="preserve"> </w:t>
            </w:r>
            <w:r w:rsidR="007B761C">
              <w:tab/>
            </w:r>
            <w:r w:rsidR="007B761C" w:rsidRPr="00F7301A">
              <w:t>Yes</w:t>
            </w:r>
          </w:p>
          <w:p w14:paraId="690A4459" w14:textId="3FCA99CC" w:rsidR="00F7301A" w:rsidRPr="007B761C" w:rsidRDefault="00000000" w:rsidP="007B761C">
            <w:pPr>
              <w:pStyle w:val="UKEBbodytext"/>
              <w:keepNext/>
              <w:tabs>
                <w:tab w:val="left" w:pos="567"/>
              </w:tabs>
              <w:spacing w:after="120"/>
              <w:ind w:left="567" w:hanging="567"/>
            </w:pPr>
            <w:sdt>
              <w:sdtPr>
                <w:id w:val="1186712193"/>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102FDF">
              <w:tab/>
            </w:r>
            <w:r w:rsidR="00F7301A" w:rsidRPr="00F7301A">
              <w:t>No</w:t>
            </w:r>
            <w:r w:rsidR="007B761C">
              <w:t xml:space="preserve"> </w:t>
            </w:r>
            <w:r w:rsidR="007B761C" w:rsidRPr="00F7301A">
              <w:t xml:space="preserve">(if </w:t>
            </w:r>
            <w:r w:rsidR="00C10060">
              <w:t>no</w:t>
            </w:r>
            <w:r w:rsidR="007B761C" w:rsidRPr="00F7301A">
              <w:t>, please provide further information below)</w:t>
            </w:r>
          </w:p>
        </w:tc>
      </w:tr>
      <w:tr w:rsidR="00F7301A" w:rsidRPr="00F7301A" w14:paraId="6E633F76" w14:textId="77777777" w:rsidTr="007A7C1E">
        <w:tc>
          <w:tcPr>
            <w:tcW w:w="6374" w:type="dxa"/>
            <w:shd w:val="clear" w:color="auto" w:fill="BAEBE5" w:themeFill="accent1" w:themeFillTint="66"/>
          </w:tcPr>
          <w:p w14:paraId="20CEF417" w14:textId="28EF496C" w:rsidR="00F7301A" w:rsidRPr="00F7301A" w:rsidRDefault="00F7301A" w:rsidP="00E356CE">
            <w:pPr>
              <w:pStyle w:val="UKEBbodytext"/>
              <w:spacing w:before="120" w:after="120"/>
              <w:jc w:val="center"/>
              <w:rPr>
                <w:b/>
                <w:bCs/>
              </w:rPr>
            </w:pPr>
            <w:r w:rsidRPr="00F7301A">
              <w:rPr>
                <w:b/>
                <w:bCs/>
              </w:rPr>
              <w:t xml:space="preserve">Role and </w:t>
            </w:r>
            <w:r w:rsidR="00EF42A5">
              <w:rPr>
                <w:b/>
                <w:bCs/>
              </w:rPr>
              <w:t>B</w:t>
            </w:r>
            <w:r w:rsidRPr="00F7301A">
              <w:rPr>
                <w:b/>
                <w:bCs/>
              </w:rPr>
              <w:t>ody</w:t>
            </w:r>
          </w:p>
        </w:tc>
        <w:tc>
          <w:tcPr>
            <w:tcW w:w="3260" w:type="dxa"/>
            <w:shd w:val="clear" w:color="auto" w:fill="BAEBE5" w:themeFill="accent1" w:themeFillTint="66"/>
          </w:tcPr>
          <w:p w14:paraId="3E76CB55" w14:textId="7EE07019" w:rsidR="00F7301A" w:rsidRPr="00F7301A" w:rsidRDefault="00F7301A" w:rsidP="00E356CE">
            <w:pPr>
              <w:pStyle w:val="UKEBbodytext"/>
              <w:spacing w:before="120" w:after="120"/>
              <w:jc w:val="center"/>
              <w:rPr>
                <w:b/>
                <w:bCs/>
              </w:rPr>
            </w:pPr>
            <w:r w:rsidRPr="00F7301A">
              <w:rPr>
                <w:b/>
                <w:bCs/>
              </w:rPr>
              <w:t xml:space="preserve">Date of </w:t>
            </w:r>
            <w:r w:rsidR="00EF42A5">
              <w:rPr>
                <w:b/>
                <w:bCs/>
              </w:rPr>
              <w:t>A</w:t>
            </w:r>
            <w:r w:rsidRPr="00F7301A">
              <w:rPr>
                <w:b/>
                <w:bCs/>
              </w:rPr>
              <w:t>ppointment</w:t>
            </w:r>
          </w:p>
        </w:tc>
      </w:tr>
      <w:tr w:rsidR="00F7301A" w:rsidRPr="00F7301A" w14:paraId="0C377BEC" w14:textId="77777777" w:rsidTr="00D839FF">
        <w:tc>
          <w:tcPr>
            <w:tcW w:w="6374" w:type="dxa"/>
          </w:tcPr>
          <w:p w14:paraId="70868BEC" w14:textId="77777777" w:rsidR="00F7301A" w:rsidRPr="00F7301A" w:rsidRDefault="00F7301A" w:rsidP="00F7301A">
            <w:pPr>
              <w:pStyle w:val="UKEBbodytext"/>
              <w:rPr>
                <w:b/>
                <w:bCs/>
              </w:rPr>
            </w:pPr>
          </w:p>
        </w:tc>
        <w:tc>
          <w:tcPr>
            <w:tcW w:w="3260" w:type="dxa"/>
          </w:tcPr>
          <w:p w14:paraId="74B2D8E3" w14:textId="77777777" w:rsidR="00F7301A" w:rsidRPr="00F7301A" w:rsidRDefault="00F7301A" w:rsidP="00F7301A">
            <w:pPr>
              <w:pStyle w:val="UKEBbodytext"/>
              <w:rPr>
                <w:b/>
                <w:bCs/>
              </w:rPr>
            </w:pPr>
          </w:p>
        </w:tc>
      </w:tr>
      <w:tr w:rsidR="00F7301A" w:rsidRPr="00F7301A" w14:paraId="7EE48ACD" w14:textId="77777777" w:rsidTr="00D839FF">
        <w:tc>
          <w:tcPr>
            <w:tcW w:w="6374" w:type="dxa"/>
          </w:tcPr>
          <w:p w14:paraId="4799BF29" w14:textId="77777777" w:rsidR="00F7301A" w:rsidRPr="00F7301A" w:rsidRDefault="00F7301A" w:rsidP="00F7301A">
            <w:pPr>
              <w:pStyle w:val="UKEBbodytext"/>
              <w:rPr>
                <w:b/>
                <w:bCs/>
              </w:rPr>
            </w:pPr>
          </w:p>
        </w:tc>
        <w:tc>
          <w:tcPr>
            <w:tcW w:w="3260" w:type="dxa"/>
          </w:tcPr>
          <w:p w14:paraId="70476B19" w14:textId="77777777" w:rsidR="00F7301A" w:rsidRPr="00F7301A" w:rsidRDefault="00F7301A" w:rsidP="00F7301A">
            <w:pPr>
              <w:pStyle w:val="UKEBbodytext"/>
              <w:rPr>
                <w:b/>
                <w:bCs/>
              </w:rPr>
            </w:pPr>
          </w:p>
        </w:tc>
      </w:tr>
      <w:tr w:rsidR="00F7301A" w:rsidRPr="00F7301A" w14:paraId="63403011" w14:textId="77777777" w:rsidTr="00D839FF">
        <w:tc>
          <w:tcPr>
            <w:tcW w:w="6374" w:type="dxa"/>
          </w:tcPr>
          <w:p w14:paraId="20ADC9E5" w14:textId="77777777" w:rsidR="00F7301A" w:rsidRPr="00F7301A" w:rsidRDefault="00F7301A" w:rsidP="00F7301A">
            <w:pPr>
              <w:pStyle w:val="UKEBbodytext"/>
              <w:rPr>
                <w:b/>
                <w:bCs/>
              </w:rPr>
            </w:pPr>
          </w:p>
        </w:tc>
        <w:tc>
          <w:tcPr>
            <w:tcW w:w="3260" w:type="dxa"/>
          </w:tcPr>
          <w:p w14:paraId="46270D90" w14:textId="77777777" w:rsidR="00F7301A" w:rsidRPr="00F7301A" w:rsidRDefault="00F7301A" w:rsidP="00F7301A">
            <w:pPr>
              <w:pStyle w:val="UKEBbodytext"/>
              <w:rPr>
                <w:b/>
                <w:bCs/>
              </w:rPr>
            </w:pPr>
          </w:p>
        </w:tc>
      </w:tr>
      <w:tr w:rsidR="00F7301A" w:rsidRPr="00F7301A" w14:paraId="06A2BF7F" w14:textId="77777777" w:rsidTr="00D839FF">
        <w:tc>
          <w:tcPr>
            <w:tcW w:w="6374" w:type="dxa"/>
          </w:tcPr>
          <w:p w14:paraId="3080E574" w14:textId="77777777" w:rsidR="00F7301A" w:rsidRPr="00F7301A" w:rsidRDefault="00F7301A" w:rsidP="00F7301A">
            <w:pPr>
              <w:pStyle w:val="UKEBbodytext"/>
              <w:rPr>
                <w:b/>
                <w:bCs/>
              </w:rPr>
            </w:pPr>
          </w:p>
        </w:tc>
        <w:tc>
          <w:tcPr>
            <w:tcW w:w="3260" w:type="dxa"/>
          </w:tcPr>
          <w:p w14:paraId="5BEF4E7C" w14:textId="77777777" w:rsidR="00F7301A" w:rsidRPr="00F7301A" w:rsidRDefault="00F7301A" w:rsidP="00F7301A">
            <w:pPr>
              <w:pStyle w:val="UKEBbodytext"/>
              <w:rPr>
                <w:b/>
                <w:bCs/>
              </w:rPr>
            </w:pPr>
          </w:p>
        </w:tc>
      </w:tr>
      <w:tr w:rsidR="00F7301A" w:rsidRPr="00F7301A" w14:paraId="1ECEDD70" w14:textId="77777777" w:rsidTr="00D839FF">
        <w:tc>
          <w:tcPr>
            <w:tcW w:w="6374" w:type="dxa"/>
          </w:tcPr>
          <w:p w14:paraId="2C991373" w14:textId="77777777" w:rsidR="00F7301A" w:rsidRPr="00F7301A" w:rsidRDefault="00F7301A" w:rsidP="00F7301A">
            <w:pPr>
              <w:pStyle w:val="UKEBbodytext"/>
              <w:rPr>
                <w:b/>
                <w:bCs/>
              </w:rPr>
            </w:pPr>
          </w:p>
        </w:tc>
        <w:tc>
          <w:tcPr>
            <w:tcW w:w="3260" w:type="dxa"/>
          </w:tcPr>
          <w:p w14:paraId="078BF1FB" w14:textId="77777777" w:rsidR="00F7301A" w:rsidRPr="00F7301A" w:rsidRDefault="00F7301A" w:rsidP="00F7301A">
            <w:pPr>
              <w:pStyle w:val="UKEBbodytext"/>
              <w:rPr>
                <w:b/>
                <w:bCs/>
              </w:rPr>
            </w:pPr>
          </w:p>
        </w:tc>
      </w:tr>
      <w:tr w:rsidR="00F7301A" w:rsidRPr="00F7301A" w14:paraId="21C9A74C" w14:textId="77777777" w:rsidTr="00D839FF">
        <w:tc>
          <w:tcPr>
            <w:tcW w:w="6374" w:type="dxa"/>
          </w:tcPr>
          <w:p w14:paraId="0111CE75" w14:textId="77777777" w:rsidR="00F7301A" w:rsidRPr="00F7301A" w:rsidRDefault="00F7301A" w:rsidP="00F7301A">
            <w:pPr>
              <w:pStyle w:val="UKEBbodytext"/>
              <w:rPr>
                <w:b/>
                <w:bCs/>
              </w:rPr>
            </w:pPr>
          </w:p>
        </w:tc>
        <w:tc>
          <w:tcPr>
            <w:tcW w:w="3260" w:type="dxa"/>
          </w:tcPr>
          <w:p w14:paraId="232A1DE5" w14:textId="77777777" w:rsidR="00F7301A" w:rsidRPr="00F7301A" w:rsidRDefault="00F7301A" w:rsidP="00F7301A">
            <w:pPr>
              <w:pStyle w:val="UKEBbodytext"/>
              <w:rPr>
                <w:b/>
                <w:bCs/>
              </w:rPr>
            </w:pPr>
          </w:p>
        </w:tc>
      </w:tr>
      <w:tr w:rsidR="00F7301A" w:rsidRPr="00F7301A" w14:paraId="44E73B8A" w14:textId="77777777" w:rsidTr="00D839FF">
        <w:tc>
          <w:tcPr>
            <w:tcW w:w="6374" w:type="dxa"/>
          </w:tcPr>
          <w:p w14:paraId="5023CA10" w14:textId="77777777" w:rsidR="00F7301A" w:rsidRPr="00F7301A" w:rsidRDefault="00F7301A" w:rsidP="00F7301A">
            <w:pPr>
              <w:pStyle w:val="UKEBbodytext"/>
              <w:rPr>
                <w:b/>
                <w:bCs/>
              </w:rPr>
            </w:pPr>
          </w:p>
        </w:tc>
        <w:tc>
          <w:tcPr>
            <w:tcW w:w="3260" w:type="dxa"/>
          </w:tcPr>
          <w:p w14:paraId="080BB9E5" w14:textId="77777777" w:rsidR="00F7301A" w:rsidRPr="00F7301A" w:rsidRDefault="00F7301A" w:rsidP="00F7301A">
            <w:pPr>
              <w:pStyle w:val="UKEBbodytext"/>
              <w:rPr>
                <w:b/>
                <w:bCs/>
              </w:rPr>
            </w:pPr>
          </w:p>
        </w:tc>
      </w:tr>
      <w:tr w:rsidR="00F7301A" w:rsidRPr="00F7301A" w14:paraId="3223C929" w14:textId="77777777" w:rsidTr="00D839FF">
        <w:tc>
          <w:tcPr>
            <w:tcW w:w="6374" w:type="dxa"/>
          </w:tcPr>
          <w:p w14:paraId="75E4038F" w14:textId="77777777" w:rsidR="00F7301A" w:rsidRPr="00F7301A" w:rsidRDefault="00F7301A" w:rsidP="00F7301A">
            <w:pPr>
              <w:pStyle w:val="UKEBbodytext"/>
              <w:rPr>
                <w:b/>
                <w:bCs/>
              </w:rPr>
            </w:pPr>
          </w:p>
        </w:tc>
        <w:tc>
          <w:tcPr>
            <w:tcW w:w="3260" w:type="dxa"/>
          </w:tcPr>
          <w:p w14:paraId="47696A67" w14:textId="77777777" w:rsidR="00F7301A" w:rsidRPr="00F7301A" w:rsidRDefault="00F7301A" w:rsidP="00F7301A">
            <w:pPr>
              <w:pStyle w:val="UKEBbodytext"/>
              <w:rPr>
                <w:b/>
                <w:bCs/>
              </w:rPr>
            </w:pPr>
          </w:p>
        </w:tc>
      </w:tr>
      <w:tr w:rsidR="00F7301A" w:rsidRPr="00F7301A" w14:paraId="0AB8FE37" w14:textId="77777777" w:rsidTr="00D839FF">
        <w:tc>
          <w:tcPr>
            <w:tcW w:w="6374" w:type="dxa"/>
          </w:tcPr>
          <w:p w14:paraId="21E8F846" w14:textId="77777777" w:rsidR="00F7301A" w:rsidRPr="00F7301A" w:rsidRDefault="00F7301A" w:rsidP="00F7301A">
            <w:pPr>
              <w:pStyle w:val="UKEBbodytext"/>
              <w:rPr>
                <w:b/>
                <w:bCs/>
              </w:rPr>
            </w:pPr>
          </w:p>
        </w:tc>
        <w:tc>
          <w:tcPr>
            <w:tcW w:w="3260" w:type="dxa"/>
          </w:tcPr>
          <w:p w14:paraId="018948C2" w14:textId="77777777" w:rsidR="00F7301A" w:rsidRPr="00F7301A" w:rsidRDefault="00F7301A" w:rsidP="00F7301A">
            <w:pPr>
              <w:pStyle w:val="UKEBbodytext"/>
              <w:rPr>
                <w:b/>
                <w:bCs/>
              </w:rPr>
            </w:pPr>
          </w:p>
        </w:tc>
      </w:tr>
    </w:tbl>
    <w:p w14:paraId="75FD3F3F" w14:textId="77777777" w:rsidR="00F7301A" w:rsidRPr="00F7301A" w:rsidRDefault="00F7301A" w:rsidP="00F7301A">
      <w:pPr>
        <w:pStyle w:val="UKEBbodytext"/>
        <w:rPr>
          <w:b/>
          <w:bCs/>
        </w:rPr>
      </w:pPr>
    </w:p>
    <w:p w14:paraId="0F70533B" w14:textId="77777777" w:rsidR="00F7301A" w:rsidRPr="00F7301A" w:rsidRDefault="00F7301A" w:rsidP="00F7301A">
      <w:pPr>
        <w:pStyle w:val="UKEBbodytext"/>
        <w:rPr>
          <w:b/>
          <w:bCs/>
        </w:rPr>
      </w:pPr>
      <w:r w:rsidRPr="00F7301A">
        <w:rPr>
          <w:b/>
          <w:bCs/>
        </w:rPr>
        <w:br w:type="page"/>
      </w:r>
    </w:p>
    <w:tbl>
      <w:tblPr>
        <w:tblStyle w:val="TableGrid"/>
        <w:tblW w:w="9634" w:type="dxa"/>
        <w:shd w:val="clear" w:color="auto" w:fill="54CFBF" w:themeFill="accent1"/>
        <w:tblLook w:val="04A0" w:firstRow="1" w:lastRow="0" w:firstColumn="1" w:lastColumn="0" w:noHBand="0" w:noVBand="1"/>
      </w:tblPr>
      <w:tblGrid>
        <w:gridCol w:w="9634"/>
      </w:tblGrid>
      <w:tr w:rsidR="00F7301A" w:rsidRPr="00F7301A" w14:paraId="12D56E2C" w14:textId="77777777" w:rsidTr="00D839FF">
        <w:tc>
          <w:tcPr>
            <w:tcW w:w="9634" w:type="dxa"/>
            <w:shd w:val="clear" w:color="auto" w:fill="54CFBF" w:themeFill="accent1"/>
          </w:tcPr>
          <w:p w14:paraId="193B72AA" w14:textId="18B76359" w:rsidR="00F7301A" w:rsidRPr="00F7301A" w:rsidRDefault="00297413" w:rsidP="00102FDF">
            <w:pPr>
              <w:pStyle w:val="UKEBHeading5"/>
              <w:spacing w:before="120" w:after="120"/>
            </w:pPr>
            <w:r w:rsidRPr="00F7301A">
              <w:lastRenderedPageBreak/>
              <w:t>Section</w:t>
            </w:r>
            <w:r w:rsidR="00F7301A" w:rsidRPr="00F7301A">
              <w:t xml:space="preserve"> 3 – Declaration of Interests</w:t>
            </w:r>
          </w:p>
          <w:p w14:paraId="67751C8E" w14:textId="1D14214B" w:rsidR="00F7301A" w:rsidRPr="00F7301A" w:rsidRDefault="00F7301A" w:rsidP="00102FDF">
            <w:pPr>
              <w:pStyle w:val="UKEBHeading5"/>
              <w:spacing w:before="120" w:after="120"/>
            </w:pPr>
            <w:r w:rsidRPr="00F7301A">
              <w:rPr>
                <w:b w:val="0"/>
                <w:bCs/>
              </w:rPr>
              <w:t xml:space="preserve">This section is </w:t>
            </w:r>
            <w:r w:rsidRPr="00F7301A">
              <w:rPr>
                <w:u w:val="single"/>
              </w:rPr>
              <w:t>mandatory</w:t>
            </w:r>
            <w:r w:rsidRPr="00F7301A">
              <w:rPr>
                <w:b w:val="0"/>
                <w:bCs/>
              </w:rPr>
              <w:t xml:space="preserve"> and must be completed by all applicants</w:t>
            </w:r>
            <w:r w:rsidR="003046B3">
              <w:rPr>
                <w:b w:val="0"/>
                <w:bCs/>
              </w:rPr>
              <w:t>.</w:t>
            </w:r>
          </w:p>
        </w:tc>
      </w:tr>
    </w:tbl>
    <w:p w14:paraId="44644F3D" w14:textId="77777777" w:rsidR="00102FDF" w:rsidRDefault="00102FDF" w:rsidP="00102FDF">
      <w:pPr>
        <w:pStyle w:val="UKEBbodytext"/>
        <w:spacing w:after="0"/>
      </w:pPr>
    </w:p>
    <w:p w14:paraId="20F047C2" w14:textId="4D31BD02" w:rsidR="00F7301A" w:rsidRPr="00F7301A" w:rsidRDefault="00F7301A" w:rsidP="00F7301A">
      <w:pPr>
        <w:pStyle w:val="UKEBbodytext"/>
      </w:pPr>
      <w:r w:rsidRPr="00F7301A">
        <w:t xml:space="preserve">You should declare any interests that might be relevant to the work of </w:t>
      </w:r>
      <w:r w:rsidR="0073177E">
        <w:t>the UKEB</w:t>
      </w:r>
      <w:r w:rsidRPr="00F7301A">
        <w:t xml:space="preserve"> and which could lead to a real or perceived conflict of interest.</w:t>
      </w:r>
    </w:p>
    <w:p w14:paraId="3CFD92AD" w14:textId="77777777" w:rsidR="00F7301A" w:rsidRPr="00F7301A" w:rsidRDefault="00F7301A" w:rsidP="00F7301A">
      <w:pPr>
        <w:pStyle w:val="UKEBbodytext"/>
        <w:rPr>
          <w:b/>
          <w:bCs/>
        </w:rPr>
      </w:pPr>
      <w:r w:rsidRPr="00F7301A">
        <w:rPr>
          <w:b/>
          <w:bCs/>
        </w:rPr>
        <w:t>Definition:</w:t>
      </w:r>
    </w:p>
    <w:p w14:paraId="66F0CF56" w14:textId="2880CFD1" w:rsidR="00F7301A" w:rsidRPr="00F7301A" w:rsidRDefault="00F7301A" w:rsidP="00F7301A">
      <w:pPr>
        <w:pStyle w:val="UKEBbodytext"/>
      </w:pPr>
      <w:r w:rsidRPr="00F7301A">
        <w:t>Conflicts of interest are a set of circumstances that creates a risk that an individual’s ability to apply judgement or act in one role is, or could be, impaired or influenced by a secondary interest. It can occur in any situation where an individual or organisation (private or government) can exploit a professional or official role for personal or other benefit. The perception of competing interests, impaired judgement or undue influence can also be a conflict of interest.</w:t>
      </w:r>
    </w:p>
    <w:p w14:paraId="5556E507" w14:textId="1F4B5822" w:rsidR="00F7301A" w:rsidRPr="00F7301A" w:rsidRDefault="00F7301A" w:rsidP="00F7301A">
      <w:pPr>
        <w:pStyle w:val="UKEBbodytext"/>
      </w:pPr>
      <w:r w:rsidRPr="00F7301A">
        <w:t>Conflicts of interest can arise as a result of a financial interest (</w:t>
      </w:r>
      <w:r w:rsidR="009D48D5">
        <w:t xml:space="preserve">for example, </w:t>
      </w:r>
      <w:r w:rsidRPr="00F7301A">
        <w:t>shares</w:t>
      </w:r>
      <w:r w:rsidR="009D48D5">
        <w:t xml:space="preserve"> or</w:t>
      </w:r>
      <w:r w:rsidRPr="00F7301A">
        <w:t xml:space="preserve"> investments). They can arise because of other roles that you hold, such as consultant, company director or secretary. They can also arise as a result of interests or roles held by members of your family or in situations where public contracts are being awarded to a firm in which you have an interest (either direct or indirect). This information is provided for illustrative purposes only and is not an exhaustive list</w:t>
      </w:r>
      <w:r w:rsidR="00102FDF">
        <w:t>.</w:t>
      </w:r>
    </w:p>
    <w:p w14:paraId="059659BF" w14:textId="77777777" w:rsidR="00F7301A" w:rsidRPr="00F7301A" w:rsidRDefault="00F7301A" w:rsidP="007E7246">
      <w:pPr>
        <w:pStyle w:val="UKEBbodytext"/>
        <w:spacing w:after="120"/>
        <w:rPr>
          <w:b/>
          <w:bCs/>
        </w:rPr>
      </w:pPr>
      <w:r w:rsidRPr="00F7301A">
        <w:rPr>
          <w:b/>
          <w:bCs/>
        </w:rPr>
        <w:t xml:space="preserve">Do you consider yourself to have a real or perceived conflict of interest in relation to this role? </w:t>
      </w:r>
    </w:p>
    <w:p w14:paraId="73FDB3A0" w14:textId="30D01EB0" w:rsidR="00F7301A" w:rsidRPr="00F7301A" w:rsidRDefault="00000000" w:rsidP="007E7246">
      <w:pPr>
        <w:pStyle w:val="UKEBbodytext"/>
        <w:keepNext/>
        <w:tabs>
          <w:tab w:val="left" w:pos="567"/>
        </w:tabs>
        <w:spacing w:after="120"/>
        <w:ind w:left="567" w:hanging="567"/>
      </w:pPr>
      <w:sdt>
        <w:sdtPr>
          <w:id w:val="611719099"/>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102FDF">
        <w:tab/>
      </w:r>
      <w:r w:rsidR="00F7301A" w:rsidRPr="00F7301A">
        <w:t xml:space="preserve">No (if none, please clearly state </w:t>
      </w:r>
      <w:r w:rsidR="00293484">
        <w:t>“</w:t>
      </w:r>
      <w:r w:rsidR="00F7301A" w:rsidRPr="00F7301A">
        <w:t>nil return” in relevant sections (</w:t>
      </w:r>
      <w:proofErr w:type="spellStart"/>
      <w:r w:rsidR="00F7301A" w:rsidRPr="00F7301A">
        <w:t>i</w:t>
      </w:r>
      <w:proofErr w:type="spellEnd"/>
      <w:r w:rsidR="00F7301A" w:rsidRPr="00F7301A">
        <w:t>) to (iv) below)</w:t>
      </w:r>
    </w:p>
    <w:p w14:paraId="66E0F226" w14:textId="3ADDE837" w:rsidR="00F7301A" w:rsidRPr="00F7301A" w:rsidRDefault="00000000" w:rsidP="00102FDF">
      <w:pPr>
        <w:pStyle w:val="UKEBbodytext"/>
        <w:keepNext/>
        <w:tabs>
          <w:tab w:val="left" w:pos="567"/>
        </w:tabs>
        <w:ind w:left="567" w:hanging="567"/>
      </w:pPr>
      <w:sdt>
        <w:sdtPr>
          <w:id w:val="-1126692534"/>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102FDF">
        <w:tab/>
      </w:r>
      <w:r w:rsidR="00F7301A" w:rsidRPr="00F7301A">
        <w:t>Yes (if yes please provide fuller details in sections (</w:t>
      </w:r>
      <w:proofErr w:type="spellStart"/>
      <w:r w:rsidR="00F7301A" w:rsidRPr="00F7301A">
        <w:t>i</w:t>
      </w:r>
      <w:proofErr w:type="spellEnd"/>
      <w:r w:rsidR="00F7301A" w:rsidRPr="00F7301A">
        <w:t>) to (iv) below)</w:t>
      </w:r>
    </w:p>
    <w:p w14:paraId="55E3B298" w14:textId="39070AEE" w:rsidR="00F7301A" w:rsidRPr="00F7301A" w:rsidRDefault="00F7301A" w:rsidP="00F7301A">
      <w:pPr>
        <w:pStyle w:val="UKEBbodytext"/>
        <w:rPr>
          <w:b/>
          <w:bCs/>
        </w:rPr>
      </w:pPr>
      <w:r w:rsidRPr="00F7301A">
        <w:rPr>
          <w:b/>
          <w:bCs/>
        </w:rPr>
        <w:t xml:space="preserve">Please state what outside interests you have in the following categories: </w:t>
      </w:r>
    </w:p>
    <w:p w14:paraId="1B474A76" w14:textId="3AA239A8" w:rsidR="00F7301A" w:rsidRPr="00F7301A" w:rsidRDefault="00F7301A" w:rsidP="00102FDF">
      <w:pPr>
        <w:pStyle w:val="UKEBbodytext"/>
        <w:numPr>
          <w:ilvl w:val="0"/>
          <w:numId w:val="228"/>
        </w:numPr>
        <w:tabs>
          <w:tab w:val="left" w:pos="567"/>
        </w:tabs>
        <w:ind w:left="567" w:hanging="567"/>
        <w:rPr>
          <w:b/>
          <w:bCs/>
        </w:rPr>
      </w:pPr>
      <w:r w:rsidRPr="00F7301A">
        <w:rPr>
          <w:b/>
          <w:bCs/>
        </w:rPr>
        <w:t xml:space="preserve">Financial </w:t>
      </w:r>
      <w:r w:rsidR="00CC622B">
        <w:rPr>
          <w:b/>
          <w:bCs/>
        </w:rPr>
        <w:t>i</w:t>
      </w:r>
      <w:r w:rsidRPr="00F7301A">
        <w:rPr>
          <w:b/>
          <w:bCs/>
        </w:rPr>
        <w:t>nterests</w:t>
      </w:r>
    </w:p>
    <w:tbl>
      <w:tblPr>
        <w:tblStyle w:val="TableGrid"/>
        <w:tblW w:w="9634" w:type="dxa"/>
        <w:tblLook w:val="04A0" w:firstRow="1" w:lastRow="0" w:firstColumn="1" w:lastColumn="0" w:noHBand="0" w:noVBand="1"/>
      </w:tblPr>
      <w:tblGrid>
        <w:gridCol w:w="9634"/>
      </w:tblGrid>
      <w:tr w:rsidR="00F7301A" w:rsidRPr="00F7301A" w14:paraId="20AEB056" w14:textId="77777777" w:rsidTr="00D839FF">
        <w:trPr>
          <w:trHeight w:val="2525"/>
        </w:trPr>
        <w:tc>
          <w:tcPr>
            <w:tcW w:w="9634" w:type="dxa"/>
          </w:tcPr>
          <w:p w14:paraId="3A81CD53" w14:textId="77777777" w:rsidR="00F7301A" w:rsidRPr="00F7301A" w:rsidRDefault="00F7301A" w:rsidP="00F7301A">
            <w:pPr>
              <w:pStyle w:val="UKEBbodytext"/>
              <w:rPr>
                <w:b/>
                <w:bCs/>
              </w:rPr>
            </w:pPr>
          </w:p>
        </w:tc>
      </w:tr>
    </w:tbl>
    <w:p w14:paraId="34062D88" w14:textId="2EE5AE05" w:rsidR="00F7301A" w:rsidRPr="00F7301A" w:rsidRDefault="00F7301A" w:rsidP="00102FDF">
      <w:pPr>
        <w:pStyle w:val="UKEBbodytext"/>
        <w:spacing w:before="240"/>
      </w:pPr>
      <w:r w:rsidRPr="00F7301A">
        <w:rPr>
          <w:b/>
          <w:bCs/>
        </w:rPr>
        <w:t xml:space="preserve">Note: </w:t>
      </w:r>
      <w:r w:rsidRPr="00F7301A">
        <w:t>Financial interests may include shareholdings or share options you have in individual companies (please specify the name of the company, nature of their business</w:t>
      </w:r>
      <w:r w:rsidR="00F1084B">
        <w:t>,</w:t>
      </w:r>
      <w:r w:rsidRPr="00F7301A">
        <w:t xml:space="preserve"> percentage and value of your shareholding in each or the value and terms of your option. </w:t>
      </w:r>
    </w:p>
    <w:p w14:paraId="6C0D7812" w14:textId="77777777" w:rsidR="00F7301A" w:rsidRPr="00F7301A" w:rsidRDefault="00F7301A" w:rsidP="00F7301A">
      <w:pPr>
        <w:pStyle w:val="UKEBbodytext"/>
      </w:pPr>
      <w:r w:rsidRPr="00F7301A">
        <w:t xml:space="preserve">If none, please state a nil return. </w:t>
      </w:r>
    </w:p>
    <w:p w14:paraId="5BC4372F" w14:textId="77777777" w:rsidR="00F7301A" w:rsidRPr="00F7301A" w:rsidRDefault="00F7301A" w:rsidP="00102FDF">
      <w:pPr>
        <w:pStyle w:val="UKEBbodytext"/>
        <w:numPr>
          <w:ilvl w:val="0"/>
          <w:numId w:val="228"/>
        </w:numPr>
        <w:tabs>
          <w:tab w:val="left" w:pos="567"/>
        </w:tabs>
        <w:ind w:left="567" w:hanging="567"/>
        <w:rPr>
          <w:b/>
          <w:bCs/>
        </w:rPr>
      </w:pPr>
      <w:r w:rsidRPr="00F7301A">
        <w:rPr>
          <w:b/>
          <w:bCs/>
        </w:rPr>
        <w:lastRenderedPageBreak/>
        <w:t>Employment, appointments and other outside roles (including voluntary and advisory)</w:t>
      </w:r>
    </w:p>
    <w:tbl>
      <w:tblPr>
        <w:tblStyle w:val="TableGrid"/>
        <w:tblW w:w="0" w:type="auto"/>
        <w:tblLook w:val="04A0" w:firstRow="1" w:lastRow="0" w:firstColumn="1" w:lastColumn="0" w:noHBand="0" w:noVBand="1"/>
      </w:tblPr>
      <w:tblGrid>
        <w:gridCol w:w="9628"/>
      </w:tblGrid>
      <w:tr w:rsidR="0059699B" w14:paraId="26EF3F36" w14:textId="77777777" w:rsidTr="003046B3">
        <w:trPr>
          <w:trHeight w:val="4108"/>
        </w:trPr>
        <w:tc>
          <w:tcPr>
            <w:tcW w:w="9628" w:type="dxa"/>
          </w:tcPr>
          <w:p w14:paraId="086507F7" w14:textId="77777777" w:rsidR="0059699B" w:rsidRDefault="0059699B" w:rsidP="0059699B">
            <w:pPr>
              <w:pStyle w:val="UKEBbodytext"/>
              <w:spacing w:after="120"/>
              <w:rPr>
                <w:b/>
                <w:bCs/>
              </w:rPr>
            </w:pPr>
          </w:p>
        </w:tc>
      </w:tr>
    </w:tbl>
    <w:p w14:paraId="27DC0650" w14:textId="77777777" w:rsidR="0059699B" w:rsidRDefault="0059699B" w:rsidP="0059699B">
      <w:pPr>
        <w:pStyle w:val="UKEBbodytext"/>
        <w:spacing w:after="120"/>
        <w:rPr>
          <w:b/>
          <w:bCs/>
        </w:rPr>
      </w:pPr>
    </w:p>
    <w:p w14:paraId="10497D53" w14:textId="64B2510B" w:rsidR="00F7301A" w:rsidRPr="00F7301A" w:rsidRDefault="00F7301A" w:rsidP="0059699B">
      <w:pPr>
        <w:pStyle w:val="UKEBbodytext"/>
        <w:spacing w:after="120"/>
      </w:pPr>
      <w:r w:rsidRPr="00F7301A">
        <w:rPr>
          <w:b/>
          <w:bCs/>
        </w:rPr>
        <w:t xml:space="preserve">Note: </w:t>
      </w:r>
      <w:r w:rsidRPr="00F7301A">
        <w:t>Please consider the following and give details in each case</w:t>
      </w:r>
      <w:r w:rsidR="0059699B">
        <w:t>:</w:t>
      </w:r>
    </w:p>
    <w:p w14:paraId="6E5996AA" w14:textId="77777777" w:rsidR="00F7301A" w:rsidRPr="00F7301A" w:rsidRDefault="00F7301A" w:rsidP="00102FDF">
      <w:pPr>
        <w:pStyle w:val="UKEBbodytext"/>
        <w:numPr>
          <w:ilvl w:val="0"/>
          <w:numId w:val="232"/>
        </w:numPr>
        <w:tabs>
          <w:tab w:val="left" w:pos="567"/>
        </w:tabs>
        <w:spacing w:after="120"/>
        <w:ind w:left="567" w:hanging="567"/>
      </w:pPr>
      <w:r w:rsidRPr="00F7301A">
        <w:t>Other organisations that employ you?</w:t>
      </w:r>
    </w:p>
    <w:p w14:paraId="7DF5FCD4" w14:textId="77777777" w:rsidR="00F7301A" w:rsidRPr="00F7301A" w:rsidRDefault="00F7301A" w:rsidP="00102FDF">
      <w:pPr>
        <w:pStyle w:val="UKEBbodytext"/>
        <w:numPr>
          <w:ilvl w:val="0"/>
          <w:numId w:val="232"/>
        </w:numPr>
        <w:tabs>
          <w:tab w:val="left" w:pos="567"/>
        </w:tabs>
        <w:spacing w:after="120"/>
        <w:ind w:left="567" w:hanging="567"/>
      </w:pPr>
      <w:r w:rsidRPr="00F7301A">
        <w:t xml:space="preserve">Any consultancy or businesses that you run? </w:t>
      </w:r>
    </w:p>
    <w:p w14:paraId="60F141A2" w14:textId="77777777" w:rsidR="00F7301A" w:rsidRPr="00F7301A" w:rsidRDefault="00F7301A" w:rsidP="00102FDF">
      <w:pPr>
        <w:pStyle w:val="UKEBbodytext"/>
        <w:numPr>
          <w:ilvl w:val="0"/>
          <w:numId w:val="232"/>
        </w:numPr>
        <w:tabs>
          <w:tab w:val="left" w:pos="567"/>
        </w:tabs>
        <w:spacing w:after="120"/>
        <w:ind w:left="567" w:hanging="567"/>
      </w:pPr>
      <w:r w:rsidRPr="00F7301A">
        <w:t xml:space="preserve">Are you a company director? </w:t>
      </w:r>
    </w:p>
    <w:p w14:paraId="226FBDFE" w14:textId="15C2D320" w:rsidR="00F7301A" w:rsidRPr="00F7301A" w:rsidRDefault="00F7301A" w:rsidP="00102FDF">
      <w:pPr>
        <w:pStyle w:val="UKEBbodytext"/>
        <w:numPr>
          <w:ilvl w:val="0"/>
          <w:numId w:val="232"/>
        </w:numPr>
        <w:tabs>
          <w:tab w:val="left" w:pos="567"/>
        </w:tabs>
        <w:spacing w:after="120"/>
        <w:ind w:left="567" w:hanging="567"/>
      </w:pPr>
      <w:r w:rsidRPr="00F7301A">
        <w:t>Are you a trustee of a charity</w:t>
      </w:r>
      <w:r w:rsidR="003046B3">
        <w:t>(</w:t>
      </w:r>
      <w:proofErr w:type="spellStart"/>
      <w:r w:rsidRPr="00F7301A">
        <w:t>ies</w:t>
      </w:r>
      <w:proofErr w:type="spellEnd"/>
      <w:r w:rsidR="003046B3">
        <w:t>)</w:t>
      </w:r>
      <w:r w:rsidRPr="00F7301A">
        <w:t>?</w:t>
      </w:r>
    </w:p>
    <w:p w14:paraId="33D88075" w14:textId="77777777" w:rsidR="00F7301A" w:rsidRPr="00F7301A" w:rsidRDefault="00F7301A" w:rsidP="00102FDF">
      <w:pPr>
        <w:pStyle w:val="UKEBbodytext"/>
        <w:numPr>
          <w:ilvl w:val="0"/>
          <w:numId w:val="232"/>
        </w:numPr>
        <w:tabs>
          <w:tab w:val="left" w:pos="567"/>
        </w:tabs>
        <w:spacing w:after="120"/>
        <w:ind w:left="567" w:hanging="567"/>
      </w:pPr>
      <w:r w:rsidRPr="00F7301A">
        <w:t xml:space="preserve">Do you receive renumeration for any other work? </w:t>
      </w:r>
    </w:p>
    <w:p w14:paraId="13C4D16A" w14:textId="77777777" w:rsidR="00F7301A" w:rsidRPr="00F7301A" w:rsidRDefault="00F7301A" w:rsidP="00102FDF">
      <w:pPr>
        <w:pStyle w:val="UKEBbodytext"/>
        <w:numPr>
          <w:ilvl w:val="0"/>
          <w:numId w:val="232"/>
        </w:numPr>
        <w:tabs>
          <w:tab w:val="left" w:pos="567"/>
        </w:tabs>
        <w:spacing w:after="120"/>
        <w:ind w:left="567" w:hanging="567"/>
      </w:pPr>
      <w:r w:rsidRPr="00F7301A">
        <w:t>Do you have any other interests related to outside roles to declare? (This might be any other public appointments such as school governor, magistrate, reservist, special constable) or membership of a professional body or think tank board etc)</w:t>
      </w:r>
    </w:p>
    <w:p w14:paraId="00A278DF" w14:textId="77777777" w:rsidR="00F7301A" w:rsidRPr="00F7301A" w:rsidRDefault="00F7301A" w:rsidP="00102FDF">
      <w:pPr>
        <w:pStyle w:val="UKEBbodytext"/>
        <w:numPr>
          <w:ilvl w:val="0"/>
          <w:numId w:val="232"/>
        </w:numPr>
        <w:tabs>
          <w:tab w:val="left" w:pos="567"/>
        </w:tabs>
        <w:ind w:left="567" w:hanging="567"/>
      </w:pPr>
      <w:r w:rsidRPr="00F7301A">
        <w:t xml:space="preserve">Have you previously held any roles that might be relevant? </w:t>
      </w:r>
    </w:p>
    <w:p w14:paraId="7403C0AD" w14:textId="77777777" w:rsidR="00F7301A" w:rsidRPr="00F7301A" w:rsidRDefault="00F7301A" w:rsidP="00FD5468">
      <w:pPr>
        <w:pStyle w:val="UKEBbodytext"/>
        <w:spacing w:after="480"/>
      </w:pPr>
      <w:r w:rsidRPr="00F7301A">
        <w:t>If none, please state a nil return.</w:t>
      </w:r>
    </w:p>
    <w:p w14:paraId="081DBBB5" w14:textId="13E2B141" w:rsidR="00F7301A" w:rsidRPr="00F7301A" w:rsidRDefault="00F7301A" w:rsidP="0059699B">
      <w:pPr>
        <w:pStyle w:val="UKEBbodytext"/>
        <w:numPr>
          <w:ilvl w:val="0"/>
          <w:numId w:val="228"/>
        </w:numPr>
        <w:tabs>
          <w:tab w:val="left" w:pos="567"/>
        </w:tabs>
        <w:ind w:left="567" w:hanging="567"/>
      </w:pPr>
      <w:r w:rsidRPr="00F7301A">
        <w:rPr>
          <w:b/>
          <w:bCs/>
        </w:rPr>
        <w:t xml:space="preserve">Personal interests </w:t>
      </w:r>
    </w:p>
    <w:tbl>
      <w:tblPr>
        <w:tblStyle w:val="TableGrid"/>
        <w:tblW w:w="9634" w:type="dxa"/>
        <w:tblLook w:val="04A0" w:firstRow="1" w:lastRow="0" w:firstColumn="1" w:lastColumn="0" w:noHBand="0" w:noVBand="1"/>
      </w:tblPr>
      <w:tblGrid>
        <w:gridCol w:w="9634"/>
      </w:tblGrid>
      <w:tr w:rsidR="00F7301A" w:rsidRPr="00F7301A" w14:paraId="027ABACD" w14:textId="77777777" w:rsidTr="00D839FF">
        <w:trPr>
          <w:trHeight w:val="2576"/>
        </w:trPr>
        <w:tc>
          <w:tcPr>
            <w:tcW w:w="9634" w:type="dxa"/>
          </w:tcPr>
          <w:p w14:paraId="0207DB75" w14:textId="77777777" w:rsidR="00F7301A" w:rsidRPr="00F7301A" w:rsidRDefault="00F7301A" w:rsidP="00F7301A">
            <w:pPr>
              <w:pStyle w:val="UKEBbodytext"/>
              <w:rPr>
                <w:b/>
                <w:bCs/>
              </w:rPr>
            </w:pPr>
          </w:p>
        </w:tc>
      </w:tr>
    </w:tbl>
    <w:p w14:paraId="395CECCB" w14:textId="77777777" w:rsidR="00F7301A" w:rsidRPr="00F7301A" w:rsidRDefault="00F7301A" w:rsidP="00F7301A">
      <w:pPr>
        <w:pStyle w:val="UKEBbodytext"/>
      </w:pPr>
      <w:r w:rsidRPr="00F7301A">
        <w:rPr>
          <w:b/>
          <w:bCs/>
        </w:rPr>
        <w:br/>
        <w:t xml:space="preserve">Note: </w:t>
      </w:r>
      <w:r w:rsidRPr="00F7301A">
        <w:t xml:space="preserve">Any close personal relationships that could be perceived as creating a conflict of </w:t>
      </w:r>
      <w:r w:rsidRPr="00F7301A">
        <w:lastRenderedPageBreak/>
        <w:t xml:space="preserve">interest or providing an unfair advantage should be disclosed here. This could include family members, a spouse, friend or someone else connected to you in some way. Please consider: </w:t>
      </w:r>
    </w:p>
    <w:p w14:paraId="3CF4F990" w14:textId="79141B9A" w:rsidR="00F7301A" w:rsidRPr="00F7301A" w:rsidRDefault="00F7301A" w:rsidP="007E7246">
      <w:pPr>
        <w:pStyle w:val="UKEBbodytext"/>
        <w:tabs>
          <w:tab w:val="left" w:pos="567"/>
        </w:tabs>
        <w:spacing w:after="120"/>
        <w:ind w:left="567" w:hanging="567"/>
      </w:pPr>
      <w:r w:rsidRPr="00F7301A">
        <w:t xml:space="preserve">A </w:t>
      </w:r>
      <w:r w:rsidR="007E7246">
        <w:tab/>
      </w:r>
      <w:r w:rsidRPr="00F7301A">
        <w:t xml:space="preserve">any other family members working in </w:t>
      </w:r>
      <w:r w:rsidR="0010151D">
        <w:t xml:space="preserve">the </w:t>
      </w:r>
      <w:r w:rsidR="00DA274A">
        <w:t xml:space="preserve">UKEB or </w:t>
      </w:r>
      <w:r w:rsidRPr="00F7301A">
        <w:t>DBT or same sector/</w:t>
      </w:r>
      <w:r w:rsidR="0097570E">
        <w:t xml:space="preserve"> </w:t>
      </w:r>
      <w:r w:rsidRPr="00F7301A">
        <w:t>policy field as this role</w:t>
      </w:r>
      <w:r w:rsidR="0097570E">
        <w:t>.</w:t>
      </w:r>
    </w:p>
    <w:p w14:paraId="1D16E900" w14:textId="1373D690" w:rsidR="00F7301A" w:rsidRPr="00F7301A" w:rsidRDefault="00F7301A" w:rsidP="007E7246">
      <w:pPr>
        <w:pStyle w:val="UKEBbodytext"/>
        <w:tabs>
          <w:tab w:val="left" w:pos="567"/>
        </w:tabs>
        <w:spacing w:after="120"/>
        <w:ind w:left="567" w:hanging="567"/>
      </w:pPr>
      <w:r w:rsidRPr="00F7301A">
        <w:t xml:space="preserve">B </w:t>
      </w:r>
      <w:r w:rsidR="007E7246">
        <w:tab/>
      </w:r>
      <w:r w:rsidRPr="00F7301A">
        <w:t xml:space="preserve">whether you have a relationship with anyone in an organisation working with </w:t>
      </w:r>
      <w:r w:rsidR="0010151D">
        <w:t xml:space="preserve">the UKEB or </w:t>
      </w:r>
      <w:r w:rsidRPr="00F7301A">
        <w:t>DBT</w:t>
      </w:r>
      <w:r w:rsidR="0097570E">
        <w:t>.</w:t>
      </w:r>
      <w:r w:rsidRPr="00F7301A">
        <w:t xml:space="preserve"> </w:t>
      </w:r>
    </w:p>
    <w:p w14:paraId="12F556C1" w14:textId="07CE1646" w:rsidR="00F7301A" w:rsidRPr="00F7301A" w:rsidRDefault="00F7301A" w:rsidP="007E7246">
      <w:pPr>
        <w:pStyle w:val="UKEBbodytext"/>
        <w:tabs>
          <w:tab w:val="left" w:pos="567"/>
        </w:tabs>
        <w:spacing w:after="120"/>
        <w:ind w:left="567" w:hanging="567"/>
      </w:pPr>
      <w:r w:rsidRPr="00F7301A">
        <w:t xml:space="preserve">C </w:t>
      </w:r>
      <w:r w:rsidR="007E7246">
        <w:tab/>
      </w:r>
      <w:r w:rsidRPr="00F7301A">
        <w:t xml:space="preserve">whether you have a relationship with anyone in an organisation which supplies, or is looking to supply, goods and services to </w:t>
      </w:r>
      <w:r w:rsidR="0010151D">
        <w:t xml:space="preserve">the UKEB or </w:t>
      </w:r>
      <w:r w:rsidRPr="00F7301A">
        <w:t xml:space="preserve">DBT. </w:t>
      </w:r>
    </w:p>
    <w:p w14:paraId="690DF4F7" w14:textId="52B6F4FD" w:rsidR="00F7301A" w:rsidRPr="00F7301A" w:rsidRDefault="00F7301A" w:rsidP="007E7246">
      <w:pPr>
        <w:pStyle w:val="UKEBbodytext"/>
        <w:tabs>
          <w:tab w:val="left" w:pos="567"/>
        </w:tabs>
        <w:spacing w:after="120"/>
        <w:ind w:left="567" w:hanging="567"/>
      </w:pPr>
      <w:r w:rsidRPr="00F7301A">
        <w:t xml:space="preserve">D </w:t>
      </w:r>
      <w:r w:rsidR="007E7246">
        <w:tab/>
      </w:r>
      <w:r w:rsidRPr="00F7301A">
        <w:t xml:space="preserve">if you or any close family members have any relevant outside interests that should be declared. This could include any acquaintances or associates who you know to have contractual relationships with </w:t>
      </w:r>
      <w:r w:rsidR="00DC009B">
        <w:t xml:space="preserve">UKEB or </w:t>
      </w:r>
      <w:r w:rsidR="00CC622B">
        <w:t>DBT</w:t>
      </w:r>
      <w:r w:rsidRPr="00F7301A">
        <w:t xml:space="preserve"> or who have a substantial interest in policy development connected with </w:t>
      </w:r>
      <w:r w:rsidR="00CC622B">
        <w:t>DBT</w:t>
      </w:r>
      <w:r w:rsidRPr="00F7301A">
        <w:t xml:space="preserve">. </w:t>
      </w:r>
    </w:p>
    <w:p w14:paraId="577B932D" w14:textId="4FE172B0" w:rsidR="00F7301A" w:rsidRPr="00F7301A" w:rsidRDefault="00F7301A" w:rsidP="007E7246">
      <w:pPr>
        <w:pStyle w:val="UKEBbodytext"/>
        <w:tabs>
          <w:tab w:val="left" w:pos="567"/>
        </w:tabs>
        <w:ind w:left="567" w:hanging="567"/>
      </w:pPr>
      <w:r w:rsidRPr="00F7301A">
        <w:t xml:space="preserve">E </w:t>
      </w:r>
      <w:r w:rsidR="007E7246">
        <w:tab/>
      </w:r>
      <w:r w:rsidRPr="00F7301A">
        <w:t>any connections with foreign governments</w:t>
      </w:r>
      <w:r w:rsidR="00CB493D">
        <w:t>.</w:t>
      </w:r>
    </w:p>
    <w:p w14:paraId="3ACA1152" w14:textId="77777777" w:rsidR="00F7301A" w:rsidRPr="00F7301A" w:rsidRDefault="00F7301A" w:rsidP="00F7301A">
      <w:pPr>
        <w:pStyle w:val="UKEBbodytext"/>
      </w:pPr>
      <w:r w:rsidRPr="00F7301A">
        <w:t xml:space="preserve">The above list is not exhaustive. It is designed to give you an idea of the type of things you may need to disclose in this section. </w:t>
      </w:r>
    </w:p>
    <w:p w14:paraId="0CB178C4" w14:textId="4549D70F" w:rsidR="003046B3" w:rsidRDefault="00F7301A" w:rsidP="00FD5468">
      <w:pPr>
        <w:pStyle w:val="UKEBbodytext"/>
        <w:spacing w:after="480"/>
        <w:rPr>
          <w:b/>
          <w:bCs/>
        </w:rPr>
      </w:pPr>
      <w:r w:rsidRPr="00F7301A">
        <w:t xml:space="preserve">If none, please state a nil return. </w:t>
      </w:r>
    </w:p>
    <w:p w14:paraId="3334731A" w14:textId="423F2D16" w:rsidR="00F7301A" w:rsidRPr="00F7301A" w:rsidRDefault="00F7301A" w:rsidP="00FD5468">
      <w:pPr>
        <w:pStyle w:val="UKEBbodytext"/>
        <w:numPr>
          <w:ilvl w:val="0"/>
          <w:numId w:val="228"/>
        </w:numPr>
        <w:tabs>
          <w:tab w:val="left" w:pos="567"/>
        </w:tabs>
        <w:ind w:left="567" w:hanging="567"/>
        <w:rPr>
          <w:b/>
          <w:bCs/>
        </w:rPr>
      </w:pPr>
      <w:r w:rsidRPr="00F7301A">
        <w:rPr>
          <w:b/>
          <w:bCs/>
        </w:rPr>
        <w:t xml:space="preserve">Any other relevant interests </w:t>
      </w:r>
    </w:p>
    <w:tbl>
      <w:tblPr>
        <w:tblStyle w:val="TableGrid"/>
        <w:tblW w:w="9634" w:type="dxa"/>
        <w:tblLook w:val="04A0" w:firstRow="1" w:lastRow="0" w:firstColumn="1" w:lastColumn="0" w:noHBand="0" w:noVBand="1"/>
      </w:tblPr>
      <w:tblGrid>
        <w:gridCol w:w="9634"/>
      </w:tblGrid>
      <w:tr w:rsidR="00F7301A" w:rsidRPr="00F7301A" w14:paraId="6A072774" w14:textId="77777777" w:rsidTr="006B7CA4">
        <w:trPr>
          <w:trHeight w:val="2720"/>
        </w:trPr>
        <w:tc>
          <w:tcPr>
            <w:tcW w:w="9634" w:type="dxa"/>
          </w:tcPr>
          <w:p w14:paraId="44040A2D" w14:textId="77777777" w:rsidR="00F7301A" w:rsidRPr="00F7301A" w:rsidRDefault="00F7301A" w:rsidP="00F7301A">
            <w:pPr>
              <w:pStyle w:val="UKEBbodytext"/>
              <w:rPr>
                <w:b/>
                <w:bCs/>
              </w:rPr>
            </w:pPr>
          </w:p>
        </w:tc>
      </w:tr>
    </w:tbl>
    <w:p w14:paraId="36F760AA" w14:textId="77777777" w:rsidR="003046B3" w:rsidRDefault="003046B3" w:rsidP="003046B3">
      <w:pPr>
        <w:pStyle w:val="UKEBbodytext"/>
        <w:spacing w:after="0"/>
        <w:rPr>
          <w:b/>
          <w:bCs/>
        </w:rPr>
      </w:pPr>
    </w:p>
    <w:p w14:paraId="148343E6" w14:textId="0973B51A" w:rsidR="00F7301A" w:rsidRPr="00F7301A" w:rsidRDefault="00F7301A" w:rsidP="00F7301A">
      <w:pPr>
        <w:pStyle w:val="UKEBbodytext"/>
      </w:pPr>
      <w:r w:rsidRPr="00F7301A">
        <w:rPr>
          <w:b/>
          <w:bCs/>
        </w:rPr>
        <w:t xml:space="preserve">Note: </w:t>
      </w:r>
      <w:r w:rsidRPr="00F7301A">
        <w:t xml:space="preserve">Please include any other interests you hold which might reasonably be perceived as relevant to your responsibilities as a public appointee. </w:t>
      </w:r>
    </w:p>
    <w:p w14:paraId="2E7B1052" w14:textId="3074820F" w:rsidR="00F7301A" w:rsidRDefault="00F7301A" w:rsidP="00F7301A">
      <w:pPr>
        <w:pStyle w:val="UKEBbodytext"/>
      </w:pPr>
      <w:r w:rsidRPr="00F7301A">
        <w:t xml:space="preserve">If none, please state a nil return. </w:t>
      </w:r>
    </w:p>
    <w:p w14:paraId="00AE5637" w14:textId="77777777" w:rsidR="006B7CA4" w:rsidRPr="00F7301A" w:rsidRDefault="006B7CA4" w:rsidP="006B7CA4">
      <w:pPr>
        <w:pStyle w:val="UKEBbodytext"/>
        <w:spacing w:after="0"/>
        <w:rPr>
          <w:b/>
          <w:bCs/>
        </w:rPr>
      </w:pPr>
    </w:p>
    <w:p w14:paraId="046C3A0E" w14:textId="77777777" w:rsidR="00D839FF" w:rsidRDefault="00D839FF">
      <w:pPr>
        <w:rPr>
          <w:b/>
        </w:rPr>
      </w:pPr>
    </w:p>
    <w:p w14:paraId="44E42B06" w14:textId="77777777" w:rsidR="00D839FF" w:rsidRDefault="00D839FF">
      <w:pPr>
        <w:rPr>
          <w:b/>
        </w:rPr>
      </w:pPr>
    </w:p>
    <w:p w14:paraId="181DE3C0" w14:textId="77777777" w:rsidR="00D839FF" w:rsidRDefault="00D839FF">
      <w:pPr>
        <w:rPr>
          <w:b/>
        </w:rPr>
      </w:pPr>
    </w:p>
    <w:p w14:paraId="2B949F82" w14:textId="77777777" w:rsidR="00D839FF" w:rsidRDefault="00D839FF" w:rsidP="009B5963">
      <w:pPr>
        <w:spacing w:after="0"/>
        <w:rPr>
          <w:b/>
        </w:rPr>
      </w:pPr>
    </w:p>
    <w:tbl>
      <w:tblPr>
        <w:tblStyle w:val="TableGrid"/>
        <w:tblW w:w="9634" w:type="dxa"/>
        <w:tblLook w:val="04A0" w:firstRow="1" w:lastRow="0" w:firstColumn="1" w:lastColumn="0" w:noHBand="0" w:noVBand="1"/>
      </w:tblPr>
      <w:tblGrid>
        <w:gridCol w:w="9634"/>
      </w:tblGrid>
      <w:tr w:rsidR="00D839FF" w:rsidRPr="00F7301A" w14:paraId="21893B35" w14:textId="77777777" w:rsidTr="00780126">
        <w:tc>
          <w:tcPr>
            <w:tcW w:w="9634" w:type="dxa"/>
            <w:shd w:val="clear" w:color="auto" w:fill="54CFBF" w:themeFill="accent1"/>
          </w:tcPr>
          <w:p w14:paraId="254D8E93" w14:textId="7D944E21" w:rsidR="00D839FF" w:rsidRDefault="00297413" w:rsidP="00780126">
            <w:pPr>
              <w:pStyle w:val="UKEBHeading5"/>
              <w:spacing w:before="120" w:after="120"/>
            </w:pPr>
            <w:r w:rsidRPr="00F7301A">
              <w:lastRenderedPageBreak/>
              <w:t>Section</w:t>
            </w:r>
            <w:r w:rsidR="00D839FF" w:rsidRPr="00F7301A">
              <w:t xml:space="preserve"> 4 – Declaration of Significant Political Activity</w:t>
            </w:r>
          </w:p>
          <w:p w14:paraId="2B6374EC" w14:textId="77777777" w:rsidR="00D839FF" w:rsidRPr="00F7301A" w:rsidRDefault="00D839FF" w:rsidP="00780126">
            <w:pPr>
              <w:pStyle w:val="UKEBHeading5"/>
              <w:spacing w:before="120" w:after="120"/>
            </w:pPr>
            <w:r w:rsidRPr="00F7301A">
              <w:rPr>
                <w:b w:val="0"/>
                <w:bCs/>
              </w:rPr>
              <w:t xml:space="preserve">This section is </w:t>
            </w:r>
            <w:r w:rsidRPr="00F7301A">
              <w:rPr>
                <w:u w:val="single"/>
              </w:rPr>
              <w:t>mandatory</w:t>
            </w:r>
            <w:r w:rsidRPr="00F7301A">
              <w:rPr>
                <w:b w:val="0"/>
                <w:bCs/>
              </w:rPr>
              <w:t xml:space="preserve"> and must be completed by all applicants.</w:t>
            </w:r>
            <w:r w:rsidRPr="00F7301A">
              <w:t xml:space="preserve"> </w:t>
            </w:r>
          </w:p>
        </w:tc>
      </w:tr>
    </w:tbl>
    <w:p w14:paraId="1E8DDE0E" w14:textId="53B545DA" w:rsidR="00D839FF" w:rsidRPr="00F7301A" w:rsidRDefault="00D839FF" w:rsidP="00D839FF">
      <w:pPr>
        <w:pStyle w:val="UKEBbodytext"/>
        <w:spacing w:before="240"/>
        <w:rPr>
          <w:b/>
          <w:bCs/>
        </w:rPr>
      </w:pPr>
      <w:r w:rsidRPr="00F7301A">
        <w:rPr>
          <w:b/>
          <w:bCs/>
        </w:rPr>
        <w:t>Definition:</w:t>
      </w:r>
    </w:p>
    <w:p w14:paraId="438C922E" w14:textId="77777777" w:rsidR="00D839FF" w:rsidRPr="00F7301A" w:rsidRDefault="00D839FF" w:rsidP="00D839FF">
      <w:pPr>
        <w:pStyle w:val="UKEBbodytext"/>
      </w:pPr>
      <w:r w:rsidRPr="00F7301A">
        <w:t xml:space="preserve">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14:paraId="02D0D96A" w14:textId="77777777" w:rsidR="00D839FF" w:rsidRPr="00F7301A" w:rsidRDefault="00D839FF" w:rsidP="00BE2F28">
      <w:pPr>
        <w:pStyle w:val="UKEBbodytext"/>
        <w:spacing w:before="240" w:after="120"/>
        <w:rPr>
          <w:b/>
          <w:bCs/>
        </w:rPr>
      </w:pPr>
      <w:r w:rsidRPr="00F7301A">
        <w:rPr>
          <w:b/>
          <w:bCs/>
        </w:rPr>
        <w:t xml:space="preserve">Have you undertaken any significant political activity for a political party in the past five years? </w:t>
      </w:r>
    </w:p>
    <w:p w14:paraId="21315DCC" w14:textId="15EC7993" w:rsidR="00D839FF" w:rsidRPr="00F7301A" w:rsidRDefault="00000000" w:rsidP="00DC1875">
      <w:pPr>
        <w:pStyle w:val="UKEBbodytext"/>
        <w:keepNext/>
        <w:tabs>
          <w:tab w:val="left" w:pos="567"/>
        </w:tabs>
        <w:spacing w:after="120"/>
        <w:ind w:left="567" w:hanging="567"/>
      </w:pPr>
      <w:sdt>
        <w:sdtPr>
          <w:id w:val="-263766849"/>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D839FF">
        <w:tab/>
      </w:r>
      <w:r w:rsidR="00D839FF" w:rsidRPr="00F7301A">
        <w:t>No (if no, please state a nil return)</w:t>
      </w:r>
    </w:p>
    <w:p w14:paraId="7DE82DFB" w14:textId="6E3839CD" w:rsidR="00D839FF" w:rsidRPr="00F7301A" w:rsidRDefault="00000000" w:rsidP="00D839FF">
      <w:pPr>
        <w:pStyle w:val="UKEBbodytext"/>
        <w:keepNext/>
        <w:tabs>
          <w:tab w:val="left" w:pos="567"/>
        </w:tabs>
        <w:ind w:left="567" w:hanging="567"/>
      </w:pPr>
      <w:sdt>
        <w:sdtPr>
          <w:id w:val="-1354724724"/>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D839FF" w:rsidRPr="003046B3">
        <w:tab/>
      </w:r>
      <w:r w:rsidR="00D839FF" w:rsidRPr="00F7301A">
        <w:t>Yes (if yes, please provide further information below)</w:t>
      </w:r>
    </w:p>
    <w:p w14:paraId="4F38E2FB" w14:textId="77777777" w:rsidR="00D839FF" w:rsidRPr="00F7301A" w:rsidRDefault="00D839FF" w:rsidP="00BE2F28">
      <w:pPr>
        <w:pStyle w:val="UKEBbodytext"/>
        <w:spacing w:before="240" w:after="120"/>
        <w:rPr>
          <w:b/>
          <w:bCs/>
        </w:rPr>
      </w:pPr>
      <w:r w:rsidRPr="00F7301A">
        <w:rPr>
          <w:b/>
          <w:bCs/>
        </w:rPr>
        <w:t xml:space="preserve">Type of political activity (please select all options that apply): </w:t>
      </w:r>
    </w:p>
    <w:p w14:paraId="54688722" w14:textId="18520759" w:rsidR="00D839FF" w:rsidRPr="00F7301A" w:rsidRDefault="00000000" w:rsidP="00DC1875">
      <w:pPr>
        <w:pStyle w:val="UKEBbodytext"/>
        <w:keepNext/>
        <w:tabs>
          <w:tab w:val="left" w:pos="567"/>
        </w:tabs>
        <w:spacing w:after="120"/>
        <w:ind w:left="567" w:hanging="567"/>
      </w:pPr>
      <w:sdt>
        <w:sdtPr>
          <w:id w:val="-1776242831"/>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Held office as a Local Councillor, District Councillor, MP, MEP, MLA etc</w:t>
      </w:r>
    </w:p>
    <w:p w14:paraId="4914F5EC" w14:textId="294C949F" w:rsidR="00D839FF" w:rsidRDefault="00000000" w:rsidP="00DC1875">
      <w:pPr>
        <w:pStyle w:val="UKEBbodytext"/>
        <w:keepNext/>
        <w:tabs>
          <w:tab w:val="left" w:pos="567"/>
        </w:tabs>
        <w:spacing w:after="120"/>
        <w:ind w:left="567" w:hanging="567"/>
      </w:pPr>
      <w:sdt>
        <w:sdtPr>
          <w:id w:val="-879621949"/>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Held office such as Chair, Treasurer or Secretary of a local branch of a party</w:t>
      </w:r>
    </w:p>
    <w:p w14:paraId="442B3F04" w14:textId="029DA5FF" w:rsidR="00D839FF" w:rsidRDefault="00000000" w:rsidP="00DC1875">
      <w:pPr>
        <w:pStyle w:val="UKEBbodytext"/>
        <w:keepNext/>
        <w:tabs>
          <w:tab w:val="left" w:pos="567"/>
        </w:tabs>
        <w:spacing w:after="120"/>
        <w:ind w:left="567" w:hanging="567"/>
      </w:pPr>
      <w:sdt>
        <w:sdtPr>
          <w:id w:val="1745452321"/>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 xml:space="preserve">Spoken on behalf of a party or candidate </w:t>
      </w:r>
    </w:p>
    <w:p w14:paraId="4A1D65F4" w14:textId="7BF597E8" w:rsidR="00D839FF" w:rsidRPr="00F7301A" w:rsidRDefault="00000000" w:rsidP="00DC1875">
      <w:pPr>
        <w:pStyle w:val="UKEBbodytext"/>
        <w:keepNext/>
        <w:tabs>
          <w:tab w:val="left" w:pos="567"/>
        </w:tabs>
        <w:spacing w:after="120"/>
        <w:ind w:left="567" w:hanging="567"/>
      </w:pPr>
      <w:sdt>
        <w:sdtPr>
          <w:id w:val="-623154221"/>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Stood for local or national election</w:t>
      </w:r>
    </w:p>
    <w:p w14:paraId="64DD11E3" w14:textId="09F610BB" w:rsidR="00D839FF" w:rsidRPr="00F7301A" w:rsidRDefault="00000000" w:rsidP="00DC1875">
      <w:pPr>
        <w:pStyle w:val="UKEBbodytext"/>
        <w:keepNext/>
        <w:tabs>
          <w:tab w:val="left" w:pos="567"/>
        </w:tabs>
        <w:spacing w:after="120"/>
        <w:ind w:left="567" w:hanging="567"/>
      </w:pPr>
      <w:sdt>
        <w:sdtPr>
          <w:id w:val="-1156069611"/>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Acted as a political agent</w:t>
      </w:r>
    </w:p>
    <w:p w14:paraId="10041FEA" w14:textId="5C57B332" w:rsidR="00D839FF" w:rsidRDefault="00000000" w:rsidP="00DC1875">
      <w:pPr>
        <w:pStyle w:val="UKEBbodytext"/>
        <w:keepNext/>
        <w:tabs>
          <w:tab w:val="left" w:pos="567"/>
        </w:tabs>
        <w:spacing w:after="120"/>
        <w:ind w:left="567" w:hanging="567"/>
      </w:pPr>
      <w:sdt>
        <w:sdtPr>
          <w:id w:val="1728725003"/>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Canvassed on behalf of a party or helped at elections</w:t>
      </w:r>
    </w:p>
    <w:p w14:paraId="28EBBEC7" w14:textId="4EBCF51C" w:rsidR="00D839FF" w:rsidRDefault="00000000" w:rsidP="00DC1875">
      <w:pPr>
        <w:pStyle w:val="UKEBbodytext"/>
        <w:keepNext/>
        <w:tabs>
          <w:tab w:val="left" w:pos="567"/>
        </w:tabs>
        <w:spacing w:after="120"/>
        <w:ind w:left="567" w:hanging="567"/>
      </w:pPr>
      <w:sdt>
        <w:sdtPr>
          <w:id w:val="-1957624888"/>
          <w:placeholder>
            <w:docPart w:val="10AB93E0A7F94B889E61F7C079CB4989"/>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D839FF" w:rsidRPr="00F7301A">
        <w:t xml:space="preserve">  </w:t>
      </w:r>
      <w:r w:rsidR="00423103">
        <w:tab/>
      </w:r>
      <w:r w:rsidR="00D839FF" w:rsidRPr="00F7301A">
        <w:t>Made donations to a party (if so, please state amount, when and to whom)</w:t>
      </w:r>
    </w:p>
    <w:tbl>
      <w:tblPr>
        <w:tblStyle w:val="TableGrid"/>
        <w:tblW w:w="0" w:type="auto"/>
        <w:tblLook w:val="04A0" w:firstRow="1" w:lastRow="0" w:firstColumn="1" w:lastColumn="0" w:noHBand="0" w:noVBand="1"/>
      </w:tblPr>
      <w:tblGrid>
        <w:gridCol w:w="9628"/>
      </w:tblGrid>
      <w:tr w:rsidR="00D839FF" w14:paraId="06BCCDD2" w14:textId="77777777" w:rsidTr="00702615">
        <w:trPr>
          <w:trHeight w:val="2110"/>
        </w:trPr>
        <w:tc>
          <w:tcPr>
            <w:tcW w:w="9628" w:type="dxa"/>
          </w:tcPr>
          <w:p w14:paraId="7CC77FF6" w14:textId="77777777" w:rsidR="00D839FF" w:rsidRDefault="00D839FF"/>
          <w:p w14:paraId="748AAA86" w14:textId="604444E8" w:rsidR="00423103" w:rsidRDefault="00423103" w:rsidP="00702615"/>
        </w:tc>
      </w:tr>
    </w:tbl>
    <w:p w14:paraId="0C3E1524" w14:textId="6D61F605" w:rsidR="00D839FF" w:rsidRDefault="00000000" w:rsidP="007C78D2">
      <w:pPr>
        <w:tabs>
          <w:tab w:val="left" w:pos="567"/>
        </w:tabs>
        <w:spacing w:before="240" w:after="120"/>
        <w:rPr>
          <w:sz w:val="24"/>
        </w:rPr>
      </w:pPr>
      <w:sdt>
        <w:sdtPr>
          <w:rPr>
            <w:sz w:val="24"/>
          </w:rPr>
          <w:id w:val="-247503118"/>
          <w14:checkbox>
            <w14:checked w14:val="0"/>
            <w14:checkedState w14:val="2612" w14:font="MS Gothic"/>
            <w14:uncheckedState w14:val="2610" w14:font="MS Gothic"/>
          </w14:checkbox>
        </w:sdtPr>
        <w:sdtContent>
          <w:r w:rsidR="00D839FF" w:rsidRPr="00F7301A">
            <w:rPr>
              <w:rFonts w:ascii="Segoe UI Symbol" w:hAnsi="Segoe UI Symbol" w:cs="Segoe UI Symbol"/>
              <w:sz w:val="24"/>
            </w:rPr>
            <w:t>☐</w:t>
          </w:r>
        </w:sdtContent>
      </w:sdt>
      <w:r w:rsidR="00423103">
        <w:rPr>
          <w:sz w:val="24"/>
        </w:rPr>
        <w:tab/>
      </w:r>
      <w:r w:rsidR="00D839FF" w:rsidRPr="00F7301A">
        <w:rPr>
          <w:sz w:val="24"/>
        </w:rPr>
        <w:t>Any other political activity (if so, please specify)</w:t>
      </w:r>
    </w:p>
    <w:tbl>
      <w:tblPr>
        <w:tblStyle w:val="TableGrid"/>
        <w:tblW w:w="0" w:type="auto"/>
        <w:tblLook w:val="04A0" w:firstRow="1" w:lastRow="0" w:firstColumn="1" w:lastColumn="0" w:noHBand="0" w:noVBand="1"/>
      </w:tblPr>
      <w:tblGrid>
        <w:gridCol w:w="9628"/>
      </w:tblGrid>
      <w:tr w:rsidR="00423103" w:rsidRPr="00423103" w14:paraId="7C6B86CD" w14:textId="77777777" w:rsidTr="00702615">
        <w:trPr>
          <w:trHeight w:val="1986"/>
        </w:trPr>
        <w:tc>
          <w:tcPr>
            <w:tcW w:w="9628" w:type="dxa"/>
          </w:tcPr>
          <w:p w14:paraId="5D1018AA" w14:textId="77777777" w:rsidR="00423103" w:rsidRPr="00423103" w:rsidRDefault="00423103" w:rsidP="00423103"/>
          <w:p w14:paraId="6D269693" w14:textId="4B5601CC" w:rsidR="00DC1875" w:rsidRPr="00423103" w:rsidRDefault="00DC1875" w:rsidP="00423103"/>
        </w:tc>
      </w:tr>
    </w:tbl>
    <w:p w14:paraId="5EF94CF6" w14:textId="27A6D097" w:rsidR="00D839FF" w:rsidRDefault="00423103" w:rsidP="00DC1875">
      <w:pPr>
        <w:spacing w:before="240" w:after="120"/>
        <w:rPr>
          <w:sz w:val="24"/>
        </w:rPr>
      </w:pPr>
      <w:r w:rsidRPr="00F7301A">
        <w:rPr>
          <w:sz w:val="24"/>
        </w:rPr>
        <w:lastRenderedPageBreak/>
        <w:t>Please state the political party or groups (including as an independent) you have been involved with:</w:t>
      </w:r>
    </w:p>
    <w:tbl>
      <w:tblPr>
        <w:tblStyle w:val="TableGrid"/>
        <w:tblW w:w="0" w:type="auto"/>
        <w:tblLook w:val="04A0" w:firstRow="1" w:lastRow="0" w:firstColumn="1" w:lastColumn="0" w:noHBand="0" w:noVBand="1"/>
      </w:tblPr>
      <w:tblGrid>
        <w:gridCol w:w="9628"/>
      </w:tblGrid>
      <w:tr w:rsidR="00423103" w14:paraId="0C54DE0A" w14:textId="77777777" w:rsidTr="00FC62C4">
        <w:trPr>
          <w:trHeight w:val="1843"/>
        </w:trPr>
        <w:tc>
          <w:tcPr>
            <w:tcW w:w="9628" w:type="dxa"/>
          </w:tcPr>
          <w:p w14:paraId="60F46248" w14:textId="77777777" w:rsidR="00423103" w:rsidRDefault="00423103"/>
          <w:p w14:paraId="2F8E9773" w14:textId="1A6B5407" w:rsidR="00423103" w:rsidRDefault="00423103"/>
        </w:tc>
      </w:tr>
    </w:tbl>
    <w:p w14:paraId="7985C531" w14:textId="77777777" w:rsidR="00423103" w:rsidRDefault="00423103" w:rsidP="00DC1875">
      <w:pPr>
        <w:pStyle w:val="UKEBbodytext"/>
        <w:spacing w:after="0"/>
        <w:rPr>
          <w:b/>
          <w:bCs/>
        </w:rPr>
      </w:pPr>
    </w:p>
    <w:p w14:paraId="61CF5472" w14:textId="2566F12B" w:rsidR="00F7301A" w:rsidRPr="00F7301A" w:rsidRDefault="00F7301A" w:rsidP="00F7301A">
      <w:pPr>
        <w:pStyle w:val="UKEBbodytext"/>
        <w:rPr>
          <w:b/>
          <w:bCs/>
        </w:rPr>
      </w:pPr>
    </w:p>
    <w:tbl>
      <w:tblPr>
        <w:tblStyle w:val="TableGrid"/>
        <w:tblW w:w="9634" w:type="dxa"/>
        <w:tblLook w:val="04A0" w:firstRow="1" w:lastRow="0" w:firstColumn="1" w:lastColumn="0" w:noHBand="0" w:noVBand="1"/>
      </w:tblPr>
      <w:tblGrid>
        <w:gridCol w:w="9634"/>
      </w:tblGrid>
      <w:tr w:rsidR="00F7301A" w:rsidRPr="00F7301A" w14:paraId="45CB4DB9" w14:textId="77777777" w:rsidTr="00211D6E">
        <w:tc>
          <w:tcPr>
            <w:tcW w:w="9634" w:type="dxa"/>
            <w:shd w:val="clear" w:color="auto" w:fill="54CFBF" w:themeFill="accent1"/>
          </w:tcPr>
          <w:p w14:paraId="399FE2C4" w14:textId="6469A783" w:rsidR="00F7301A" w:rsidRPr="00F7301A" w:rsidRDefault="00297413" w:rsidP="006B7CA4">
            <w:pPr>
              <w:pStyle w:val="UKEBHeading5"/>
              <w:spacing w:before="120" w:after="120"/>
            </w:pPr>
            <w:r w:rsidRPr="00F7301A">
              <w:t>Section</w:t>
            </w:r>
            <w:r w:rsidR="00F7301A" w:rsidRPr="00F7301A">
              <w:t xml:space="preserve"> 5 – Personal Conduct</w:t>
            </w:r>
          </w:p>
        </w:tc>
      </w:tr>
      <w:tr w:rsidR="00F7301A" w:rsidRPr="00F7301A" w14:paraId="787797DB" w14:textId="77777777" w:rsidTr="00211D6E">
        <w:tc>
          <w:tcPr>
            <w:tcW w:w="9634" w:type="dxa"/>
          </w:tcPr>
          <w:p w14:paraId="237187DA" w14:textId="77777777" w:rsidR="00F7301A" w:rsidRPr="00F7301A" w:rsidRDefault="00F7301A" w:rsidP="000E5782">
            <w:pPr>
              <w:pStyle w:val="UKEBbodytext"/>
              <w:spacing w:after="120"/>
              <w:rPr>
                <w:b/>
                <w:bCs/>
              </w:rPr>
            </w:pPr>
            <w:r w:rsidRPr="00F7301A">
              <w:rPr>
                <w:b/>
                <w:bCs/>
              </w:rPr>
              <w:t>If there is anything relevant to your suitability as a public appointee – for example any criminal convictions or anything which could impact on public confidence on your suitability, please provide brief details below:</w:t>
            </w:r>
          </w:p>
          <w:p w14:paraId="55758146" w14:textId="4B915006" w:rsidR="00F7301A" w:rsidRPr="00F7301A" w:rsidRDefault="00000000" w:rsidP="000E5782">
            <w:pPr>
              <w:pStyle w:val="UKEBbodytext"/>
              <w:tabs>
                <w:tab w:val="left" w:pos="592"/>
              </w:tabs>
              <w:spacing w:after="120"/>
              <w:ind w:left="592" w:hanging="592"/>
            </w:pPr>
            <w:sdt>
              <w:sdtPr>
                <w:id w:val="-2046131588"/>
                <w:placeholder>
                  <w:docPart w:val="B679D041CFCB4C14B454B26695600B1D"/>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F7301A" w:rsidRPr="00F7301A">
              <w:t xml:space="preserve">  </w:t>
            </w:r>
            <w:r w:rsidR="006B7CA4">
              <w:tab/>
            </w:r>
            <w:r w:rsidR="00F7301A" w:rsidRPr="00F7301A">
              <w:t>No (if none, please state a nil return)</w:t>
            </w:r>
          </w:p>
          <w:p w14:paraId="17ED346C" w14:textId="00528A0D" w:rsidR="00F7301A" w:rsidRPr="00F7301A" w:rsidRDefault="00000000" w:rsidP="006B7CA4">
            <w:pPr>
              <w:pStyle w:val="UKEBbodytext"/>
              <w:tabs>
                <w:tab w:val="left" w:pos="592"/>
              </w:tabs>
              <w:ind w:left="592" w:hanging="592"/>
            </w:pPr>
            <w:sdt>
              <w:sdtPr>
                <w:id w:val="1030769311"/>
                <w:placeholder>
                  <w:docPart w:val="B679D041CFCB4C14B454B26695600B1D"/>
                </w:placeholder>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F7301A" w:rsidRPr="00F7301A">
              <w:t xml:space="preserve"> </w:t>
            </w:r>
            <w:r w:rsidR="006B7CA4" w:rsidRPr="006B7CA4">
              <w:tab/>
            </w:r>
            <w:r w:rsidR="00F7301A" w:rsidRPr="00F7301A">
              <w:t xml:space="preserve">Yes (if yes, please provide further information below) </w:t>
            </w:r>
          </w:p>
          <w:sdt>
            <w:sdtPr>
              <w:id w:val="-1805618062"/>
              <w:placeholder>
                <w:docPart w:val="FA460CF14B3E42EEB563E57C18388956"/>
              </w:placeholder>
              <w:showingPlcHdr/>
            </w:sdtPr>
            <w:sdtContent>
              <w:p w14:paraId="54771BF0" w14:textId="376EFF50" w:rsidR="00F7301A" w:rsidRPr="00020BF0" w:rsidRDefault="00450359" w:rsidP="00F7301A">
                <w:pPr>
                  <w:pStyle w:val="UKEBbodytext"/>
                </w:pPr>
                <w:r w:rsidRPr="00450359">
                  <w:rPr>
                    <w:rStyle w:val="PlaceholderText"/>
                  </w:rPr>
                  <w:t>(</w:t>
                </w:r>
                <w:r w:rsidRPr="00C96B15">
                  <w:rPr>
                    <w:rStyle w:val="PlaceholderText"/>
                  </w:rPr>
                  <w:t>Click or tap here to enter text.</w:t>
                </w:r>
                <w:r>
                  <w:rPr>
                    <w:rStyle w:val="PlaceholderText"/>
                  </w:rPr>
                  <w:t>)</w:t>
                </w:r>
              </w:p>
            </w:sdtContent>
          </w:sdt>
        </w:tc>
      </w:tr>
    </w:tbl>
    <w:p w14:paraId="1F09AC50" w14:textId="77777777" w:rsidR="00F7301A" w:rsidRPr="00F7301A" w:rsidRDefault="00F7301A" w:rsidP="00423103">
      <w:pPr>
        <w:pStyle w:val="UKEBbodytext"/>
        <w:spacing w:after="0"/>
        <w:rPr>
          <w:b/>
          <w:bCs/>
        </w:rPr>
      </w:pPr>
    </w:p>
    <w:p w14:paraId="708E73C9" w14:textId="77777777" w:rsidR="006B7CA4" w:rsidRDefault="00F7301A" w:rsidP="00423103">
      <w:pPr>
        <w:pStyle w:val="UKEBbodytext"/>
        <w:spacing w:after="120"/>
      </w:pPr>
      <w:r w:rsidRPr="00F7301A">
        <w:rPr>
          <w:b/>
          <w:bCs/>
        </w:rPr>
        <w:t xml:space="preserve">Note: </w:t>
      </w:r>
      <w:r w:rsidRPr="00F7301A">
        <w:t xml:space="preserve">Please consider the following as you </w:t>
      </w:r>
      <w:r w:rsidRPr="00F7301A">
        <w:rPr>
          <w:b/>
          <w:bCs/>
          <w:u w:val="single"/>
        </w:rPr>
        <w:t>cannot be considered</w:t>
      </w:r>
      <w:r w:rsidRPr="00F7301A">
        <w:t xml:space="preserve"> for a regulated public appointment if:</w:t>
      </w:r>
    </w:p>
    <w:p w14:paraId="357B02C2" w14:textId="77777777" w:rsidR="006B7CA4" w:rsidRPr="006B7CA4" w:rsidRDefault="00F7301A" w:rsidP="007C78D2">
      <w:pPr>
        <w:pStyle w:val="UKEBbodytext"/>
        <w:numPr>
          <w:ilvl w:val="0"/>
          <w:numId w:val="234"/>
        </w:numPr>
        <w:spacing w:after="120"/>
        <w:ind w:left="567" w:hanging="567"/>
        <w:rPr>
          <w:b/>
          <w:bCs/>
        </w:rPr>
      </w:pPr>
      <w:r w:rsidRPr="00F7301A">
        <w:t xml:space="preserve">you are disqualified from acting as a company director (under the Company Directors Disqualification Act 1986). </w:t>
      </w:r>
    </w:p>
    <w:p w14:paraId="606068BB" w14:textId="77777777" w:rsidR="006B7CA4" w:rsidRPr="006B7CA4" w:rsidRDefault="00F7301A" w:rsidP="007C78D2">
      <w:pPr>
        <w:pStyle w:val="UKEBbodytext"/>
        <w:numPr>
          <w:ilvl w:val="0"/>
          <w:numId w:val="234"/>
        </w:numPr>
        <w:spacing w:after="120"/>
        <w:ind w:left="567" w:hanging="567"/>
        <w:rPr>
          <w:b/>
          <w:bCs/>
        </w:rPr>
      </w:pPr>
      <w:r w:rsidRPr="00F7301A">
        <w:t>you have an unspent conviction on your criminal record.</w:t>
      </w:r>
    </w:p>
    <w:p w14:paraId="756CA589" w14:textId="77777777" w:rsidR="006B7CA4" w:rsidRPr="006B7CA4" w:rsidRDefault="00F7301A" w:rsidP="007C78D2">
      <w:pPr>
        <w:pStyle w:val="UKEBbodytext"/>
        <w:numPr>
          <w:ilvl w:val="0"/>
          <w:numId w:val="234"/>
        </w:numPr>
        <w:spacing w:after="120"/>
        <w:ind w:left="567" w:hanging="567"/>
        <w:rPr>
          <w:b/>
          <w:bCs/>
        </w:rPr>
      </w:pPr>
      <w:r w:rsidRPr="00F7301A">
        <w:t>your estate has been sequestrated in Scotland or you enter into a debt arrangement under Part 1 of the Debt Arrangement (Scotland) Act 2002 (asp 17) as the debtor or have, under Scots law, granted a trust deed for creditors</w:t>
      </w:r>
      <w:r w:rsidR="006B7CA4">
        <w:t>.</w:t>
      </w:r>
    </w:p>
    <w:p w14:paraId="19956C53" w14:textId="77777777" w:rsidR="006B7CA4" w:rsidRPr="006B7CA4" w:rsidRDefault="00F7301A" w:rsidP="00B80BD6">
      <w:pPr>
        <w:pStyle w:val="UKEBbodytext"/>
        <w:numPr>
          <w:ilvl w:val="0"/>
          <w:numId w:val="234"/>
        </w:numPr>
        <w:spacing w:after="120"/>
        <w:ind w:left="567" w:hanging="567"/>
        <w:rPr>
          <w:b/>
          <w:bCs/>
        </w:rPr>
      </w:pPr>
      <w:r w:rsidRPr="00F7301A">
        <w:t>Please declare if:</w:t>
      </w:r>
    </w:p>
    <w:p w14:paraId="4574FDDD" w14:textId="7F67A2AB" w:rsidR="008B139F" w:rsidRDefault="00F7301A" w:rsidP="008B139F">
      <w:pPr>
        <w:pStyle w:val="UKEBbodytext"/>
        <w:numPr>
          <w:ilvl w:val="0"/>
          <w:numId w:val="234"/>
        </w:numPr>
        <w:tabs>
          <w:tab w:val="left" w:pos="993"/>
        </w:tabs>
        <w:spacing w:after="120"/>
        <w:ind w:left="993" w:hanging="426"/>
        <w:rPr>
          <w:b/>
          <w:bCs/>
        </w:rPr>
      </w:pPr>
      <w:r w:rsidRPr="00F7301A">
        <w:t>you are, or have been</w:t>
      </w:r>
      <w:r w:rsidR="00B76B60">
        <w:t>,</w:t>
      </w:r>
      <w:r w:rsidRPr="00F7301A">
        <w:t xml:space="preserve"> bankrupt or have made an arrangement with a creditor at any point, including the dates of this</w:t>
      </w:r>
      <w:r w:rsidR="001B3FE7">
        <w:t>.</w:t>
      </w:r>
    </w:p>
    <w:p w14:paraId="1B6B66BD" w14:textId="55C6C4B4" w:rsidR="00423103" w:rsidRPr="008B139F" w:rsidRDefault="00F7301A" w:rsidP="008B139F">
      <w:pPr>
        <w:pStyle w:val="UKEBbodytext"/>
        <w:numPr>
          <w:ilvl w:val="0"/>
          <w:numId w:val="234"/>
        </w:numPr>
        <w:tabs>
          <w:tab w:val="left" w:pos="993"/>
        </w:tabs>
        <w:spacing w:after="120"/>
        <w:ind w:left="993" w:hanging="426"/>
        <w:rPr>
          <w:b/>
          <w:bCs/>
        </w:rPr>
      </w:pPr>
      <w:r w:rsidRPr="00F7301A">
        <w:t>you are subject to a current police investigation</w:t>
      </w:r>
      <w:r w:rsidR="006B7CA4" w:rsidRPr="008B139F">
        <w:rPr>
          <w:b/>
          <w:bCs/>
        </w:rPr>
        <w:t>.</w:t>
      </w:r>
    </w:p>
    <w:p w14:paraId="4D649729" w14:textId="1342A3B9" w:rsidR="00423103" w:rsidRPr="00AF4618" w:rsidRDefault="00AF4618" w:rsidP="00AF4618">
      <w:pPr>
        <w:rPr>
          <w:b/>
          <w:bCs/>
          <w:sz w:val="24"/>
        </w:rPr>
      </w:pPr>
      <w:r>
        <w:rPr>
          <w:b/>
          <w:bCs/>
        </w:rPr>
        <w:br w:type="page"/>
      </w:r>
    </w:p>
    <w:tbl>
      <w:tblPr>
        <w:tblStyle w:val="TableGrid"/>
        <w:tblW w:w="9634" w:type="dxa"/>
        <w:tblLook w:val="04A0" w:firstRow="1" w:lastRow="0" w:firstColumn="1" w:lastColumn="0" w:noHBand="0" w:noVBand="1"/>
      </w:tblPr>
      <w:tblGrid>
        <w:gridCol w:w="9634"/>
      </w:tblGrid>
      <w:tr w:rsidR="00423103" w:rsidRPr="00F7301A" w14:paraId="5139355C" w14:textId="77777777" w:rsidTr="00211D6E">
        <w:tc>
          <w:tcPr>
            <w:tcW w:w="9634" w:type="dxa"/>
            <w:shd w:val="clear" w:color="auto" w:fill="54CFBF" w:themeFill="accent1"/>
          </w:tcPr>
          <w:p w14:paraId="4FBAED94" w14:textId="3C8A0C2C" w:rsidR="00423103" w:rsidRPr="00F7301A" w:rsidRDefault="00297413" w:rsidP="00780126">
            <w:pPr>
              <w:pStyle w:val="UKEBHeading5"/>
              <w:spacing w:before="120" w:after="120"/>
            </w:pPr>
            <w:r w:rsidRPr="00F7301A">
              <w:lastRenderedPageBreak/>
              <w:t>Section</w:t>
            </w:r>
            <w:r w:rsidR="00423103" w:rsidRPr="00F7301A">
              <w:t xml:space="preserve"> 6 – </w:t>
            </w:r>
            <w:r w:rsidR="008E2D02">
              <w:t>Online Presence</w:t>
            </w:r>
            <w:r w:rsidR="00423103" w:rsidRPr="00F7301A">
              <w:t xml:space="preserve">  </w:t>
            </w:r>
          </w:p>
        </w:tc>
      </w:tr>
    </w:tbl>
    <w:p w14:paraId="066A3554" w14:textId="1AC0E829" w:rsidR="00423103" w:rsidRDefault="00423103" w:rsidP="00423103">
      <w:pPr>
        <w:pStyle w:val="UKEBbodytext"/>
        <w:tabs>
          <w:tab w:val="left" w:pos="993"/>
        </w:tabs>
        <w:spacing w:after="0"/>
      </w:pPr>
    </w:p>
    <w:p w14:paraId="3874DC79" w14:textId="77777777" w:rsidR="00423103" w:rsidRPr="00F7301A" w:rsidRDefault="00423103" w:rsidP="00423103">
      <w:pPr>
        <w:pStyle w:val="UKEBbodytext"/>
        <w:rPr>
          <w:b/>
          <w:bCs/>
        </w:rPr>
      </w:pPr>
      <w:r w:rsidRPr="00F7301A">
        <w:rPr>
          <w:b/>
          <w:bCs/>
        </w:rPr>
        <w:t>Do you have any public social media accounts?</w:t>
      </w:r>
    </w:p>
    <w:p w14:paraId="4E092134" w14:textId="6C0EE8D7" w:rsidR="00423103" w:rsidRPr="00F7301A" w:rsidRDefault="00D6617A" w:rsidP="00423103">
      <w:pPr>
        <w:pStyle w:val="UKEBbodytext"/>
        <w:spacing w:after="120"/>
        <w:rPr>
          <w:b/>
          <w:bCs/>
        </w:rPr>
      </w:pPr>
      <w:r>
        <w:rPr>
          <w:b/>
          <w:bCs/>
        </w:rPr>
        <w:t>X (formerly</w:t>
      </w:r>
      <w:r w:rsidR="002E6725">
        <w:rPr>
          <w:b/>
          <w:bCs/>
        </w:rPr>
        <w:t xml:space="preserve"> known as</w:t>
      </w:r>
      <w:r>
        <w:rPr>
          <w:b/>
          <w:bCs/>
        </w:rPr>
        <w:t xml:space="preserve"> </w:t>
      </w:r>
      <w:r w:rsidR="00423103" w:rsidRPr="00F7301A">
        <w:rPr>
          <w:b/>
          <w:bCs/>
        </w:rPr>
        <w:t>Twitter</w:t>
      </w:r>
      <w:r w:rsidR="00C85580">
        <w:rPr>
          <w:b/>
          <w:bCs/>
        </w:rPr>
        <w:t>)</w:t>
      </w:r>
      <w:r w:rsidR="00423103" w:rsidRPr="00F7301A">
        <w:rPr>
          <w:b/>
          <w:bCs/>
        </w:rPr>
        <w:t xml:space="preserve">  </w:t>
      </w:r>
    </w:p>
    <w:p w14:paraId="4F4B96A4" w14:textId="4212AD51" w:rsidR="00423103" w:rsidRPr="00F7301A" w:rsidRDefault="00000000" w:rsidP="00423103">
      <w:pPr>
        <w:pStyle w:val="UKEBbodytext"/>
        <w:tabs>
          <w:tab w:val="left" w:pos="592"/>
        </w:tabs>
        <w:spacing w:after="120"/>
        <w:ind w:left="592" w:hanging="592"/>
      </w:pPr>
      <w:sdt>
        <w:sdtPr>
          <w:id w:val="637696370"/>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No</w:t>
      </w:r>
    </w:p>
    <w:p w14:paraId="21DEE7BF" w14:textId="22AAE031" w:rsidR="00423103" w:rsidRPr="00F7301A" w:rsidRDefault="00000000" w:rsidP="00423103">
      <w:pPr>
        <w:pStyle w:val="UKEBbodytext"/>
        <w:tabs>
          <w:tab w:val="left" w:pos="592"/>
        </w:tabs>
        <w:spacing w:after="120"/>
        <w:ind w:left="592" w:hanging="592"/>
      </w:pPr>
      <w:sdt>
        <w:sdtPr>
          <w:id w:val="-1826040757"/>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Yes</w:t>
      </w:r>
    </w:p>
    <w:p w14:paraId="7F6D5FE0" w14:textId="77777777" w:rsidR="00423103" w:rsidRPr="00F7301A" w:rsidRDefault="00423103" w:rsidP="00423103">
      <w:pPr>
        <w:pStyle w:val="UKEBbodytext"/>
        <w:spacing w:after="120"/>
        <w:rPr>
          <w:b/>
          <w:bCs/>
        </w:rPr>
      </w:pPr>
      <w:r w:rsidRPr="00F7301A">
        <w:rPr>
          <w:b/>
          <w:bCs/>
        </w:rPr>
        <w:t xml:space="preserve">LinkedIn </w:t>
      </w:r>
    </w:p>
    <w:p w14:paraId="22041E3F" w14:textId="38B589A6" w:rsidR="00423103" w:rsidRPr="00F7301A" w:rsidRDefault="00000000" w:rsidP="00423103">
      <w:pPr>
        <w:pStyle w:val="UKEBbodytext"/>
        <w:tabs>
          <w:tab w:val="left" w:pos="592"/>
        </w:tabs>
        <w:spacing w:after="120"/>
        <w:ind w:left="592" w:hanging="592"/>
      </w:pPr>
      <w:sdt>
        <w:sdtPr>
          <w:id w:val="-788964501"/>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No</w:t>
      </w:r>
    </w:p>
    <w:p w14:paraId="130912C2" w14:textId="79CCB35C" w:rsidR="00423103" w:rsidRPr="00F7301A" w:rsidRDefault="00000000" w:rsidP="00423103">
      <w:pPr>
        <w:pStyle w:val="UKEBbodytext"/>
        <w:tabs>
          <w:tab w:val="left" w:pos="592"/>
        </w:tabs>
        <w:spacing w:after="120"/>
        <w:ind w:left="592" w:hanging="592"/>
      </w:pPr>
      <w:sdt>
        <w:sdtPr>
          <w:id w:val="1942649162"/>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Yes</w:t>
      </w:r>
    </w:p>
    <w:p w14:paraId="5E2154F9" w14:textId="77777777" w:rsidR="00423103" w:rsidRPr="00F7301A" w:rsidRDefault="00423103" w:rsidP="00423103">
      <w:pPr>
        <w:pStyle w:val="UKEBbodytext"/>
        <w:spacing w:after="120"/>
        <w:rPr>
          <w:b/>
          <w:bCs/>
        </w:rPr>
      </w:pPr>
      <w:r w:rsidRPr="00F7301A">
        <w:rPr>
          <w:b/>
          <w:bCs/>
        </w:rPr>
        <w:t xml:space="preserve">Facebook </w:t>
      </w:r>
    </w:p>
    <w:p w14:paraId="3FC5ACA6" w14:textId="1E46A59A" w:rsidR="00423103" w:rsidRPr="00F7301A" w:rsidRDefault="00000000" w:rsidP="00423103">
      <w:pPr>
        <w:pStyle w:val="UKEBbodytext"/>
        <w:tabs>
          <w:tab w:val="left" w:pos="592"/>
        </w:tabs>
        <w:spacing w:after="120"/>
        <w:ind w:left="592" w:hanging="592"/>
      </w:pPr>
      <w:sdt>
        <w:sdtPr>
          <w:id w:val="-1935507539"/>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No</w:t>
      </w:r>
    </w:p>
    <w:p w14:paraId="1D7D2E21" w14:textId="5D6E14CE" w:rsidR="00423103" w:rsidRPr="00F7301A" w:rsidRDefault="00000000" w:rsidP="00423103">
      <w:pPr>
        <w:pStyle w:val="UKEBbodytext"/>
        <w:tabs>
          <w:tab w:val="left" w:pos="592"/>
        </w:tabs>
        <w:spacing w:after="120"/>
        <w:ind w:left="592" w:hanging="592"/>
      </w:pPr>
      <w:sdt>
        <w:sdtPr>
          <w:id w:val="1500227938"/>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Yes</w:t>
      </w:r>
    </w:p>
    <w:p w14:paraId="665F68F3" w14:textId="77777777" w:rsidR="00423103" w:rsidRPr="00F7301A" w:rsidRDefault="00423103" w:rsidP="00423103">
      <w:pPr>
        <w:pStyle w:val="UKEBbodytext"/>
        <w:spacing w:after="120"/>
        <w:rPr>
          <w:b/>
          <w:bCs/>
        </w:rPr>
      </w:pPr>
      <w:r w:rsidRPr="00F7301A">
        <w:rPr>
          <w:b/>
          <w:bCs/>
        </w:rPr>
        <w:t xml:space="preserve">Instagram </w:t>
      </w:r>
    </w:p>
    <w:p w14:paraId="754A1E9F" w14:textId="57BBA339" w:rsidR="00423103" w:rsidRPr="00F7301A" w:rsidRDefault="00000000" w:rsidP="00423103">
      <w:pPr>
        <w:pStyle w:val="UKEBbodytext"/>
        <w:tabs>
          <w:tab w:val="left" w:pos="592"/>
        </w:tabs>
        <w:spacing w:after="120"/>
        <w:ind w:left="592" w:hanging="592"/>
      </w:pPr>
      <w:sdt>
        <w:sdtPr>
          <w:id w:val="-723138577"/>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No</w:t>
      </w:r>
    </w:p>
    <w:p w14:paraId="3785ACA1" w14:textId="4785D659" w:rsidR="00423103" w:rsidRPr="00F7301A" w:rsidRDefault="00000000" w:rsidP="00423103">
      <w:pPr>
        <w:pStyle w:val="UKEBbodytext"/>
        <w:tabs>
          <w:tab w:val="left" w:pos="592"/>
        </w:tabs>
        <w:ind w:left="590" w:hanging="590"/>
      </w:pPr>
      <w:sdt>
        <w:sdtPr>
          <w:id w:val="1918434506"/>
          <w14:checkbox>
            <w14:checked w14:val="0"/>
            <w14:checkedState w14:val="2612" w14:font="MS Gothic"/>
            <w14:uncheckedState w14:val="2610" w14:font="MS Gothic"/>
          </w14:checkbox>
        </w:sdtPr>
        <w:sdtContent>
          <w:r w:rsidR="002F2CF1">
            <w:rPr>
              <w:rFonts w:ascii="MS Gothic" w:eastAsia="MS Gothic" w:hAnsi="MS Gothic" w:hint="eastAsia"/>
            </w:rPr>
            <w:t>☐</w:t>
          </w:r>
        </w:sdtContent>
      </w:sdt>
      <w:r w:rsidR="00423103" w:rsidRPr="00F7301A">
        <w:t xml:space="preserve">  </w:t>
      </w:r>
      <w:r w:rsidR="00423103">
        <w:tab/>
      </w:r>
      <w:r w:rsidR="00423103" w:rsidRPr="00F7301A">
        <w:t>Yes</w:t>
      </w:r>
    </w:p>
    <w:p w14:paraId="0D752A25" w14:textId="77777777" w:rsidR="00423103" w:rsidRPr="00F7301A" w:rsidRDefault="00423103" w:rsidP="00423103">
      <w:pPr>
        <w:pStyle w:val="UKEBbodytext"/>
        <w:rPr>
          <w:b/>
          <w:bCs/>
        </w:rPr>
      </w:pPr>
      <w:r w:rsidRPr="00F7301A">
        <w:rPr>
          <w:b/>
          <w:bCs/>
        </w:rPr>
        <w:t>Social media profile links</w:t>
      </w:r>
    </w:p>
    <w:p w14:paraId="75972949" w14:textId="145872F9" w:rsidR="00423103" w:rsidRDefault="00423103" w:rsidP="00423103">
      <w:pPr>
        <w:pStyle w:val="UKEBbodytext"/>
        <w:tabs>
          <w:tab w:val="left" w:pos="993"/>
        </w:tabs>
        <w:spacing w:after="0"/>
      </w:pPr>
      <w:r w:rsidRPr="00F7301A">
        <w:t xml:space="preserve">If you have answered </w:t>
      </w:r>
      <w:r w:rsidR="00C85580">
        <w:t>‘Y</w:t>
      </w:r>
      <w:r w:rsidRPr="00F7301A">
        <w:t>es</w:t>
      </w:r>
      <w:r w:rsidR="00C85580">
        <w:t>’</w:t>
      </w:r>
      <w:r w:rsidRPr="00F7301A">
        <w:t xml:space="preserve"> to use of any of </w:t>
      </w:r>
      <w:r w:rsidR="00583B67">
        <w:t xml:space="preserve">the above </w:t>
      </w:r>
      <w:r w:rsidR="003E1483">
        <w:t xml:space="preserve">stated </w:t>
      </w:r>
      <w:r w:rsidRPr="00F7301A">
        <w:t>social media platforms, please provide your social media links/</w:t>
      </w:r>
      <w:r w:rsidR="00C85580">
        <w:t xml:space="preserve"> </w:t>
      </w:r>
      <w:r w:rsidRPr="00F7301A">
        <w:t>profile usernames below. If you are not active on social media please state a nil return.</w:t>
      </w:r>
    </w:p>
    <w:p w14:paraId="4522D4B2" w14:textId="644688C7" w:rsidR="00423103" w:rsidRDefault="00423103" w:rsidP="00423103">
      <w:pPr>
        <w:pStyle w:val="UKEBbodytext"/>
        <w:tabs>
          <w:tab w:val="left" w:pos="993"/>
        </w:tabs>
        <w:spacing w:after="0"/>
      </w:pPr>
    </w:p>
    <w:tbl>
      <w:tblPr>
        <w:tblStyle w:val="TableGrid"/>
        <w:tblW w:w="0" w:type="auto"/>
        <w:tblLook w:val="04A0" w:firstRow="1" w:lastRow="0" w:firstColumn="1" w:lastColumn="0" w:noHBand="0" w:noVBand="1"/>
      </w:tblPr>
      <w:tblGrid>
        <w:gridCol w:w="9628"/>
      </w:tblGrid>
      <w:tr w:rsidR="00423103" w14:paraId="2DA5A7BD" w14:textId="77777777" w:rsidTr="001F5EC6">
        <w:trPr>
          <w:trHeight w:val="1525"/>
        </w:trPr>
        <w:tc>
          <w:tcPr>
            <w:tcW w:w="9628" w:type="dxa"/>
          </w:tcPr>
          <w:p w14:paraId="4F9C7654" w14:textId="77777777" w:rsidR="00423103" w:rsidRDefault="00423103" w:rsidP="00423103">
            <w:pPr>
              <w:pStyle w:val="UKEBbodytext"/>
              <w:tabs>
                <w:tab w:val="left" w:pos="993"/>
              </w:tabs>
              <w:spacing w:after="0"/>
            </w:pPr>
          </w:p>
          <w:p w14:paraId="4C13A685" w14:textId="77777777" w:rsidR="00423103" w:rsidRDefault="00423103" w:rsidP="00423103">
            <w:pPr>
              <w:pStyle w:val="UKEBbodytext"/>
              <w:tabs>
                <w:tab w:val="left" w:pos="993"/>
              </w:tabs>
              <w:spacing w:after="0"/>
            </w:pPr>
          </w:p>
          <w:p w14:paraId="7F46810D" w14:textId="77777777" w:rsidR="00423103" w:rsidRDefault="00423103" w:rsidP="00423103">
            <w:pPr>
              <w:pStyle w:val="UKEBbodytext"/>
              <w:tabs>
                <w:tab w:val="left" w:pos="993"/>
              </w:tabs>
              <w:spacing w:after="0"/>
            </w:pPr>
          </w:p>
          <w:p w14:paraId="5F968CD5" w14:textId="4B9A734F" w:rsidR="00423103" w:rsidRDefault="00423103" w:rsidP="00423103">
            <w:pPr>
              <w:pStyle w:val="UKEBbodytext"/>
              <w:tabs>
                <w:tab w:val="left" w:pos="993"/>
              </w:tabs>
              <w:spacing w:after="0"/>
            </w:pPr>
          </w:p>
        </w:tc>
      </w:tr>
    </w:tbl>
    <w:p w14:paraId="00FA2B84" w14:textId="77777777" w:rsidR="00423103" w:rsidRDefault="00423103" w:rsidP="00423103">
      <w:pPr>
        <w:pStyle w:val="UKEBbodytext"/>
        <w:tabs>
          <w:tab w:val="left" w:pos="993"/>
        </w:tabs>
        <w:spacing w:after="0"/>
      </w:pPr>
    </w:p>
    <w:p w14:paraId="47C2CF5B" w14:textId="1A422CA8" w:rsidR="00423103" w:rsidRPr="00423103" w:rsidRDefault="00423103" w:rsidP="00DC1875">
      <w:pPr>
        <w:pStyle w:val="UKEBbodytext"/>
        <w:tabs>
          <w:tab w:val="left" w:pos="993"/>
        </w:tabs>
        <w:spacing w:after="120"/>
      </w:pPr>
      <w:r w:rsidRPr="00423103">
        <w:t>Do you publish on any other social media or internet platforms that are accessible by the general public?</w:t>
      </w:r>
    </w:p>
    <w:p w14:paraId="1799C422" w14:textId="36B8EB00" w:rsidR="00423103" w:rsidRPr="00423103" w:rsidRDefault="00000000" w:rsidP="00DC1875">
      <w:pPr>
        <w:pStyle w:val="UKEBbodytext"/>
        <w:tabs>
          <w:tab w:val="left" w:pos="567"/>
        </w:tabs>
        <w:spacing w:after="120"/>
        <w:ind w:left="567" w:hanging="567"/>
      </w:pPr>
      <w:sdt>
        <w:sdtPr>
          <w:id w:val="1219632048"/>
          <w14:checkbox>
            <w14:checked w14:val="0"/>
            <w14:checkedState w14:val="2612" w14:font="MS Gothic"/>
            <w14:uncheckedState w14:val="2610" w14:font="MS Gothic"/>
          </w14:checkbox>
        </w:sdtPr>
        <w:sdtContent>
          <w:r w:rsidR="009E1E43">
            <w:rPr>
              <w:rFonts w:ascii="MS Gothic" w:eastAsia="MS Gothic" w:hAnsi="MS Gothic" w:hint="eastAsia"/>
            </w:rPr>
            <w:t>☐</w:t>
          </w:r>
        </w:sdtContent>
      </w:sdt>
      <w:r w:rsidR="009E1E43" w:rsidRPr="00F7301A">
        <w:t xml:space="preserve">  </w:t>
      </w:r>
      <w:r w:rsidR="009E1E43">
        <w:tab/>
      </w:r>
      <w:r w:rsidR="00423103" w:rsidRPr="00423103">
        <w:t>No (if none, please state a nil return)</w:t>
      </w:r>
    </w:p>
    <w:p w14:paraId="01061051" w14:textId="0A7A1D95" w:rsidR="00423103" w:rsidRPr="00423103" w:rsidRDefault="00000000" w:rsidP="00423103">
      <w:pPr>
        <w:pStyle w:val="UKEBbodytext"/>
        <w:tabs>
          <w:tab w:val="left" w:pos="567"/>
        </w:tabs>
        <w:spacing w:after="0"/>
        <w:ind w:left="567" w:hanging="567"/>
      </w:pPr>
      <w:sdt>
        <w:sdtPr>
          <w:id w:val="1442341751"/>
          <w14:checkbox>
            <w14:checked w14:val="0"/>
            <w14:checkedState w14:val="2612" w14:font="MS Gothic"/>
            <w14:uncheckedState w14:val="2610" w14:font="MS Gothic"/>
          </w14:checkbox>
        </w:sdtPr>
        <w:sdtContent>
          <w:r w:rsidR="009E1E43">
            <w:rPr>
              <w:rFonts w:ascii="MS Gothic" w:eastAsia="MS Gothic" w:hAnsi="MS Gothic" w:hint="eastAsia"/>
            </w:rPr>
            <w:t>☐</w:t>
          </w:r>
        </w:sdtContent>
      </w:sdt>
      <w:r w:rsidR="009E1E43" w:rsidRPr="00F7301A">
        <w:t xml:space="preserve">  </w:t>
      </w:r>
      <w:r w:rsidR="009E1E43">
        <w:tab/>
      </w:r>
      <w:r w:rsidR="00423103" w:rsidRPr="00423103">
        <w:t>Yes (If yes, please declare below)</w:t>
      </w:r>
    </w:p>
    <w:p w14:paraId="33EAAADB" w14:textId="77777777" w:rsidR="00423103" w:rsidRDefault="00423103" w:rsidP="00423103">
      <w:pPr>
        <w:pStyle w:val="UKEBbodytext"/>
        <w:tabs>
          <w:tab w:val="left" w:pos="993"/>
        </w:tabs>
        <w:spacing w:after="0"/>
      </w:pPr>
    </w:p>
    <w:tbl>
      <w:tblPr>
        <w:tblStyle w:val="TableGrid"/>
        <w:tblW w:w="9634" w:type="dxa"/>
        <w:tblLook w:val="04A0" w:firstRow="1" w:lastRow="0" w:firstColumn="1" w:lastColumn="0" w:noHBand="0" w:noVBand="1"/>
      </w:tblPr>
      <w:tblGrid>
        <w:gridCol w:w="9634"/>
      </w:tblGrid>
      <w:tr w:rsidR="00F7301A" w:rsidRPr="00F7301A" w14:paraId="03852E9C" w14:textId="77777777" w:rsidTr="001F5EC6">
        <w:trPr>
          <w:trHeight w:val="1647"/>
        </w:trPr>
        <w:tc>
          <w:tcPr>
            <w:tcW w:w="9634" w:type="dxa"/>
          </w:tcPr>
          <w:p w14:paraId="785E3E27" w14:textId="2A41C6D0" w:rsidR="00F7301A" w:rsidRDefault="00F7301A" w:rsidP="00F7301A">
            <w:pPr>
              <w:pStyle w:val="UKEBbodytext"/>
            </w:pPr>
          </w:p>
          <w:p w14:paraId="1CABBD2D" w14:textId="77777777" w:rsidR="00F7301A" w:rsidRPr="00F7301A" w:rsidRDefault="00F7301A" w:rsidP="00F7301A">
            <w:pPr>
              <w:pStyle w:val="UKEBbodytext"/>
              <w:rPr>
                <w:b/>
                <w:bCs/>
              </w:rPr>
            </w:pPr>
          </w:p>
        </w:tc>
      </w:tr>
    </w:tbl>
    <w:p w14:paraId="52C81560" w14:textId="77777777" w:rsidR="00F7301A" w:rsidRPr="00DC1875" w:rsidRDefault="00F7301A" w:rsidP="002229A7">
      <w:pPr>
        <w:pStyle w:val="UKEBbodytext"/>
        <w:rPr>
          <w:sz w:val="4"/>
          <w:szCs w:val="2"/>
        </w:rPr>
      </w:pPr>
    </w:p>
    <w:sectPr w:rsidR="00F7301A" w:rsidRPr="00DC1875" w:rsidSect="00F7301A">
      <w:headerReference w:type="even" r:id="rId17"/>
      <w:headerReference w:type="default" r:id="rId18"/>
      <w:footerReference w:type="even" r:id="rId19"/>
      <w:footerReference w:type="default" r:id="rId20"/>
      <w:headerReference w:type="first" r:id="rId21"/>
      <w:footerReference w:type="first" r:id="rId22"/>
      <w:pgSz w:w="11906" w:h="16838" w:code="9"/>
      <w:pgMar w:top="1985" w:right="1134" w:bottom="851" w:left="1134" w:header="567"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1346E" w14:textId="77777777" w:rsidR="004473C5" w:rsidRDefault="004473C5" w:rsidP="00DA2E20">
      <w:r>
        <w:separator/>
      </w:r>
    </w:p>
  </w:endnote>
  <w:endnote w:type="continuationSeparator" w:id="0">
    <w:p w14:paraId="783D9C5E" w14:textId="77777777" w:rsidR="004473C5" w:rsidRDefault="004473C5" w:rsidP="00DA2E20">
      <w:r>
        <w:continuationSeparator/>
      </w:r>
    </w:p>
  </w:endnote>
  <w:endnote w:type="continuationNotice" w:id="1">
    <w:p w14:paraId="4347C53D" w14:textId="77777777" w:rsidR="004473C5" w:rsidRDefault="004473C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ddington CF Medium">
    <w:panose1 w:val="00000600000000000000"/>
    <w:charset w:val="00"/>
    <w:family w:val="modern"/>
    <w:notTrueType/>
    <w:pitch w:val="variable"/>
    <w:sig w:usb0="00000007" w:usb1="00000000" w:usb2="00000000" w:usb3="00000000" w:csb0="00000093" w:csb1="00000000"/>
  </w:font>
  <w:font w:name="Roboto UKEB">
    <w:panose1 w:val="00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03AB5" w14:textId="77777777" w:rsidR="00152454" w:rsidRDefault="001524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2F85C" w14:textId="77777777" w:rsidR="00D938E7" w:rsidRPr="00F148FF" w:rsidRDefault="00000000" w:rsidP="00904884">
    <w:pPr>
      <w:jc w:val="right"/>
      <w:rPr>
        <w:color w:val="003B42" w:themeColor="text1"/>
      </w:rPr>
    </w:pPr>
    <w:sdt>
      <w:sdtPr>
        <w:rPr>
          <w:sz w:val="18"/>
          <w:szCs w:val="18"/>
        </w:rPr>
        <w:id w:val="1284704040"/>
        <w:docPartObj>
          <w:docPartGallery w:val="Page Numbers (Top of Page)"/>
          <w:docPartUnique/>
        </w:docPartObj>
      </w:sdtPr>
      <w:sdtEndPr>
        <w:rPr>
          <w:color w:val="003B42" w:themeColor="text1"/>
        </w:rPr>
      </w:sdtEndPr>
      <w:sdtContent>
        <w:r w:rsidR="00D938E7" w:rsidRPr="004F1052">
          <w:rPr>
            <w:noProof/>
            <w:color w:val="003B42" w:themeColor="text1"/>
          </w:rPr>
          <mc:AlternateContent>
            <mc:Choice Requires="wps">
              <w:drawing>
                <wp:anchor distT="0" distB="0" distL="114300" distR="114300" simplePos="0" relativeHeight="251655680" behindDoc="0" locked="1" layoutInCell="1" allowOverlap="1" wp14:anchorId="6D5A216C" wp14:editId="35C10E04">
                  <wp:simplePos x="0" y="0"/>
                  <wp:positionH relativeFrom="page">
                    <wp:posOffset>623570</wp:posOffset>
                  </wp:positionH>
                  <wp:positionV relativeFrom="page">
                    <wp:posOffset>10504170</wp:posOffset>
                  </wp:positionV>
                  <wp:extent cx="6209665" cy="179705"/>
                  <wp:effectExtent l="0" t="0" r="635" b="0"/>
                  <wp:wrapNone/>
                  <wp:docPr id="10" name="Arrow: Pentagon 10"/>
                  <wp:cNvGraphicFramePr/>
                  <a:graphic xmlns:a="http://schemas.openxmlformats.org/drawingml/2006/main">
                    <a:graphicData uri="http://schemas.microsoft.com/office/word/2010/wordprocessingShape">
                      <wps:wsp>
                        <wps:cNvSpPr/>
                        <wps:spPr>
                          <a:xfrm>
                            <a:off x="0" y="0"/>
                            <a:ext cx="6209665" cy="179705"/>
                          </a:xfrm>
                          <a:prstGeom prst="homePlate">
                            <a:avLst>
                              <a:gd name="adj" fmla="val 54642"/>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2CD7EC"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0" o:spid="_x0000_s1026" type="#_x0000_t15" style="position:absolute;margin-left:49.1pt;margin-top:827.1pt;width:488.95pt;height:14.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" adj="21258" fillcolor="#54cfbf [3204]" stroked="f" strokeweight="2pt">
                  <w10:wrap anchorx="page" anchory="page"/>
                  <w10:anchorlock/>
                </v:shape>
              </w:pict>
            </mc:Fallback>
          </mc:AlternateContent>
        </w:r>
        <w:r w:rsidR="00D938E7" w:rsidRPr="004F1052">
          <w:rPr>
            <w:noProof/>
            <w:color w:val="003B42" w:themeColor="text1"/>
          </w:rPr>
          <mc:AlternateContent>
            <mc:Choice Requires="wps">
              <w:drawing>
                <wp:anchor distT="0" distB="0" distL="114300" distR="114300" simplePos="0" relativeHeight="251656704" behindDoc="0" locked="1" layoutInCell="1" allowOverlap="1" wp14:anchorId="4A438AF1" wp14:editId="1C361113">
                  <wp:simplePos x="0" y="0"/>
                  <wp:positionH relativeFrom="page">
                    <wp:posOffset>4445</wp:posOffset>
                  </wp:positionH>
                  <wp:positionV relativeFrom="page">
                    <wp:posOffset>10502265</wp:posOffset>
                  </wp:positionV>
                  <wp:extent cx="719455" cy="179705"/>
                  <wp:effectExtent l="0" t="0" r="4445" b="0"/>
                  <wp:wrapNone/>
                  <wp:docPr id="11" name="Arrow: Pentagon 11"/>
                  <wp:cNvGraphicFramePr/>
                  <a:graphic xmlns:a="http://schemas.openxmlformats.org/drawingml/2006/main">
                    <a:graphicData uri="http://schemas.microsoft.com/office/word/2010/wordprocessingShape">
                      <wps:wsp>
                        <wps:cNvSpPr/>
                        <wps:spPr>
                          <a:xfrm>
                            <a:off x="0" y="0"/>
                            <a:ext cx="719455" cy="179705"/>
                          </a:xfrm>
                          <a:prstGeom prst="homePlate">
                            <a:avLst>
                              <a:gd name="adj" fmla="val 54642"/>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71F2F" id="Arrow: Pentagon 11" o:spid="_x0000_s1026" type="#_x0000_t15" style="position:absolute;margin-left:.35pt;margin-top:826.95pt;width:56.65pt;height:14.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" adj="18652" fillcolor="#003b42 [3213]" stroked="f" strokeweight="2pt">
                  <w10:wrap anchorx="page" anchory="page"/>
                  <w10:anchorlock/>
                </v:shape>
              </w:pict>
            </mc:Fallback>
          </mc:AlternateContent>
        </w:r>
        <w:r w:rsidR="00D938E7" w:rsidRPr="004F1052">
          <w:rPr>
            <w:b/>
            <w:bCs/>
            <w:color w:val="003B42" w:themeColor="text1"/>
            <w:sz w:val="18"/>
            <w:szCs w:val="18"/>
          </w:rPr>
          <w:fldChar w:fldCharType="begin"/>
        </w:r>
        <w:r w:rsidR="00D938E7" w:rsidRPr="004F1052">
          <w:rPr>
            <w:color w:val="003B42" w:themeColor="text1"/>
            <w:sz w:val="18"/>
            <w:szCs w:val="18"/>
          </w:rPr>
          <w:instrText xml:space="preserve"> PAGE </w:instrText>
        </w:r>
        <w:r w:rsidR="00D938E7" w:rsidRPr="004F1052">
          <w:rPr>
            <w:b/>
            <w:bCs/>
            <w:color w:val="003B42" w:themeColor="text1"/>
            <w:sz w:val="18"/>
            <w:szCs w:val="18"/>
          </w:rPr>
          <w:fldChar w:fldCharType="separate"/>
        </w:r>
        <w:r w:rsidR="00D938E7">
          <w:rPr>
            <w:b/>
            <w:bCs/>
            <w:color w:val="003B42" w:themeColor="text1"/>
            <w:sz w:val="18"/>
            <w:szCs w:val="18"/>
          </w:rPr>
          <w:t>4</w:t>
        </w:r>
        <w:r w:rsidR="00D938E7" w:rsidRPr="004F1052">
          <w:rPr>
            <w:b/>
            <w:bCs/>
            <w:color w:val="003B42" w:themeColor="text1"/>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19DF3" w14:textId="77777777" w:rsidR="00152454" w:rsidRDefault="00152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9D719" w14:textId="77777777" w:rsidR="004473C5" w:rsidRDefault="004473C5" w:rsidP="00DA2E20">
      <w:r>
        <w:separator/>
      </w:r>
    </w:p>
  </w:footnote>
  <w:footnote w:type="continuationSeparator" w:id="0">
    <w:p w14:paraId="43645FCA" w14:textId="77777777" w:rsidR="004473C5" w:rsidRDefault="004473C5" w:rsidP="00DA2E20">
      <w:r>
        <w:continuationSeparator/>
      </w:r>
    </w:p>
  </w:footnote>
  <w:footnote w:type="continuationNotice" w:id="1">
    <w:p w14:paraId="4761DE53" w14:textId="77777777" w:rsidR="004473C5" w:rsidRDefault="004473C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5AD7D" w14:textId="77777777" w:rsidR="00152454" w:rsidRDefault="001524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E491" w14:textId="77777777" w:rsidR="00D938E7" w:rsidRPr="00EA4174" w:rsidRDefault="00D938E7" w:rsidP="00D938E7">
    <w:pPr>
      <w:pStyle w:val="Header"/>
    </w:pPr>
  </w:p>
  <w:p w14:paraId="68537134" w14:textId="77777777" w:rsidR="00D938E7" w:rsidRPr="00944743" w:rsidRDefault="00D938E7" w:rsidP="00D938E7">
    <w:pPr>
      <w:pStyle w:val="Header"/>
    </w:pPr>
  </w:p>
  <w:p w14:paraId="642AD29F" w14:textId="77777777" w:rsidR="00D938E7" w:rsidRDefault="00D938E7" w:rsidP="00944743">
    <w:pPr>
      <w:pStyle w:val="Header"/>
    </w:pPr>
    <w:r w:rsidRPr="00EA4174">
      <w:rPr>
        <w:noProof/>
      </w:rPr>
      <mc:AlternateContent>
        <mc:Choice Requires="wps">
          <w:drawing>
            <wp:anchor distT="0" distB="0" distL="114300" distR="114300" simplePos="0" relativeHeight="251658752" behindDoc="0" locked="1" layoutInCell="1" allowOverlap="1" wp14:anchorId="1D08410F" wp14:editId="23B6DDB3">
              <wp:simplePos x="0" y="0"/>
              <wp:positionH relativeFrom="page">
                <wp:posOffset>720090</wp:posOffset>
              </wp:positionH>
              <wp:positionV relativeFrom="page">
                <wp:posOffset>1055370</wp:posOffset>
              </wp:positionV>
              <wp:extent cx="6094730"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6094730" cy="0"/>
                      </a:xfrm>
                      <a:prstGeom prst="line">
                        <a:avLst/>
                      </a:prstGeom>
                      <a:ln w="63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2E102B" id="Straight Connector 14" o:spid="_x0000_s1026" style="position:absolute;flip:x;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7pt,83.1pt" to="536.6pt,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" strokecolor="#54cfbf [3204]" strokeweight=".5pt">
              <w10:wrap anchorx="page" anchory="page"/>
              <w10:anchorlock/>
            </v:line>
          </w:pict>
        </mc:Fallback>
      </mc:AlternateContent>
    </w:r>
    <w:r w:rsidRPr="00EA4174">
      <w:rPr>
        <w:noProof/>
      </w:rPr>
      <w:drawing>
        <wp:anchor distT="0" distB="0" distL="114300" distR="114300" simplePos="0" relativeHeight="251657728" behindDoc="0" locked="1" layoutInCell="1" allowOverlap="1" wp14:anchorId="0ACB7FB8" wp14:editId="42A2B7BB">
          <wp:simplePos x="0" y="0"/>
          <wp:positionH relativeFrom="page">
            <wp:posOffset>5307330</wp:posOffset>
          </wp:positionH>
          <wp:positionV relativeFrom="page">
            <wp:posOffset>288290</wp:posOffset>
          </wp:positionV>
          <wp:extent cx="1655445" cy="744855"/>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55445" cy="7448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A1BB4" w14:textId="77777777" w:rsidR="00152454" w:rsidRDefault="00152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B2E4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6C71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480924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F1A47C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57ECFC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8BAC1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346F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AC21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7AE2E3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5E4AC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B2DAE"/>
    <w:multiLevelType w:val="multilevel"/>
    <w:tmpl w:val="742417CC"/>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lvlText w:val="%1%2."/>
      <w:lvlJc w:val="left"/>
      <w:pPr>
        <w:tabs>
          <w:tab w:val="num" w:pos="794"/>
        </w:tabs>
        <w:ind w:left="794" w:hanging="794"/>
      </w:pPr>
      <w:rPr>
        <w:rFonts w:hint="default"/>
      </w:rPr>
    </w:lvl>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 w:ilvl="3">
      <w:start w:val="1"/>
      <w:numFmt w:val="lowerRoman"/>
      <w:lvlText w:val="%4."/>
      <w:lvlJc w:val="left"/>
      <w:pPr>
        <w:tabs>
          <w:tab w:val="num" w:pos="2381"/>
        </w:tabs>
        <w:ind w:left="2381" w:hanging="79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5716BBA"/>
    <w:multiLevelType w:val="hybridMultilevel"/>
    <w:tmpl w:val="FCE8D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A823F9"/>
    <w:multiLevelType w:val="hybridMultilevel"/>
    <w:tmpl w:val="616A9A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AD6B7D"/>
    <w:multiLevelType w:val="hybridMultilevel"/>
    <w:tmpl w:val="86086D5C"/>
    <w:lvl w:ilvl="0" w:tplc="C0FCFECA">
      <w:start w:val="1"/>
      <w:numFmt w:val="lowerLetter"/>
      <w:pStyle w:val="UKEBfootnoteleveltwo"/>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063722B8"/>
    <w:multiLevelType w:val="multilevel"/>
    <w:tmpl w:val="CFAA577E"/>
    <w:lvl w:ilvl="0">
      <w:start w:val="1"/>
      <w:numFmt w:val="decimal"/>
      <w:lvlText w:val="%1."/>
      <w:lvlJc w:val="left"/>
      <w:pPr>
        <w:ind w:left="360" w:hanging="360"/>
      </w:pPr>
      <w:rPr>
        <w:rFonts w:hint="default"/>
      </w:rPr>
    </w:lvl>
    <w:lvl w:ilvl="1">
      <w:start w:val="1"/>
      <w:numFmt w:val="lowerLetter"/>
      <w:lvlText w:val="%2)"/>
      <w:lvlJc w:val="left"/>
      <w:pPr>
        <w:ind w:left="1588" w:hanging="794"/>
      </w:pPr>
      <w:rPr>
        <w:rFonts w:hint="default"/>
      </w:rPr>
    </w:lvl>
    <w:lvl w:ilvl="2">
      <w:start w:val="1"/>
      <w:numFmt w:val="lowerRoman"/>
      <w:lvlText w:val="(%3)"/>
      <w:lvlJc w:val="left"/>
      <w:pPr>
        <w:ind w:left="1701" w:hanging="567"/>
      </w:pPr>
      <w:rPr>
        <w:rFonts w:ascii="Roboto UKEB" w:hAnsi="Roboto UKEB" w:cs="Arial" w:hint="default"/>
        <w:b w:val="0"/>
        <w:i w:val="0"/>
        <w:caps w:val="0"/>
        <w:strike w:val="0"/>
        <w:dstrike w:val="0"/>
        <w:vanish w:val="0"/>
        <w:color w:val="003B42" w:themeColor="text1"/>
        <w:sz w:val="18"/>
        <w:vertAlign w:val="baselin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3C60FD"/>
    <w:multiLevelType w:val="multilevel"/>
    <w:tmpl w:val="CE368194"/>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6CB4CD8"/>
    <w:multiLevelType w:val="hybridMultilevel"/>
    <w:tmpl w:val="14CE793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075164A1"/>
    <w:multiLevelType w:val="multilevel"/>
    <w:tmpl w:val="A470EAFC"/>
    <w:lvl w:ilvl="0">
      <w:start w:val="1"/>
      <w:numFmt w:val="decimal"/>
      <w:lvlText w:val="A%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7E87CDD"/>
    <w:multiLevelType w:val="hybridMultilevel"/>
    <w:tmpl w:val="37B45E4A"/>
    <w:lvl w:ilvl="0" w:tplc="536CAA84">
      <w:start w:val="1"/>
      <w:numFmt w:val="lowerLetter"/>
      <w:lvlText w:val="%1)"/>
      <w:lvlJc w:val="left"/>
      <w:pPr>
        <w:ind w:left="1514" w:hanging="360"/>
      </w:p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19" w15:restartNumberingAfterBreak="0">
    <w:nsid w:val="09B17ED2"/>
    <w:multiLevelType w:val="hybridMultilevel"/>
    <w:tmpl w:val="190AD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0BC65B99"/>
    <w:multiLevelType w:val="hybridMultilevel"/>
    <w:tmpl w:val="3DE4B1D6"/>
    <w:lvl w:ilvl="0" w:tplc="D3B6AE6A">
      <w:start w:val="1"/>
      <w:numFmt w:val="bullet"/>
      <w:pStyle w:val="UKEBbullettextMULTItabl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C2D4938"/>
    <w:multiLevelType w:val="multilevel"/>
    <w:tmpl w:val="17D6E2A4"/>
    <w:lvl w:ilvl="0">
      <w:start w:val="1"/>
      <w:numFmt w:val="decimal"/>
      <w:lvlText w:val="A%1."/>
      <w:lvlJc w:val="left"/>
      <w:pPr>
        <w:ind w:left="360" w:hanging="360"/>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right"/>
      <w:pPr>
        <w:ind w:left="1080" w:hanging="720"/>
      </w:pPr>
      <w:rPr>
        <w:rFonts w:ascii="Roboto UKEB" w:eastAsiaTheme="minorHAnsi" w:hAnsi="Roboto UKEB" w:cs="Arial"/>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0D5E765B"/>
    <w:multiLevelType w:val="multilevel"/>
    <w:tmpl w:val="9196A82C"/>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righ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0E5206AA"/>
    <w:multiLevelType w:val="multilevel"/>
    <w:tmpl w:val="A8E8651E"/>
    <w:lvl w:ilvl="0">
      <w:start w:val="1"/>
      <w:numFmt w:val="decimal"/>
      <w:lvlText w:val="%1."/>
      <w:lvlJc w:val="left"/>
      <w:pPr>
        <w:ind w:left="360" w:hanging="360"/>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righ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0EBC00BD"/>
    <w:multiLevelType w:val="multilevel"/>
    <w:tmpl w:val="081C8BF0"/>
    <w:lvl w:ilvl="0">
      <w:start w:val="1"/>
      <w:numFmt w:val="lowerLetter"/>
      <w:pStyle w:val="UKEBParaLevel2-noindent"/>
      <w:lvlText w:val="%1)"/>
      <w:lvlJc w:val="left"/>
      <w:pPr>
        <w:ind w:left="794" w:hanging="794"/>
      </w:pPr>
      <w:rPr>
        <w:rFonts w:hint="default"/>
      </w:rPr>
    </w:lvl>
    <w:lvl w:ilvl="1">
      <w:start w:val="1"/>
      <w:numFmt w:val="lowerRoman"/>
      <w:pStyle w:val="UKEBParaLevel3-noindent"/>
      <w:lvlText w:val="%2."/>
      <w:lvlJc w:val="left"/>
      <w:pPr>
        <w:ind w:left="1588" w:hanging="794"/>
      </w:pPr>
      <w:rPr>
        <w:rFonts w:hint="default"/>
      </w:rPr>
    </w:lvl>
    <w:lvl w:ilvl="2">
      <w:start w:val="1"/>
      <w:numFmt w:val="none"/>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02B66A9"/>
    <w:multiLevelType w:val="multilevel"/>
    <w:tmpl w:val="683E844E"/>
    <w:lvl w:ilvl="0">
      <w:start w:val="1"/>
      <w:numFmt w:val="decimal"/>
      <w:lvlText w:val="A%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03B69FF"/>
    <w:multiLevelType w:val="hybridMultilevel"/>
    <w:tmpl w:val="6C64A282"/>
    <w:lvl w:ilvl="0" w:tplc="DE18E4A0">
      <w:start w:val="1"/>
      <w:numFmt w:val="lowerLetter"/>
      <w:lvlText w:val="%1)"/>
      <w:lvlJc w:val="left"/>
      <w:pPr>
        <w:ind w:left="1948" w:hanging="360"/>
      </w:pPr>
      <w:rPr>
        <w:rFonts w:hint="default"/>
      </w:r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27" w15:restartNumberingAfterBreak="0">
    <w:nsid w:val="112E3D00"/>
    <w:multiLevelType w:val="multilevel"/>
    <w:tmpl w:val="98FA3F32"/>
    <w:lvl w:ilvl="0">
      <w:start w:val="1"/>
      <w:numFmt w:val="decimal"/>
      <w:pStyle w:val="UKEBNumberedParaLevel1-SGLtable"/>
      <w:lvlText w:val="%1."/>
      <w:lvlJc w:val="left"/>
      <w:pPr>
        <w:tabs>
          <w:tab w:val="num" w:pos="794"/>
        </w:tabs>
        <w:ind w:left="794" w:hanging="794"/>
      </w:pPr>
      <w:rPr>
        <w:rFonts w:ascii="Roboto UKEB" w:hAnsi="Roboto UKEB" w:hint="default"/>
        <w:sz w:val="24"/>
      </w:rPr>
    </w:lvl>
    <w:lvl w:ilvl="1">
      <w:start w:val="1"/>
      <w:numFmt w:val="lowerLetter"/>
      <w:pStyle w:val="UKEBParaLevel2-SGLtable"/>
      <w:lvlText w:val="%2)"/>
      <w:lvlJc w:val="left"/>
      <w:pPr>
        <w:tabs>
          <w:tab w:val="num" w:pos="1588"/>
        </w:tabs>
        <w:ind w:left="1588" w:hanging="794"/>
      </w:pPr>
      <w:rPr>
        <w:rFonts w:ascii="Roboto UKEB" w:hAnsi="Roboto UKEB" w:hint="default"/>
        <w:b w:val="0"/>
        <w:bCs w:val="0"/>
        <w:sz w:val="24"/>
        <w:szCs w:val="24"/>
        <w:vertAlign w:val="baseline"/>
      </w:rPr>
    </w:lvl>
    <w:lvl w:ilvl="2">
      <w:start w:val="1"/>
      <w:numFmt w:val="lowerRoman"/>
      <w:pStyle w:val="UKEBParaLevel3-SGLtable"/>
      <w:lvlText w:val="%3."/>
      <w:lvlJc w:val="left"/>
      <w:pPr>
        <w:tabs>
          <w:tab w:val="num" w:pos="2381"/>
        </w:tabs>
        <w:ind w:left="2381" w:hanging="793"/>
      </w:pPr>
      <w:rPr>
        <w:rFonts w:ascii="Roboto UKEB" w:hAnsi="Roboto UKEB" w:hint="default"/>
        <w:sz w:val="24"/>
      </w:rPr>
    </w:lvl>
    <w:lvl w:ilvl="3">
      <w:start w:val="1"/>
      <w:numFmt w:val="decimal"/>
      <w:isLgl/>
      <w:lvlText w:val="%1.%2.%3.%4"/>
      <w:lvlJc w:val="left"/>
      <w:pPr>
        <w:ind w:left="4616" w:hanging="1080"/>
      </w:pPr>
      <w:rPr>
        <w:rFonts w:hint="default"/>
      </w:rPr>
    </w:lvl>
    <w:lvl w:ilvl="4">
      <w:start w:val="1"/>
      <w:numFmt w:val="decimal"/>
      <w:isLgl/>
      <w:lvlText w:val="%1.%2.%3.%4.%5"/>
      <w:lvlJc w:val="left"/>
      <w:pPr>
        <w:ind w:left="4616" w:hanging="1080"/>
      </w:pPr>
      <w:rPr>
        <w:rFonts w:hint="default"/>
      </w:rPr>
    </w:lvl>
    <w:lvl w:ilvl="5">
      <w:start w:val="1"/>
      <w:numFmt w:val="decimal"/>
      <w:isLgl/>
      <w:lvlText w:val="%1.%2.%3.%4.%5.%6"/>
      <w:lvlJc w:val="left"/>
      <w:pPr>
        <w:ind w:left="4976" w:hanging="1440"/>
      </w:pPr>
      <w:rPr>
        <w:rFonts w:hint="default"/>
      </w:rPr>
    </w:lvl>
    <w:lvl w:ilvl="6">
      <w:start w:val="1"/>
      <w:numFmt w:val="decimal"/>
      <w:isLgl/>
      <w:lvlText w:val="%1.%2.%3.%4.%5.%6.%7"/>
      <w:lvlJc w:val="left"/>
      <w:pPr>
        <w:ind w:left="4976" w:hanging="1440"/>
      </w:pPr>
      <w:rPr>
        <w:rFonts w:hint="default"/>
      </w:rPr>
    </w:lvl>
    <w:lvl w:ilvl="7">
      <w:start w:val="1"/>
      <w:numFmt w:val="decimal"/>
      <w:isLgl/>
      <w:lvlText w:val="%1.%2.%3.%4.%5.%6.%7.%8"/>
      <w:lvlJc w:val="left"/>
      <w:pPr>
        <w:ind w:left="5336" w:hanging="1800"/>
      </w:pPr>
      <w:rPr>
        <w:rFonts w:hint="default"/>
      </w:rPr>
    </w:lvl>
    <w:lvl w:ilvl="8">
      <w:start w:val="1"/>
      <w:numFmt w:val="decimal"/>
      <w:isLgl/>
      <w:lvlText w:val="%1.%2.%3.%4.%5.%6.%7.%8.%9"/>
      <w:lvlJc w:val="left"/>
      <w:pPr>
        <w:ind w:left="5336" w:hanging="1800"/>
      </w:pPr>
      <w:rPr>
        <w:rFonts w:hint="default"/>
      </w:rPr>
    </w:lvl>
  </w:abstractNum>
  <w:abstractNum w:abstractNumId="28" w15:restartNumberingAfterBreak="0">
    <w:nsid w:val="11483D35"/>
    <w:multiLevelType w:val="hybridMultilevel"/>
    <w:tmpl w:val="16AC2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1E700BF"/>
    <w:multiLevelType w:val="hybridMultilevel"/>
    <w:tmpl w:val="94F64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2E04560"/>
    <w:multiLevelType w:val="multilevel"/>
    <w:tmpl w:val="CEB445D4"/>
    <w:lvl w:ilvl="0">
      <w:start w:val="1"/>
      <w:numFmt w:val="decimal"/>
      <w:lvlText w:val="%1."/>
      <w:lvlJc w:val="left"/>
      <w:pPr>
        <w:ind w:left="360" w:hanging="360"/>
      </w:pPr>
      <w:rPr>
        <w:rFonts w:hint="default"/>
      </w:rPr>
    </w:lvl>
    <w:lvl w:ilvl="1">
      <w:start w:val="1"/>
      <w:numFmt w:val="lowerLetter"/>
      <w:lvlText w:val="%2)"/>
      <w:lvlJc w:val="left"/>
      <w:pPr>
        <w:ind w:left="1588" w:hanging="794"/>
      </w:pPr>
      <w:rPr>
        <w:rFonts w:hint="default"/>
      </w:rPr>
    </w:lvl>
    <w:lvl w:ilvl="2">
      <w:start w:val="1"/>
      <w:numFmt w:val="lowerRoman"/>
      <w:lvlText w:val="(%3)"/>
      <w:lvlJc w:val="left"/>
      <w:pPr>
        <w:ind w:left="1701" w:hanging="567"/>
      </w:pPr>
      <w:rPr>
        <w:rFonts w:ascii="Roboto UKEB" w:hAnsi="Roboto UKEB" w:cs="Arial" w:hint="default"/>
        <w:b w:val="0"/>
        <w:i w:val="0"/>
        <w:caps w:val="0"/>
        <w:strike w:val="0"/>
        <w:dstrike w:val="0"/>
        <w:vanish w:val="0"/>
        <w:color w:val="003B42" w:themeColor="text1"/>
        <w:sz w:val="18"/>
        <w:vertAlign w:val="baselin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4650D0A"/>
    <w:multiLevelType w:val="multilevel"/>
    <w:tmpl w:val="5642BC92"/>
    <w:lvl w:ilvl="0">
      <w:start w:val="1"/>
      <w:numFmt w:val="decimal"/>
      <w:lvlText w:val="B%1."/>
      <w:lvlJc w:val="left"/>
      <w:pPr>
        <w:ind w:left="794" w:hanging="794"/>
      </w:pPr>
      <w:rPr>
        <w:rFonts w:hint="default"/>
      </w:rPr>
    </w:lvl>
    <w:lvl w:ilvl="1">
      <w:start w:val="1"/>
      <w:numFmt w:val="lowerLetter"/>
      <w:lvlText w:val="%2)"/>
      <w:lvlJc w:val="left"/>
      <w:pPr>
        <w:ind w:left="1588" w:hanging="794"/>
      </w:pPr>
      <w:rPr>
        <w:rFonts w:hint="default"/>
      </w:rPr>
    </w:lvl>
    <w:lvl w:ilvl="2">
      <w:start w:val="1"/>
      <w:numFmt w:val="lowerRoman"/>
      <w:lvlText w:val="%3."/>
      <w:lvlJc w:val="left"/>
      <w:pPr>
        <w:ind w:left="2381" w:hanging="79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5E35B55"/>
    <w:multiLevelType w:val="hybridMultilevel"/>
    <w:tmpl w:val="DCE621C2"/>
    <w:lvl w:ilvl="0" w:tplc="C3368BA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15FD46EA"/>
    <w:multiLevelType w:val="hybridMultilevel"/>
    <w:tmpl w:val="7D0236C0"/>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7747845"/>
    <w:multiLevelType w:val="hybridMultilevel"/>
    <w:tmpl w:val="0936A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7DB501B"/>
    <w:multiLevelType w:val="multilevel"/>
    <w:tmpl w:val="A470EAFC"/>
    <w:lvl w:ilvl="0">
      <w:start w:val="1"/>
      <w:numFmt w:val="decimal"/>
      <w:lvlText w:val="A%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951751B"/>
    <w:multiLevelType w:val="multilevel"/>
    <w:tmpl w:val="5C0468FC"/>
    <w:lvl w:ilvl="0">
      <w:start w:val="1"/>
      <w:numFmt w:val="none"/>
      <w:lvlText w:val=""/>
      <w:lvlJc w:val="left"/>
      <w:pPr>
        <w:ind w:left="0" w:firstLine="0"/>
      </w:pPr>
      <w:rPr>
        <w:rFonts w:hint="default"/>
      </w:rPr>
    </w:lvl>
    <w:lvl w:ilvl="1">
      <w:start w:val="1"/>
      <w:numFmt w:val="lowerLetter"/>
      <w:lvlText w:val="%2)"/>
      <w:lvlJc w:val="left"/>
      <w:pPr>
        <w:ind w:left="1134" w:hanging="567"/>
      </w:pPr>
    </w:lvl>
    <w:lvl w:ilvl="2">
      <w:start w:val="1"/>
      <w:numFmt w:val="lowerRoman"/>
      <w:lvlText w:val="(%3)"/>
      <w:lvlJc w:val="left"/>
      <w:pPr>
        <w:ind w:left="1701" w:hanging="567"/>
      </w:pPr>
      <w:rPr>
        <w:rFonts w:ascii="Roboto UKEB" w:hAnsi="Roboto UKEB" w:cs="Arial" w:hint="default"/>
        <w:b w:val="0"/>
        <w:i w:val="0"/>
        <w:caps w:val="0"/>
        <w:strike w:val="0"/>
        <w:dstrike w:val="0"/>
        <w:vanish w:val="0"/>
        <w:color w:val="003B42" w:themeColor="text1"/>
        <w:sz w:val="18"/>
        <w:u w:val="none"/>
        <w:vertAlign w:val="baselin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1BF95D05"/>
    <w:multiLevelType w:val="hybridMultilevel"/>
    <w:tmpl w:val="B8064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DED3D10"/>
    <w:multiLevelType w:val="multilevel"/>
    <w:tmpl w:val="2C82DC94"/>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200A4665"/>
    <w:multiLevelType w:val="hybridMultilevel"/>
    <w:tmpl w:val="AA9C9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2584218"/>
    <w:multiLevelType w:val="hybridMultilevel"/>
    <w:tmpl w:val="D158C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31928BB"/>
    <w:multiLevelType w:val="hybridMultilevel"/>
    <w:tmpl w:val="10783540"/>
    <w:lvl w:ilvl="0" w:tplc="08090001">
      <w:start w:val="1"/>
      <w:numFmt w:val="bullet"/>
      <w:lvlText w:val=""/>
      <w:lvlJc w:val="left"/>
      <w:pPr>
        <w:ind w:left="360" w:hanging="360"/>
      </w:pPr>
      <w:rPr>
        <w:rFonts w:ascii="Symbol" w:hAnsi="Symbol" w:hint="default"/>
      </w:rPr>
    </w:lvl>
    <w:lvl w:ilvl="1" w:tplc="52C0F458">
      <w:numFmt w:val="bullet"/>
      <w:lvlText w:val="-"/>
      <w:lvlJc w:val="left"/>
      <w:pPr>
        <w:ind w:left="1080" w:hanging="360"/>
      </w:pPr>
      <w:rPr>
        <w:rFonts w:ascii="Roboto UKEB" w:eastAsiaTheme="minorHAnsi" w:hAnsi="Roboto UKEB" w:cs="Arial" w:hint="default"/>
        <w:b w:val="0"/>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23D718C0"/>
    <w:multiLevelType w:val="hybridMultilevel"/>
    <w:tmpl w:val="78BC2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44062CF"/>
    <w:multiLevelType w:val="hybridMultilevel"/>
    <w:tmpl w:val="D44635B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9217F1B"/>
    <w:multiLevelType w:val="hybridMultilevel"/>
    <w:tmpl w:val="11D8E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A77599E"/>
    <w:multiLevelType w:val="hybridMultilevel"/>
    <w:tmpl w:val="8390CF74"/>
    <w:lvl w:ilvl="0" w:tplc="807C7456">
      <w:start w:val="1"/>
      <w:numFmt w:val="decimal"/>
      <w:lvlText w:val="B%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B1E6A08"/>
    <w:multiLevelType w:val="hybridMultilevel"/>
    <w:tmpl w:val="1028314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C03304F"/>
    <w:multiLevelType w:val="hybridMultilevel"/>
    <w:tmpl w:val="92868CC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C6A2A3E"/>
    <w:multiLevelType w:val="hybridMultilevel"/>
    <w:tmpl w:val="18E44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0416F81"/>
    <w:multiLevelType w:val="hybridMultilevel"/>
    <w:tmpl w:val="D7020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1763C24"/>
    <w:multiLevelType w:val="hybridMultilevel"/>
    <w:tmpl w:val="CA280D56"/>
    <w:lvl w:ilvl="0" w:tplc="DE5049A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18D2B1F"/>
    <w:multiLevelType w:val="hybridMultilevel"/>
    <w:tmpl w:val="58C626FE"/>
    <w:lvl w:ilvl="0" w:tplc="4718BBBA">
      <w:start w:val="1"/>
      <w:numFmt w:val="lowerLetter"/>
      <w:lvlText w:val="%1)"/>
      <w:lvlJc w:val="left"/>
    </w:lvl>
    <w:lvl w:ilvl="1" w:tplc="C22A787E">
      <w:start w:val="1"/>
      <w:numFmt w:val="lowerRoman"/>
      <w:lvlText w:val="(%2)"/>
      <w:lvlJc w:val="left"/>
      <w:pPr>
        <w:ind w:left="36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31C808BD"/>
    <w:multiLevelType w:val="multilevel"/>
    <w:tmpl w:val="2D521D08"/>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32423EEE"/>
    <w:multiLevelType w:val="hybridMultilevel"/>
    <w:tmpl w:val="37B0A6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2C91408"/>
    <w:multiLevelType w:val="multilevel"/>
    <w:tmpl w:val="1D245D06"/>
    <w:lvl w:ilvl="0">
      <w:start w:val="1"/>
      <w:numFmt w:val="decimal"/>
      <w:pStyle w:val="UKEBNumberedParaLevel1"/>
      <w:lvlText w:val="%1."/>
      <w:lvlJc w:val="left"/>
      <w:pPr>
        <w:ind w:left="794" w:hanging="794"/>
      </w:pPr>
      <w:rPr>
        <w:rFonts w:hint="default"/>
      </w:rPr>
    </w:lvl>
    <w:lvl w:ilvl="1">
      <w:start w:val="1"/>
      <w:numFmt w:val="lowerLetter"/>
      <w:pStyle w:val="UKEBParaLevel2"/>
      <w:lvlText w:val="%2)"/>
      <w:lvlJc w:val="left"/>
      <w:pPr>
        <w:ind w:left="1588" w:hanging="794"/>
      </w:pPr>
      <w:rPr>
        <w:rFonts w:ascii="Roboto UKEB" w:hAnsi="Roboto UKEB" w:hint="default"/>
        <w:b w:val="0"/>
        <w:bCs w:val="0"/>
        <w:sz w:val="24"/>
        <w:szCs w:val="24"/>
        <w:vertAlign w:val="baseline"/>
      </w:rPr>
    </w:lvl>
    <w:lvl w:ilvl="2">
      <w:start w:val="1"/>
      <w:numFmt w:val="lowerRoman"/>
      <w:pStyle w:val="UKEBParaLevel3"/>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34986744"/>
    <w:multiLevelType w:val="multilevel"/>
    <w:tmpl w:val="944E1D4A"/>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35F776E0"/>
    <w:multiLevelType w:val="hybridMultilevel"/>
    <w:tmpl w:val="049407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76D16C6"/>
    <w:multiLevelType w:val="multilevel"/>
    <w:tmpl w:val="E89EB73C"/>
    <w:lvl w:ilvl="0">
      <w:start w:val="1"/>
      <w:numFmt w:val="decimal"/>
      <w:lvlText w:val="%1"/>
      <w:lvlJc w:val="left"/>
      <w:pPr>
        <w:ind w:left="794" w:hanging="794"/>
      </w:pPr>
    </w:lvl>
    <w:lvl w:ilvl="1">
      <w:start w:val="1"/>
      <w:numFmt w:val="decimal"/>
      <w:lvlText w:val="%1.%2"/>
      <w:lvlJc w:val="left"/>
      <w:pPr>
        <w:ind w:left="794" w:hanging="794"/>
      </w:pPr>
    </w:lvl>
    <w:lvl w:ilvl="2">
      <w:start w:val="1"/>
      <w:numFmt w:val="lowerLetter"/>
      <w:lvlText w:val="%3)"/>
      <w:lvlJc w:val="left"/>
      <w:pPr>
        <w:tabs>
          <w:tab w:val="num" w:pos="794"/>
        </w:tabs>
        <w:ind w:left="1588" w:hanging="794"/>
      </w:pPr>
    </w:lvl>
    <w:lvl w:ilvl="3">
      <w:start w:val="1"/>
      <w:numFmt w:val="lowerRoman"/>
      <w:lvlText w:val="%4"/>
      <w:lvlJc w:val="left"/>
      <w:pPr>
        <w:tabs>
          <w:tab w:val="num" w:pos="1588"/>
        </w:tabs>
        <w:ind w:left="2381" w:hanging="793"/>
      </w:pPr>
      <w:rPr>
        <w:rFonts w:ascii="Roboto UKEB" w:hAnsi="Roboto UKEB" w:hint="default"/>
        <w:b w:val="0"/>
        <w:i w:val="0"/>
        <w:caps w:val="0"/>
        <w:strike w:val="0"/>
        <w:dstrike w:val="0"/>
        <w:vanish w:val="0"/>
        <w:webHidden w:val="0"/>
        <w:color w:val="auto"/>
        <w:sz w:val="24"/>
        <w:u w:val="none"/>
        <w:effect w:val="none"/>
        <w:vertAlign w:val="baseline"/>
        <w:specVanish w:val="0"/>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15:restartNumberingAfterBreak="0">
    <w:nsid w:val="38B41426"/>
    <w:multiLevelType w:val="hybridMultilevel"/>
    <w:tmpl w:val="0494077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98E2CCE"/>
    <w:multiLevelType w:val="multilevel"/>
    <w:tmpl w:val="742417CC"/>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lvlText w:val="%1%2."/>
      <w:lvlJc w:val="left"/>
      <w:pPr>
        <w:tabs>
          <w:tab w:val="num" w:pos="794"/>
        </w:tabs>
        <w:ind w:left="794" w:hanging="794"/>
      </w:pPr>
      <w:rPr>
        <w:rFonts w:hint="default"/>
      </w:rPr>
    </w:lvl>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 w:ilvl="3">
      <w:start w:val="1"/>
      <w:numFmt w:val="lowerRoman"/>
      <w:lvlText w:val="%4."/>
      <w:lvlJc w:val="left"/>
      <w:pPr>
        <w:tabs>
          <w:tab w:val="num" w:pos="2381"/>
        </w:tabs>
        <w:ind w:left="2381" w:hanging="79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A6611D9"/>
    <w:multiLevelType w:val="hybridMultilevel"/>
    <w:tmpl w:val="07B27422"/>
    <w:lvl w:ilvl="0" w:tplc="C6F43CF8">
      <w:start w:val="1"/>
      <w:numFmt w:val="lowerRoman"/>
      <w:lvlText w:val="(%1)"/>
      <w:lvlJc w:val="left"/>
      <w:pPr>
        <w:ind w:left="2534" w:hanging="360"/>
      </w:pPr>
      <w:rPr>
        <w:rFonts w:cs="Times New Roman" w:hint="default"/>
        <w:b w:val="0"/>
        <w:bCs w:val="0"/>
      </w:rPr>
    </w:lvl>
    <w:lvl w:ilvl="1" w:tplc="08090019" w:tentative="1">
      <w:start w:val="1"/>
      <w:numFmt w:val="lowerLetter"/>
      <w:lvlText w:val="%2."/>
      <w:lvlJc w:val="left"/>
      <w:pPr>
        <w:ind w:left="3254" w:hanging="360"/>
      </w:pPr>
    </w:lvl>
    <w:lvl w:ilvl="2" w:tplc="0809001B" w:tentative="1">
      <w:start w:val="1"/>
      <w:numFmt w:val="lowerRoman"/>
      <w:lvlText w:val="%3."/>
      <w:lvlJc w:val="right"/>
      <w:pPr>
        <w:ind w:left="3974" w:hanging="180"/>
      </w:pPr>
    </w:lvl>
    <w:lvl w:ilvl="3" w:tplc="0809000F" w:tentative="1">
      <w:start w:val="1"/>
      <w:numFmt w:val="decimal"/>
      <w:lvlText w:val="%4."/>
      <w:lvlJc w:val="left"/>
      <w:pPr>
        <w:ind w:left="4694" w:hanging="360"/>
      </w:pPr>
    </w:lvl>
    <w:lvl w:ilvl="4" w:tplc="08090019" w:tentative="1">
      <w:start w:val="1"/>
      <w:numFmt w:val="lowerLetter"/>
      <w:lvlText w:val="%5."/>
      <w:lvlJc w:val="left"/>
      <w:pPr>
        <w:ind w:left="5414" w:hanging="360"/>
      </w:pPr>
    </w:lvl>
    <w:lvl w:ilvl="5" w:tplc="0809001B" w:tentative="1">
      <w:start w:val="1"/>
      <w:numFmt w:val="lowerRoman"/>
      <w:lvlText w:val="%6."/>
      <w:lvlJc w:val="right"/>
      <w:pPr>
        <w:ind w:left="6134" w:hanging="180"/>
      </w:pPr>
    </w:lvl>
    <w:lvl w:ilvl="6" w:tplc="0809000F" w:tentative="1">
      <w:start w:val="1"/>
      <w:numFmt w:val="decimal"/>
      <w:lvlText w:val="%7."/>
      <w:lvlJc w:val="left"/>
      <w:pPr>
        <w:ind w:left="6854" w:hanging="360"/>
      </w:pPr>
    </w:lvl>
    <w:lvl w:ilvl="7" w:tplc="08090019" w:tentative="1">
      <w:start w:val="1"/>
      <w:numFmt w:val="lowerLetter"/>
      <w:lvlText w:val="%8."/>
      <w:lvlJc w:val="left"/>
      <w:pPr>
        <w:ind w:left="7574" w:hanging="360"/>
      </w:pPr>
    </w:lvl>
    <w:lvl w:ilvl="8" w:tplc="0809001B" w:tentative="1">
      <w:start w:val="1"/>
      <w:numFmt w:val="lowerRoman"/>
      <w:lvlText w:val="%9."/>
      <w:lvlJc w:val="right"/>
      <w:pPr>
        <w:ind w:left="8294" w:hanging="180"/>
      </w:pPr>
    </w:lvl>
  </w:abstractNum>
  <w:abstractNum w:abstractNumId="61" w15:restartNumberingAfterBreak="0">
    <w:nsid w:val="3B986F2B"/>
    <w:multiLevelType w:val="hybridMultilevel"/>
    <w:tmpl w:val="8AF2CC10"/>
    <w:lvl w:ilvl="0" w:tplc="AF504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BC82ABB"/>
    <w:multiLevelType w:val="hybridMultilevel"/>
    <w:tmpl w:val="61240526"/>
    <w:lvl w:ilvl="0" w:tplc="FFFFFFFF">
      <w:numFmt w:val="decimal"/>
      <w:lvlText w:val=""/>
      <w:lvlJc w:val="left"/>
    </w:lvl>
    <w:lvl w:ilvl="1" w:tplc="E1F2BC28">
      <w:start w:val="1"/>
      <w:numFmt w:val="lowerRoman"/>
      <w:lvlText w:val="(%2)"/>
      <w:lvlJc w:val="left"/>
      <w:rPr>
        <w:rFonts w:cs="Times New Roman" w:hint="default"/>
        <w:b w:val="0"/>
        <w:bCs w:val="0"/>
        <w:color w:val="003B42" w:themeColor="text1"/>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3D801E1D"/>
    <w:multiLevelType w:val="hybridMultilevel"/>
    <w:tmpl w:val="41F4786A"/>
    <w:lvl w:ilvl="0" w:tplc="F118EFC4">
      <w:start w:val="1"/>
      <w:numFmt w:val="lowerRoman"/>
      <w:pStyle w:val="UKEBfootnotelevelthree"/>
      <w:lvlText w:val="(%1)"/>
      <w:lvlJc w:val="left"/>
      <w:pPr>
        <w:ind w:left="1854" w:hanging="720"/>
      </w:pPr>
      <w:rPr>
        <w:rFonts w:hint="default"/>
        <w:color w:val="003B42" w:themeColor="text1"/>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4" w15:restartNumberingAfterBreak="0">
    <w:nsid w:val="3E406F38"/>
    <w:multiLevelType w:val="hybridMultilevel"/>
    <w:tmpl w:val="1F183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EE529DE"/>
    <w:multiLevelType w:val="hybridMultilevel"/>
    <w:tmpl w:val="D5BC3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3FFE4647"/>
    <w:multiLevelType w:val="hybridMultilevel"/>
    <w:tmpl w:val="97763820"/>
    <w:lvl w:ilvl="0" w:tplc="7362ED7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3A833D2"/>
    <w:multiLevelType w:val="hybridMultilevel"/>
    <w:tmpl w:val="D82A766E"/>
    <w:lvl w:ilvl="0" w:tplc="EB2CBB5A">
      <w:start w:val="1"/>
      <w:numFmt w:val="upperLetter"/>
      <w:lvlText w:val="Appendix %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5E76A36"/>
    <w:multiLevelType w:val="hybridMultilevel"/>
    <w:tmpl w:val="CBE6C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6044037"/>
    <w:multiLevelType w:val="multilevel"/>
    <w:tmpl w:val="E8F0C3B4"/>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49F625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4C2B55F3"/>
    <w:multiLevelType w:val="multilevel"/>
    <w:tmpl w:val="DDF82802"/>
    <w:lvl w:ilvl="0">
      <w:start w:val="1"/>
      <w:numFmt w:val="bullet"/>
      <w:pStyle w:val="UKEBbullettex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C8B2EB2"/>
    <w:multiLevelType w:val="multilevel"/>
    <w:tmpl w:val="8D94E5CA"/>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lvlText w:val="%1%2."/>
      <w:lvlJc w:val="left"/>
      <w:pPr>
        <w:tabs>
          <w:tab w:val="num" w:pos="794"/>
        </w:tabs>
        <w:ind w:left="794" w:hanging="794"/>
      </w:pPr>
      <w:rPr>
        <w:rFonts w:hint="default"/>
      </w:rPr>
    </w:lvl>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 w:ilvl="3">
      <w:start w:val="1"/>
      <w:numFmt w:val="lowerRoman"/>
      <w:lvlText w:val="%4."/>
      <w:lvlJc w:val="left"/>
      <w:pPr>
        <w:tabs>
          <w:tab w:val="num" w:pos="2381"/>
        </w:tabs>
        <w:ind w:left="2381" w:hanging="79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15:restartNumberingAfterBreak="0">
    <w:nsid w:val="4C965ED3"/>
    <w:multiLevelType w:val="multilevel"/>
    <w:tmpl w:val="F7B47472"/>
    <w:lvl w:ilvl="0">
      <w:start w:val="1"/>
      <w:numFmt w:val="decimal"/>
      <w:lvlText w:val="%1."/>
      <w:lvlJc w:val="left"/>
      <w:pPr>
        <w:tabs>
          <w:tab w:val="num" w:pos="2082"/>
        </w:tabs>
        <w:ind w:left="2082" w:hanging="794"/>
      </w:pPr>
      <w:rPr>
        <w:rFonts w:ascii="Roboto UKEB" w:hAnsi="Roboto UKEB" w:hint="default"/>
        <w:sz w:val="24"/>
      </w:rPr>
    </w:lvl>
    <w:lvl w:ilvl="1">
      <w:start w:val="1"/>
      <w:numFmt w:val="lowerLetter"/>
      <w:lvlText w:val="%2)"/>
      <w:lvlJc w:val="left"/>
      <w:pPr>
        <w:tabs>
          <w:tab w:val="num" w:pos="2308"/>
        </w:tabs>
        <w:ind w:left="2308" w:hanging="794"/>
      </w:pPr>
      <w:rPr>
        <w:rFonts w:ascii="Roboto UKEB" w:hAnsi="Roboto UKEB" w:hint="default"/>
        <w:b w:val="0"/>
        <w:bCs w:val="0"/>
        <w:sz w:val="24"/>
        <w:szCs w:val="24"/>
        <w:vertAlign w:val="baseline"/>
      </w:rPr>
    </w:lvl>
    <w:lvl w:ilvl="2">
      <w:start w:val="1"/>
      <w:numFmt w:val="lowerRoman"/>
      <w:lvlText w:val="%3."/>
      <w:lvlJc w:val="left"/>
      <w:pPr>
        <w:tabs>
          <w:tab w:val="num" w:pos="3101"/>
        </w:tabs>
        <w:ind w:left="3101" w:hanging="793"/>
      </w:pPr>
      <w:rPr>
        <w:rFonts w:ascii="Roboto UKEB" w:hAnsi="Roboto UKEB" w:hint="default"/>
        <w:sz w:val="24"/>
      </w:rPr>
    </w:lvl>
    <w:lvl w:ilvl="3">
      <w:start w:val="1"/>
      <w:numFmt w:val="decimal"/>
      <w:isLgl/>
      <w:lvlText w:val="%1.%2.%3.%4"/>
      <w:lvlJc w:val="left"/>
      <w:pPr>
        <w:ind w:left="5336" w:hanging="1080"/>
      </w:pPr>
      <w:rPr>
        <w:rFonts w:hint="default"/>
      </w:rPr>
    </w:lvl>
    <w:lvl w:ilvl="4">
      <w:start w:val="1"/>
      <w:numFmt w:val="decimal"/>
      <w:isLgl/>
      <w:lvlText w:val="%1.%2.%3.%4.%5"/>
      <w:lvlJc w:val="left"/>
      <w:pPr>
        <w:ind w:left="5336" w:hanging="1080"/>
      </w:pPr>
      <w:rPr>
        <w:rFonts w:hint="default"/>
      </w:rPr>
    </w:lvl>
    <w:lvl w:ilvl="5">
      <w:start w:val="1"/>
      <w:numFmt w:val="decimal"/>
      <w:isLgl/>
      <w:lvlText w:val="%1.%2.%3.%4.%5.%6"/>
      <w:lvlJc w:val="left"/>
      <w:pPr>
        <w:ind w:left="5696" w:hanging="1440"/>
      </w:pPr>
      <w:rPr>
        <w:rFonts w:hint="default"/>
      </w:rPr>
    </w:lvl>
    <w:lvl w:ilvl="6">
      <w:start w:val="1"/>
      <w:numFmt w:val="decimal"/>
      <w:isLgl/>
      <w:lvlText w:val="%1.%2.%3.%4.%5.%6.%7"/>
      <w:lvlJc w:val="left"/>
      <w:pPr>
        <w:ind w:left="5696" w:hanging="1440"/>
      </w:pPr>
      <w:rPr>
        <w:rFonts w:hint="default"/>
      </w:rPr>
    </w:lvl>
    <w:lvl w:ilvl="7">
      <w:start w:val="1"/>
      <w:numFmt w:val="decimal"/>
      <w:isLgl/>
      <w:lvlText w:val="%1.%2.%3.%4.%5.%6.%7.%8"/>
      <w:lvlJc w:val="left"/>
      <w:pPr>
        <w:ind w:left="6056" w:hanging="1800"/>
      </w:pPr>
      <w:rPr>
        <w:rFonts w:hint="default"/>
      </w:rPr>
    </w:lvl>
    <w:lvl w:ilvl="8">
      <w:start w:val="1"/>
      <w:numFmt w:val="decimal"/>
      <w:isLgl/>
      <w:lvlText w:val="%1.%2.%3.%4.%5.%6.%7.%8.%9"/>
      <w:lvlJc w:val="left"/>
      <w:pPr>
        <w:ind w:left="6056" w:hanging="1800"/>
      </w:pPr>
      <w:rPr>
        <w:rFonts w:hint="default"/>
      </w:rPr>
    </w:lvl>
  </w:abstractNum>
  <w:abstractNum w:abstractNumId="74" w15:restartNumberingAfterBreak="0">
    <w:nsid w:val="4D7C58B5"/>
    <w:multiLevelType w:val="hybridMultilevel"/>
    <w:tmpl w:val="3D881D7A"/>
    <w:lvl w:ilvl="0" w:tplc="3336EF42">
      <w:start w:val="1"/>
      <w:numFmt w:val="lowerRoman"/>
      <w:lvlText w:val="%1."/>
      <w:lvlJc w:val="right"/>
      <w:pPr>
        <w:ind w:left="1800" w:hanging="360"/>
      </w:pPr>
      <w:rPr>
        <w:rFonts w:hint="default"/>
      </w:rPr>
    </w:lvl>
    <w:lvl w:ilvl="1" w:tplc="08090019" w:tentative="1">
      <w:start w:val="1"/>
      <w:numFmt w:val="lowerLetter"/>
      <w:lvlText w:val="%2."/>
      <w:lvlJc w:val="left"/>
      <w:pPr>
        <w:ind w:left="2029" w:hanging="360"/>
      </w:pPr>
    </w:lvl>
    <w:lvl w:ilvl="2" w:tplc="426EC23C">
      <w:start w:val="1"/>
      <w:numFmt w:val="lowerRoman"/>
      <w:lvlText w:val="(%3)"/>
      <w:lvlJc w:val="left"/>
      <w:pPr>
        <w:ind w:left="2749" w:hanging="180"/>
      </w:pPr>
      <w:rPr>
        <w:rFonts w:hint="default"/>
      </w:r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75" w15:restartNumberingAfterBreak="0">
    <w:nsid w:val="4F8861E8"/>
    <w:multiLevelType w:val="hybridMultilevel"/>
    <w:tmpl w:val="EE9A50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0811A6A"/>
    <w:multiLevelType w:val="multilevel"/>
    <w:tmpl w:val="27D69AEE"/>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22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51BE389F"/>
    <w:multiLevelType w:val="hybridMultilevel"/>
    <w:tmpl w:val="4FB8A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4D95B03"/>
    <w:multiLevelType w:val="multilevel"/>
    <w:tmpl w:val="F1760174"/>
    <w:lvl w:ilvl="0">
      <w:start w:val="1"/>
      <w:numFmt w:val="decimal"/>
      <w:lvlText w:val="%1."/>
      <w:lvlJc w:val="left"/>
      <w:pPr>
        <w:tabs>
          <w:tab w:val="num" w:pos="1362"/>
        </w:tabs>
        <w:ind w:left="1362" w:hanging="794"/>
      </w:pPr>
      <w:rPr>
        <w:rFonts w:ascii="Roboto UKEB" w:hAnsi="Roboto UKEB" w:hint="default"/>
        <w:sz w:val="24"/>
      </w:rPr>
    </w:lvl>
    <w:lvl w:ilvl="1">
      <w:start w:val="1"/>
      <w:numFmt w:val="lowerLetter"/>
      <w:lvlText w:val="%2)"/>
      <w:lvlJc w:val="left"/>
      <w:pPr>
        <w:tabs>
          <w:tab w:val="num" w:pos="1588"/>
        </w:tabs>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2381" w:hanging="793"/>
      </w:pPr>
      <w:rPr>
        <w:rFonts w:ascii="Roboto UKEB" w:hAnsi="Roboto UKEB" w:hint="default"/>
        <w:sz w:val="24"/>
      </w:rPr>
    </w:lvl>
    <w:lvl w:ilvl="3">
      <w:start w:val="1"/>
      <w:numFmt w:val="decimal"/>
      <w:isLgl/>
      <w:lvlText w:val="%1.%2.%3.%4"/>
      <w:lvlJc w:val="left"/>
      <w:pPr>
        <w:ind w:left="4616" w:hanging="1080"/>
      </w:pPr>
      <w:rPr>
        <w:rFonts w:hint="default"/>
      </w:rPr>
    </w:lvl>
    <w:lvl w:ilvl="4">
      <w:start w:val="1"/>
      <w:numFmt w:val="decimal"/>
      <w:isLgl/>
      <w:lvlText w:val="%1.%2.%3.%4.%5"/>
      <w:lvlJc w:val="left"/>
      <w:pPr>
        <w:ind w:left="4616" w:hanging="1080"/>
      </w:pPr>
      <w:rPr>
        <w:rFonts w:hint="default"/>
      </w:rPr>
    </w:lvl>
    <w:lvl w:ilvl="5">
      <w:start w:val="1"/>
      <w:numFmt w:val="decimal"/>
      <w:isLgl/>
      <w:lvlText w:val="%1.%2.%3.%4.%5.%6"/>
      <w:lvlJc w:val="left"/>
      <w:pPr>
        <w:ind w:left="4976" w:hanging="1440"/>
      </w:pPr>
      <w:rPr>
        <w:rFonts w:hint="default"/>
      </w:rPr>
    </w:lvl>
    <w:lvl w:ilvl="6">
      <w:start w:val="1"/>
      <w:numFmt w:val="decimal"/>
      <w:isLgl/>
      <w:lvlText w:val="%1.%2.%3.%4.%5.%6.%7"/>
      <w:lvlJc w:val="left"/>
      <w:pPr>
        <w:ind w:left="4976" w:hanging="1440"/>
      </w:pPr>
      <w:rPr>
        <w:rFonts w:hint="default"/>
      </w:rPr>
    </w:lvl>
    <w:lvl w:ilvl="7">
      <w:start w:val="1"/>
      <w:numFmt w:val="decimal"/>
      <w:isLgl/>
      <w:lvlText w:val="%1.%2.%3.%4.%5.%6.%7.%8"/>
      <w:lvlJc w:val="left"/>
      <w:pPr>
        <w:ind w:left="5336" w:hanging="1800"/>
      </w:pPr>
      <w:rPr>
        <w:rFonts w:hint="default"/>
      </w:rPr>
    </w:lvl>
    <w:lvl w:ilvl="8">
      <w:start w:val="1"/>
      <w:numFmt w:val="decimal"/>
      <w:isLgl/>
      <w:lvlText w:val="%1.%2.%3.%4.%5.%6.%7.%8.%9"/>
      <w:lvlJc w:val="left"/>
      <w:pPr>
        <w:ind w:left="5336" w:hanging="1800"/>
      </w:pPr>
      <w:rPr>
        <w:rFonts w:hint="default"/>
      </w:rPr>
    </w:lvl>
  </w:abstractNum>
  <w:abstractNum w:abstractNumId="79" w15:restartNumberingAfterBreak="0">
    <w:nsid w:val="56292CEC"/>
    <w:multiLevelType w:val="multilevel"/>
    <w:tmpl w:val="959612FE"/>
    <w:lvl w:ilvl="0">
      <w:start w:val="1"/>
      <w:numFmt w:val="decimal"/>
      <w:lvlText w:val="%1."/>
      <w:lvlJc w:val="left"/>
      <w:pPr>
        <w:tabs>
          <w:tab w:val="num" w:pos="1362"/>
        </w:tabs>
        <w:ind w:left="1362" w:hanging="794"/>
      </w:pPr>
      <w:rPr>
        <w:rFonts w:ascii="Roboto UKEB" w:hAnsi="Roboto UKEB" w:hint="default"/>
        <w:sz w:val="24"/>
      </w:rPr>
    </w:lvl>
    <w:lvl w:ilvl="1">
      <w:start w:val="1"/>
      <w:numFmt w:val="lowerLetter"/>
      <w:lvlText w:val="%2)"/>
      <w:lvlJc w:val="left"/>
      <w:pPr>
        <w:tabs>
          <w:tab w:val="num" w:pos="1588"/>
        </w:tabs>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2381" w:hanging="793"/>
      </w:pPr>
      <w:rPr>
        <w:rFonts w:ascii="Roboto UKEB" w:hAnsi="Roboto UKEB" w:hint="default"/>
        <w:sz w:val="24"/>
      </w:rPr>
    </w:lvl>
    <w:lvl w:ilvl="3">
      <w:start w:val="1"/>
      <w:numFmt w:val="decimal"/>
      <w:isLgl/>
      <w:lvlText w:val="%1.%2.%3.%4"/>
      <w:lvlJc w:val="left"/>
      <w:pPr>
        <w:ind w:left="4616" w:hanging="1080"/>
      </w:pPr>
      <w:rPr>
        <w:rFonts w:hint="default"/>
      </w:rPr>
    </w:lvl>
    <w:lvl w:ilvl="4">
      <w:start w:val="1"/>
      <w:numFmt w:val="decimal"/>
      <w:isLgl/>
      <w:lvlText w:val="%1.%2.%3.%4.%5"/>
      <w:lvlJc w:val="left"/>
      <w:pPr>
        <w:ind w:left="4616" w:hanging="1080"/>
      </w:pPr>
      <w:rPr>
        <w:rFonts w:hint="default"/>
      </w:rPr>
    </w:lvl>
    <w:lvl w:ilvl="5">
      <w:start w:val="1"/>
      <w:numFmt w:val="decimal"/>
      <w:isLgl/>
      <w:lvlText w:val="%1.%2.%3.%4.%5.%6"/>
      <w:lvlJc w:val="left"/>
      <w:pPr>
        <w:ind w:left="4976" w:hanging="1440"/>
      </w:pPr>
      <w:rPr>
        <w:rFonts w:hint="default"/>
      </w:rPr>
    </w:lvl>
    <w:lvl w:ilvl="6">
      <w:start w:val="1"/>
      <w:numFmt w:val="decimal"/>
      <w:isLgl/>
      <w:lvlText w:val="%1.%2.%3.%4.%5.%6.%7"/>
      <w:lvlJc w:val="left"/>
      <w:pPr>
        <w:ind w:left="4976" w:hanging="1440"/>
      </w:pPr>
      <w:rPr>
        <w:rFonts w:hint="default"/>
      </w:rPr>
    </w:lvl>
    <w:lvl w:ilvl="7">
      <w:start w:val="1"/>
      <w:numFmt w:val="decimal"/>
      <w:isLgl/>
      <w:lvlText w:val="%1.%2.%3.%4.%5.%6.%7.%8"/>
      <w:lvlJc w:val="left"/>
      <w:pPr>
        <w:ind w:left="5336" w:hanging="1800"/>
      </w:pPr>
      <w:rPr>
        <w:rFonts w:hint="default"/>
      </w:rPr>
    </w:lvl>
    <w:lvl w:ilvl="8">
      <w:start w:val="1"/>
      <w:numFmt w:val="decimal"/>
      <w:isLgl/>
      <w:lvlText w:val="%1.%2.%3.%4.%5.%6.%7.%8.%9"/>
      <w:lvlJc w:val="left"/>
      <w:pPr>
        <w:ind w:left="5336" w:hanging="1800"/>
      </w:pPr>
      <w:rPr>
        <w:rFonts w:hint="default"/>
      </w:rPr>
    </w:lvl>
  </w:abstractNum>
  <w:abstractNum w:abstractNumId="80" w15:restartNumberingAfterBreak="0">
    <w:nsid w:val="57935F22"/>
    <w:multiLevelType w:val="multilevel"/>
    <w:tmpl w:val="A7C82E08"/>
    <w:lvl w:ilvl="0">
      <w:start w:val="1"/>
      <w:numFmt w:val="lowerRoman"/>
      <w:lvlText w:val="%1)"/>
      <w:lvlJc w:val="right"/>
      <w:pPr>
        <w:ind w:left="2268"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5833648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58E1690D"/>
    <w:multiLevelType w:val="multilevel"/>
    <w:tmpl w:val="3BBE7BDE"/>
    <w:lvl w:ilvl="0">
      <w:start w:val="1"/>
      <w:numFmt w:val="decimal"/>
      <w:lvlText w:val="%1."/>
      <w:lvlJc w:val="left"/>
      <w:pPr>
        <w:ind w:left="360" w:hanging="360"/>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right"/>
      <w:pPr>
        <w:ind w:left="1080" w:hanging="720"/>
      </w:pPr>
      <w:rPr>
        <w:rFonts w:ascii="Roboto UKEB" w:eastAsiaTheme="minorHAnsi" w:hAnsi="Roboto UKEB" w:cs="Arial"/>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59740683"/>
    <w:multiLevelType w:val="hybridMultilevel"/>
    <w:tmpl w:val="FF9E0704"/>
    <w:lvl w:ilvl="0" w:tplc="0809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Roboto UKEB" w:eastAsiaTheme="minorHAnsi" w:hAnsi="Roboto UKEB" w:cs="Arial" w:hint="default"/>
        <w:b w:val="0"/>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4" w15:restartNumberingAfterBreak="0">
    <w:nsid w:val="5A65125E"/>
    <w:multiLevelType w:val="hybridMultilevel"/>
    <w:tmpl w:val="B03EED0E"/>
    <w:lvl w:ilvl="0" w:tplc="0826F536">
      <w:start w:val="1"/>
      <w:numFmt w:val="upperLetter"/>
      <w:lvlText w:val="Appendix %1:"/>
      <w:lvlJc w:val="left"/>
      <w:pPr>
        <w:ind w:left="360" w:hanging="360"/>
      </w:pPr>
      <w:rPr>
        <w:rFonts w:ascii="Addington CF Medium" w:hAnsi="Addington CF Medium" w:hint="default"/>
        <w:b w:val="0"/>
        <w:i w:val="0"/>
        <w:caps w:val="0"/>
        <w:strike w:val="0"/>
        <w:dstrike w:val="0"/>
        <w:vanish w:val="0"/>
        <w:color w:val="003B42" w:themeColor="text1"/>
        <w:sz w:val="56"/>
        <w:u w:val="none"/>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5C1E44DA"/>
    <w:multiLevelType w:val="hybridMultilevel"/>
    <w:tmpl w:val="37B0A608"/>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C7F4FDE"/>
    <w:multiLevelType w:val="hybridMultilevel"/>
    <w:tmpl w:val="7A70A0E8"/>
    <w:lvl w:ilvl="0" w:tplc="8B0E3E84">
      <w:start w:val="8"/>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7" w15:restartNumberingAfterBreak="0">
    <w:nsid w:val="5CB55E3B"/>
    <w:multiLevelType w:val="multilevel"/>
    <w:tmpl w:val="838ACA6C"/>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5E7B4ECC"/>
    <w:multiLevelType w:val="hybridMultilevel"/>
    <w:tmpl w:val="E65CEE0C"/>
    <w:lvl w:ilvl="0" w:tplc="FE583674">
      <w:start w:val="1"/>
      <w:numFmt w:val="decimal"/>
      <w:lvlText w:val="C%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5E8B53B3"/>
    <w:multiLevelType w:val="multilevel"/>
    <w:tmpl w:val="503EC674"/>
    <w:styleLink w:val="Appendixnumberedparalist"/>
    <w:lvl w:ilvl="0">
      <w:start w:val="1"/>
      <w:numFmt w:val="upperLetter"/>
      <w:pStyle w:val="AppendixTitleLevel1"/>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pStyle w:val="UKEBAppendixNumberedParaLevel1"/>
      <w:lvlText w:val="%1%2."/>
      <w:lvlJc w:val="left"/>
      <w:pPr>
        <w:tabs>
          <w:tab w:val="num" w:pos="794"/>
        </w:tabs>
        <w:ind w:left="794" w:hanging="794"/>
      </w:pPr>
      <w:rPr>
        <w:rFonts w:ascii="Roboto UKEB" w:hAnsi="Roboto UKEB" w:hint="default"/>
        <w:b w:val="0"/>
        <w:i w:val="0"/>
        <w:caps w:val="0"/>
        <w:smallCaps w:val="0"/>
        <w:strike w:val="0"/>
        <w:dstrike w:val="0"/>
        <w:vanish w:val="0"/>
        <w:sz w:val="24"/>
        <w:vertAlign w:val="baseline"/>
      </w:rPr>
    </w:lvl>
    <w:lvl w:ilvl="2">
      <w:start w:val="1"/>
      <w:numFmt w:val="lowerLetter"/>
      <w:pStyle w:val="UKEBParaLevel2-appendix"/>
      <w:lvlText w:val="%3)"/>
      <w:lvlJc w:val="left"/>
      <w:pPr>
        <w:tabs>
          <w:tab w:val="num" w:pos="1588"/>
        </w:tabs>
        <w:ind w:left="1588" w:hanging="794"/>
      </w:pPr>
      <w:rPr>
        <w:rFonts w:ascii="Roboto UKEB" w:hAnsi="Roboto UKEB" w:hint="default"/>
        <w:b w:val="0"/>
        <w:i w:val="0"/>
        <w:caps w:val="0"/>
        <w:smallCaps w:val="0"/>
        <w:strike w:val="0"/>
        <w:dstrike w:val="0"/>
        <w:vanish w:val="0"/>
        <w:color w:val="auto"/>
        <w:sz w:val="24"/>
        <w:vertAlign w:val="baseline"/>
      </w:rPr>
    </w:lvl>
    <w:lvl w:ilvl="3">
      <w:start w:val="1"/>
      <w:numFmt w:val="lowerRoman"/>
      <w:pStyle w:val="UKEBParaLevel3-appendix"/>
      <w:lvlText w:val="%4."/>
      <w:lvlJc w:val="left"/>
      <w:pPr>
        <w:tabs>
          <w:tab w:val="num" w:pos="2381"/>
        </w:tabs>
        <w:ind w:left="2381" w:hanging="793"/>
      </w:pPr>
      <w:rPr>
        <w:rFonts w:hint="default"/>
      </w:rPr>
    </w:lvl>
    <w:lvl w:ilvl="4">
      <w:start w:val="1"/>
      <w:numFmt w:val="lowerLetter"/>
      <w:lvlText w:val="%5."/>
      <w:lvlJc w:val="left"/>
      <w:pPr>
        <w:ind w:left="8364" w:hanging="360"/>
      </w:pPr>
      <w:rPr>
        <w:rFonts w:hint="default"/>
      </w:rPr>
    </w:lvl>
    <w:lvl w:ilvl="5">
      <w:start w:val="1"/>
      <w:numFmt w:val="lowerRoman"/>
      <w:lvlText w:val="%6."/>
      <w:lvlJc w:val="right"/>
      <w:pPr>
        <w:ind w:left="9084" w:hanging="180"/>
      </w:pPr>
      <w:rPr>
        <w:rFonts w:hint="default"/>
      </w:rPr>
    </w:lvl>
    <w:lvl w:ilvl="6">
      <w:start w:val="1"/>
      <w:numFmt w:val="decimal"/>
      <w:lvlText w:val="%7."/>
      <w:lvlJc w:val="left"/>
      <w:pPr>
        <w:ind w:left="9804" w:hanging="360"/>
      </w:pPr>
      <w:rPr>
        <w:rFonts w:hint="default"/>
      </w:rPr>
    </w:lvl>
    <w:lvl w:ilvl="7">
      <w:start w:val="1"/>
      <w:numFmt w:val="lowerLetter"/>
      <w:lvlText w:val="%8."/>
      <w:lvlJc w:val="left"/>
      <w:pPr>
        <w:ind w:left="10524" w:hanging="360"/>
      </w:pPr>
      <w:rPr>
        <w:rFonts w:hint="default"/>
      </w:rPr>
    </w:lvl>
    <w:lvl w:ilvl="8">
      <w:start w:val="1"/>
      <w:numFmt w:val="lowerRoman"/>
      <w:lvlText w:val="%9."/>
      <w:lvlJc w:val="right"/>
      <w:pPr>
        <w:ind w:left="11244" w:hanging="180"/>
      </w:pPr>
      <w:rPr>
        <w:rFonts w:hint="default"/>
      </w:rPr>
    </w:lvl>
  </w:abstractNum>
  <w:abstractNum w:abstractNumId="90" w15:restartNumberingAfterBreak="0">
    <w:nsid w:val="5FBD15EA"/>
    <w:multiLevelType w:val="hybridMultilevel"/>
    <w:tmpl w:val="D2BE5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0F979EE"/>
    <w:multiLevelType w:val="multilevel"/>
    <w:tmpl w:val="DA4C4084"/>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64A6722C"/>
    <w:multiLevelType w:val="hybridMultilevel"/>
    <w:tmpl w:val="4094EAAC"/>
    <w:lvl w:ilvl="0" w:tplc="AB7637E4">
      <w:start w:val="1"/>
      <w:numFmt w:val="lowerRoman"/>
      <w:lvlText w:val="%1."/>
      <w:lvlJc w:val="right"/>
      <w:pPr>
        <w:ind w:left="360" w:hanging="360"/>
      </w:pPr>
      <w:rPr>
        <w:rFonts w:hint="default"/>
      </w:rPr>
    </w:lvl>
    <w:lvl w:ilvl="1" w:tplc="08090019">
      <w:start w:val="1"/>
      <w:numFmt w:val="lowerLetter"/>
      <w:lvlText w:val="%2."/>
      <w:lvlJc w:val="left"/>
      <w:pPr>
        <w:ind w:left="-374" w:hanging="360"/>
      </w:pPr>
    </w:lvl>
    <w:lvl w:ilvl="2" w:tplc="130CF5E0">
      <w:start w:val="1"/>
      <w:numFmt w:val="lowerLetter"/>
      <w:lvlText w:val="%3)"/>
      <w:lvlJc w:val="left"/>
      <w:pPr>
        <w:ind w:left="526" w:hanging="360"/>
      </w:pPr>
    </w:lvl>
    <w:lvl w:ilvl="3" w:tplc="0809000F" w:tentative="1">
      <w:start w:val="1"/>
      <w:numFmt w:val="decimal"/>
      <w:lvlText w:val="%4."/>
      <w:lvlJc w:val="left"/>
      <w:pPr>
        <w:ind w:left="1066" w:hanging="360"/>
      </w:pPr>
    </w:lvl>
    <w:lvl w:ilvl="4" w:tplc="08090019" w:tentative="1">
      <w:start w:val="1"/>
      <w:numFmt w:val="lowerLetter"/>
      <w:lvlText w:val="%5."/>
      <w:lvlJc w:val="left"/>
      <w:pPr>
        <w:ind w:left="1786" w:hanging="360"/>
      </w:pPr>
    </w:lvl>
    <w:lvl w:ilvl="5" w:tplc="0809001B" w:tentative="1">
      <w:start w:val="1"/>
      <w:numFmt w:val="lowerRoman"/>
      <w:lvlText w:val="%6."/>
      <w:lvlJc w:val="right"/>
      <w:pPr>
        <w:ind w:left="2506" w:hanging="180"/>
      </w:pPr>
    </w:lvl>
    <w:lvl w:ilvl="6" w:tplc="0809000F" w:tentative="1">
      <w:start w:val="1"/>
      <w:numFmt w:val="decimal"/>
      <w:lvlText w:val="%7."/>
      <w:lvlJc w:val="left"/>
      <w:pPr>
        <w:ind w:left="3226" w:hanging="360"/>
      </w:pPr>
    </w:lvl>
    <w:lvl w:ilvl="7" w:tplc="08090019" w:tentative="1">
      <w:start w:val="1"/>
      <w:numFmt w:val="lowerLetter"/>
      <w:lvlText w:val="%8."/>
      <w:lvlJc w:val="left"/>
      <w:pPr>
        <w:ind w:left="3946" w:hanging="360"/>
      </w:pPr>
    </w:lvl>
    <w:lvl w:ilvl="8" w:tplc="0809001B" w:tentative="1">
      <w:start w:val="1"/>
      <w:numFmt w:val="lowerRoman"/>
      <w:lvlText w:val="%9."/>
      <w:lvlJc w:val="right"/>
      <w:pPr>
        <w:ind w:left="4666" w:hanging="180"/>
      </w:pPr>
    </w:lvl>
  </w:abstractNum>
  <w:abstractNum w:abstractNumId="93" w15:restartNumberingAfterBreak="0">
    <w:nsid w:val="64AA22AC"/>
    <w:multiLevelType w:val="hybridMultilevel"/>
    <w:tmpl w:val="FF2A794A"/>
    <w:lvl w:ilvl="0" w:tplc="ABE4CA2C">
      <w:start w:val="1"/>
      <w:numFmt w:val="upperLetter"/>
      <w:lvlText w:val="Appendix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7E05C60"/>
    <w:multiLevelType w:val="multilevel"/>
    <w:tmpl w:val="6A328022"/>
    <w:lvl w:ilvl="0">
      <w:start w:val="1"/>
      <w:numFmt w:val="decimal"/>
      <w:lvlText w:val="A%1."/>
      <w:lvlJc w:val="left"/>
      <w:pPr>
        <w:ind w:left="794" w:hanging="794"/>
      </w:pPr>
      <w:rPr>
        <w:rFonts w:hint="default"/>
      </w:rPr>
    </w:lvl>
    <w:lvl w:ilvl="1">
      <w:start w:val="2"/>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680315E0"/>
    <w:multiLevelType w:val="multilevel"/>
    <w:tmpl w:val="A1EC8B7A"/>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1588" w:firstLine="3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6" w15:restartNumberingAfterBreak="0">
    <w:nsid w:val="682520B4"/>
    <w:multiLevelType w:val="multilevel"/>
    <w:tmpl w:val="91F271E8"/>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6BEE5797"/>
    <w:multiLevelType w:val="hybridMultilevel"/>
    <w:tmpl w:val="8266F5E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D110122"/>
    <w:multiLevelType w:val="hybridMultilevel"/>
    <w:tmpl w:val="2E08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DDF4552"/>
    <w:multiLevelType w:val="hybridMultilevel"/>
    <w:tmpl w:val="0BD2F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6ED52504"/>
    <w:multiLevelType w:val="multilevel"/>
    <w:tmpl w:val="742417CC"/>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 w:ilvl="1">
      <w:start w:val="1"/>
      <w:numFmt w:val="decimal"/>
      <w:lvlText w:val="%1%2."/>
      <w:lvlJc w:val="left"/>
      <w:pPr>
        <w:tabs>
          <w:tab w:val="num" w:pos="794"/>
        </w:tabs>
        <w:ind w:left="794" w:hanging="794"/>
      </w:pPr>
      <w:rPr>
        <w:rFonts w:hint="default"/>
      </w:rPr>
    </w:lvl>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 w:ilvl="3">
      <w:start w:val="1"/>
      <w:numFmt w:val="lowerRoman"/>
      <w:lvlText w:val="%4."/>
      <w:lvlJc w:val="left"/>
      <w:pPr>
        <w:tabs>
          <w:tab w:val="num" w:pos="2381"/>
        </w:tabs>
        <w:ind w:left="2381" w:hanging="79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6F764A43"/>
    <w:multiLevelType w:val="hybridMultilevel"/>
    <w:tmpl w:val="72B4E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7857734E"/>
    <w:multiLevelType w:val="multilevel"/>
    <w:tmpl w:val="5642BC92"/>
    <w:lvl w:ilvl="0">
      <w:start w:val="1"/>
      <w:numFmt w:val="decimal"/>
      <w:lvlText w:val="B%1."/>
      <w:lvlJc w:val="left"/>
      <w:pPr>
        <w:ind w:left="794" w:hanging="794"/>
      </w:pPr>
      <w:rPr>
        <w:rFonts w:hint="default"/>
      </w:rPr>
    </w:lvl>
    <w:lvl w:ilvl="1">
      <w:start w:val="1"/>
      <w:numFmt w:val="lowerLetter"/>
      <w:lvlText w:val="%2)"/>
      <w:lvlJc w:val="left"/>
      <w:pPr>
        <w:ind w:left="1588" w:hanging="794"/>
      </w:pPr>
      <w:rPr>
        <w:rFonts w:hint="default"/>
      </w:rPr>
    </w:lvl>
    <w:lvl w:ilvl="2">
      <w:start w:val="1"/>
      <w:numFmt w:val="lowerRoman"/>
      <w:lvlText w:val="%3."/>
      <w:lvlJc w:val="left"/>
      <w:pPr>
        <w:ind w:left="2381" w:hanging="79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15:restartNumberingAfterBreak="0">
    <w:nsid w:val="7A1A0BFE"/>
    <w:multiLevelType w:val="multilevel"/>
    <w:tmpl w:val="9278776E"/>
    <w:lvl w:ilvl="0">
      <w:start w:val="1"/>
      <w:numFmt w:val="decimal"/>
      <w:lvlText w:val="%1."/>
      <w:lvlJc w:val="left"/>
      <w:pPr>
        <w:ind w:left="794" w:hanging="794"/>
      </w:pPr>
      <w:rPr>
        <w:rFonts w:hint="default"/>
      </w:rPr>
    </w:lvl>
    <w:lvl w:ilvl="1">
      <w:start w:val="1"/>
      <w:numFmt w:val="lowerLetter"/>
      <w:lvlText w:val="%2)"/>
      <w:lvlJc w:val="left"/>
      <w:pPr>
        <w:ind w:left="1588" w:hanging="794"/>
      </w:pPr>
      <w:rPr>
        <w:rFonts w:ascii="Roboto UKEB" w:hAnsi="Roboto UKEB" w:hint="default"/>
        <w:b w:val="0"/>
        <w:bCs w:val="0"/>
        <w:sz w:val="24"/>
        <w:szCs w:val="24"/>
        <w:vertAlign w:val="baseline"/>
      </w:rPr>
    </w:lvl>
    <w:lvl w:ilvl="2">
      <w:start w:val="1"/>
      <w:numFmt w:val="lowerRoman"/>
      <w:lvlText w:val="%3."/>
      <w:lvlJc w:val="left"/>
      <w:pPr>
        <w:tabs>
          <w:tab w:val="num" w:pos="2381"/>
        </w:tabs>
        <w:ind w:left="2381" w:hanging="793"/>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7AE867A1"/>
    <w:multiLevelType w:val="hybridMultilevel"/>
    <w:tmpl w:val="56B02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7B9D1796"/>
    <w:multiLevelType w:val="hybridMultilevel"/>
    <w:tmpl w:val="AEC2FE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7C20396D"/>
    <w:multiLevelType w:val="hybridMultilevel"/>
    <w:tmpl w:val="37B0A6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E2F3674"/>
    <w:multiLevelType w:val="hybridMultilevel"/>
    <w:tmpl w:val="8370E36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10993226">
    <w:abstractNumId w:val="60"/>
  </w:num>
  <w:num w:numId="2" w16cid:durableId="121120202">
    <w:abstractNumId w:val="22"/>
  </w:num>
  <w:num w:numId="3" w16cid:durableId="404690232">
    <w:abstractNumId w:val="22"/>
  </w:num>
  <w:num w:numId="4" w16cid:durableId="1710184007">
    <w:abstractNumId w:val="71"/>
  </w:num>
  <w:num w:numId="5" w16cid:durableId="3453272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1549535">
    <w:abstractNumId w:val="60"/>
    <w:lvlOverride w:ilvl="0">
      <w:startOverride w:val="1"/>
    </w:lvlOverride>
  </w:num>
  <w:num w:numId="7" w16cid:durableId="882251115">
    <w:abstractNumId w:val="60"/>
    <w:lvlOverride w:ilvl="0">
      <w:startOverride w:val="1"/>
    </w:lvlOverride>
  </w:num>
  <w:num w:numId="8" w16cid:durableId="145515598">
    <w:abstractNumId w:val="74"/>
  </w:num>
  <w:num w:numId="9" w16cid:durableId="254939692">
    <w:abstractNumId w:val="74"/>
    <w:lvlOverride w:ilvl="0">
      <w:startOverride w:val="1"/>
    </w:lvlOverride>
  </w:num>
  <w:num w:numId="10" w16cid:durableId="1706173578">
    <w:abstractNumId w:val="74"/>
    <w:lvlOverride w:ilvl="0">
      <w:startOverride w:val="1"/>
    </w:lvlOverride>
  </w:num>
  <w:num w:numId="11" w16cid:durableId="802623132">
    <w:abstractNumId w:val="74"/>
    <w:lvlOverride w:ilvl="0">
      <w:startOverride w:val="1"/>
    </w:lvlOverride>
  </w:num>
  <w:num w:numId="12" w16cid:durableId="836770729">
    <w:abstractNumId w:val="82"/>
  </w:num>
  <w:num w:numId="13" w16cid:durableId="2031761430">
    <w:abstractNumId w:val="21"/>
  </w:num>
  <w:num w:numId="14" w16cid:durableId="2147116795">
    <w:abstractNumId w:val="71"/>
  </w:num>
  <w:num w:numId="15" w16cid:durableId="861436910">
    <w:abstractNumId w:val="71"/>
  </w:num>
  <w:num w:numId="16" w16cid:durableId="1354183297">
    <w:abstractNumId w:val="22"/>
  </w:num>
  <w:num w:numId="17" w16cid:durableId="6744583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087208">
    <w:abstractNumId w:val="74"/>
  </w:num>
  <w:num w:numId="19" w16cid:durableId="1154103540">
    <w:abstractNumId w:val="22"/>
  </w:num>
  <w:num w:numId="20" w16cid:durableId="1129133339">
    <w:abstractNumId w:val="74"/>
    <w:lvlOverride w:ilvl="0">
      <w:startOverride w:val="1"/>
    </w:lvlOverride>
  </w:num>
  <w:num w:numId="21" w16cid:durableId="906189828">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950856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89573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530723">
    <w:abstractNumId w:val="81"/>
  </w:num>
  <w:num w:numId="25" w16cid:durableId="1905723298">
    <w:abstractNumId w:val="92"/>
  </w:num>
  <w:num w:numId="26" w16cid:durableId="701442065">
    <w:abstractNumId w:val="80"/>
  </w:num>
  <w:num w:numId="27" w16cid:durableId="427434186">
    <w:abstractNumId w:val="92"/>
    <w:lvlOverride w:ilvl="0">
      <w:startOverride w:val="1"/>
    </w:lvlOverride>
  </w:num>
  <w:num w:numId="28" w16cid:durableId="703096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05211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038767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70733963">
    <w:abstractNumId w:val="22"/>
  </w:num>
  <w:num w:numId="32" w16cid:durableId="44646156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6237232">
    <w:abstractNumId w:val="61"/>
  </w:num>
  <w:num w:numId="34" w16cid:durableId="188633421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49079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27619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8079312">
    <w:abstractNumId w:val="99"/>
  </w:num>
  <w:num w:numId="38" w16cid:durableId="137722852">
    <w:abstractNumId w:val="9"/>
  </w:num>
  <w:num w:numId="39" w16cid:durableId="195700486">
    <w:abstractNumId w:val="7"/>
  </w:num>
  <w:num w:numId="40" w16cid:durableId="797797598">
    <w:abstractNumId w:val="6"/>
  </w:num>
  <w:num w:numId="41" w16cid:durableId="542716120">
    <w:abstractNumId w:val="5"/>
  </w:num>
  <w:num w:numId="42" w16cid:durableId="106706527">
    <w:abstractNumId w:val="4"/>
  </w:num>
  <w:num w:numId="43" w16cid:durableId="449401578">
    <w:abstractNumId w:val="8"/>
  </w:num>
  <w:num w:numId="44" w16cid:durableId="1761482044">
    <w:abstractNumId w:val="3"/>
  </w:num>
  <w:num w:numId="45" w16cid:durableId="2091465623">
    <w:abstractNumId w:val="2"/>
  </w:num>
  <w:num w:numId="46" w16cid:durableId="764769989">
    <w:abstractNumId w:val="1"/>
  </w:num>
  <w:num w:numId="47" w16cid:durableId="1335573129">
    <w:abstractNumId w:val="0"/>
  </w:num>
  <w:num w:numId="48" w16cid:durableId="1931884527">
    <w:abstractNumId w:val="28"/>
  </w:num>
  <w:num w:numId="49" w16cid:durableId="1085416819">
    <w:abstractNumId w:val="23"/>
  </w:num>
  <w:num w:numId="50" w16cid:durableId="1189416391">
    <w:abstractNumId w:val="87"/>
  </w:num>
  <w:num w:numId="51" w16cid:durableId="1298025349">
    <w:abstractNumId w:val="95"/>
  </w:num>
  <w:num w:numId="52" w16cid:durableId="2103111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98853579">
    <w:abstractNumId w:val="38"/>
  </w:num>
  <w:num w:numId="54" w16cid:durableId="1624191885">
    <w:abstractNumId w:val="76"/>
  </w:num>
  <w:num w:numId="55" w16cid:durableId="879392273">
    <w:abstractNumId w:val="51"/>
  </w:num>
  <w:num w:numId="56" w16cid:durableId="2102489462">
    <w:abstractNumId w:val="62"/>
  </w:num>
  <w:num w:numId="57" w16cid:durableId="1698237597">
    <w:abstractNumId w:val="62"/>
  </w:num>
  <w:num w:numId="58" w16cid:durableId="810053959">
    <w:abstractNumId w:val="51"/>
  </w:num>
  <w:num w:numId="59" w16cid:durableId="1306465935">
    <w:abstractNumId w:val="51"/>
  </w:num>
  <w:num w:numId="60" w16cid:durableId="703558811">
    <w:abstractNumId w:val="70"/>
  </w:num>
  <w:num w:numId="61" w16cid:durableId="2026977915">
    <w:abstractNumId w:val="30"/>
  </w:num>
  <w:num w:numId="62" w16cid:durableId="18921825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94229831">
    <w:abstractNumId w:val="51"/>
    <w:lvlOverride w:ilvl="0">
      <w:startOverride w:val="1"/>
    </w:lvlOverride>
  </w:num>
  <w:num w:numId="64" w16cid:durableId="16027591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401342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91788668">
    <w:abstractNumId w:val="14"/>
  </w:num>
  <w:num w:numId="67" w16cid:durableId="18305598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44658378">
    <w:abstractNumId w:val="36"/>
  </w:num>
  <w:num w:numId="69" w16cid:durableId="1680355327">
    <w:abstractNumId w:val="35"/>
  </w:num>
  <w:num w:numId="70" w16cid:durableId="1805810418">
    <w:abstractNumId w:val="45"/>
  </w:num>
  <w:num w:numId="71" w16cid:durableId="11504434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982555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862232596">
    <w:abstractNumId w:val="35"/>
  </w:num>
  <w:num w:numId="74" w16cid:durableId="1051657368">
    <w:abstractNumId w:val="66"/>
  </w:num>
  <w:num w:numId="75" w16cid:durableId="1664163943">
    <w:abstractNumId w:val="93"/>
  </w:num>
  <w:num w:numId="76" w16cid:durableId="427391555">
    <w:abstractNumId w:val="84"/>
  </w:num>
  <w:num w:numId="77" w16cid:durableId="1019743303">
    <w:abstractNumId w:val="67"/>
  </w:num>
  <w:num w:numId="78" w16cid:durableId="1394737853">
    <w:abstractNumId w:val="88"/>
  </w:num>
  <w:num w:numId="79" w16cid:durableId="8804357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1319456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9024746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843483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206958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972099689">
    <w:abstractNumId w:val="40"/>
  </w:num>
  <w:num w:numId="85" w16cid:durableId="2005745912">
    <w:abstractNumId w:val="47"/>
  </w:num>
  <w:num w:numId="86" w16cid:durableId="42027140">
    <w:abstractNumId w:val="34"/>
  </w:num>
  <w:num w:numId="87" w16cid:durableId="687372437">
    <w:abstractNumId w:val="68"/>
  </w:num>
  <w:num w:numId="88" w16cid:durableId="1408768473">
    <w:abstractNumId w:val="64"/>
  </w:num>
  <w:num w:numId="89" w16cid:durableId="82454442">
    <w:abstractNumId w:val="29"/>
  </w:num>
  <w:num w:numId="90" w16cid:durableId="2049835608">
    <w:abstractNumId w:val="39"/>
  </w:num>
  <w:num w:numId="91" w16cid:durableId="892230959">
    <w:abstractNumId w:val="42"/>
  </w:num>
  <w:num w:numId="92" w16cid:durableId="1138570718">
    <w:abstractNumId w:val="85"/>
  </w:num>
  <w:num w:numId="93" w16cid:durableId="356321367">
    <w:abstractNumId w:val="11"/>
  </w:num>
  <w:num w:numId="94" w16cid:durableId="935358890">
    <w:abstractNumId w:val="53"/>
  </w:num>
  <w:num w:numId="95" w16cid:durableId="2841909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55036352">
    <w:abstractNumId w:val="106"/>
  </w:num>
  <w:num w:numId="97" w16cid:durableId="86119839">
    <w:abstractNumId w:val="49"/>
  </w:num>
  <w:num w:numId="98" w16cid:durableId="357319549">
    <w:abstractNumId w:val="101"/>
  </w:num>
  <w:num w:numId="99" w16cid:durableId="66148780">
    <w:abstractNumId w:val="56"/>
  </w:num>
  <w:num w:numId="100" w16cid:durableId="656033889">
    <w:abstractNumId w:val="44"/>
  </w:num>
  <w:num w:numId="101" w16cid:durableId="1223179154">
    <w:abstractNumId w:val="58"/>
  </w:num>
  <w:num w:numId="102" w16cid:durableId="102847065">
    <w:abstractNumId w:val="75"/>
  </w:num>
  <w:num w:numId="103" w16cid:durableId="1142188895">
    <w:abstractNumId w:val="105"/>
  </w:num>
  <w:num w:numId="104" w16cid:durableId="1310551327">
    <w:abstractNumId w:val="77"/>
  </w:num>
  <w:num w:numId="105" w16cid:durableId="1716852166">
    <w:abstractNumId w:val="48"/>
  </w:num>
  <w:num w:numId="106" w16cid:durableId="868180971">
    <w:abstractNumId w:val="90"/>
  </w:num>
  <w:num w:numId="107" w16cid:durableId="1421562462">
    <w:abstractNumId w:val="37"/>
  </w:num>
  <w:num w:numId="108" w16cid:durableId="1154761419">
    <w:abstractNumId w:val="46"/>
  </w:num>
  <w:num w:numId="109" w16cid:durableId="356544527">
    <w:abstractNumId w:val="12"/>
  </w:num>
  <w:num w:numId="110" w16cid:durableId="2046253104">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419905224">
    <w:abstractNumId w:val="8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94249068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939561679">
    <w:abstractNumId w:val="19"/>
  </w:num>
  <w:num w:numId="114" w16cid:durableId="245039659">
    <w:abstractNumId w:val="19"/>
  </w:num>
  <w:num w:numId="115" w16cid:durableId="257836132">
    <w:abstractNumId w:val="33"/>
  </w:num>
  <w:num w:numId="116" w16cid:durableId="1572614154">
    <w:abstractNumId w:val="43"/>
  </w:num>
  <w:num w:numId="117" w16cid:durableId="317149837">
    <w:abstractNumId w:val="65"/>
  </w:num>
  <w:num w:numId="118" w16cid:durableId="1477212850">
    <w:abstractNumId w:val="5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19" w16cid:durableId="754328086">
    <w:abstractNumId w:val="35"/>
  </w:num>
  <w:num w:numId="120" w16cid:durableId="1466317595">
    <w:abstractNumId w:val="76"/>
  </w:num>
  <w:num w:numId="121" w16cid:durableId="1429228297">
    <w:abstractNumId w:val="76"/>
  </w:num>
  <w:num w:numId="122" w16cid:durableId="57020319">
    <w:abstractNumId w:val="76"/>
  </w:num>
  <w:num w:numId="123" w16cid:durableId="404763750">
    <w:abstractNumId w:val="76"/>
  </w:num>
  <w:num w:numId="124" w16cid:durableId="151965939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11177666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2129652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02363513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360742752">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3787053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60215448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67986703">
    <w:abstractNumId w:val="102"/>
  </w:num>
  <w:num w:numId="132" w16cid:durableId="159504442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63445658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9255877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877401918">
    <w:abstractNumId w:val="102"/>
  </w:num>
  <w:num w:numId="136" w16cid:durableId="197001511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38328842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205962517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553347562">
    <w:abstractNumId w:val="102"/>
  </w:num>
  <w:num w:numId="140" w16cid:durableId="156291067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6165160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0990663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301152583">
    <w:abstractNumId w:val="69"/>
  </w:num>
  <w:num w:numId="144" w16cid:durableId="60380408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7448368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620183941">
    <w:abstractNumId w:val="26"/>
  </w:num>
  <w:num w:numId="147" w16cid:durableId="465051642">
    <w:abstractNumId w:val="26"/>
  </w:num>
  <w:num w:numId="148" w16cid:durableId="1652439648">
    <w:abstractNumId w:val="69"/>
  </w:num>
  <w:num w:numId="149" w16cid:durableId="349768280">
    <w:abstractNumId w:val="69"/>
  </w:num>
  <w:num w:numId="150" w16cid:durableId="31793017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1531797012">
    <w:abstractNumId w:val="15"/>
  </w:num>
  <w:num w:numId="152" w16cid:durableId="1253507516">
    <w:abstractNumId w:val="15"/>
  </w:num>
  <w:num w:numId="153" w16cid:durableId="617687877">
    <w:abstractNumId w:val="55"/>
  </w:num>
  <w:num w:numId="154" w16cid:durableId="543905444">
    <w:abstractNumId w:val="55"/>
  </w:num>
  <w:num w:numId="155" w16cid:durableId="1016232202">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4010289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249075029">
    <w:abstractNumId w:val="35"/>
  </w:num>
  <w:num w:numId="158" w16cid:durableId="370376219">
    <w:abstractNumId w:val="55"/>
  </w:num>
  <w:num w:numId="159" w16cid:durableId="763651561">
    <w:abstractNumId w:val="55"/>
  </w:num>
  <w:num w:numId="160" w16cid:durableId="1962814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647785084">
    <w:abstractNumId w:val="94"/>
  </w:num>
  <w:num w:numId="162" w16cid:durableId="1085296227">
    <w:abstractNumId w:val="35"/>
  </w:num>
  <w:num w:numId="163" w16cid:durableId="10715850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339357902">
    <w:abstractNumId w:val="18"/>
  </w:num>
  <w:num w:numId="165" w16cid:durableId="9851592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16cid:durableId="14108860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49226151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1590888976">
    <w:abstractNumId w:val="35"/>
  </w:num>
  <w:num w:numId="169" w16cid:durableId="108973560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16cid:durableId="10838794">
    <w:abstractNumId w:val="102"/>
    <w:lvlOverride w:ilvl="0">
      <w:lvl w:ilvl="0">
        <w:start w:val="1"/>
        <w:numFmt w:val="decimal"/>
        <w:lvlText w:val="B%1."/>
        <w:lvlJc w:val="left"/>
        <w:pPr>
          <w:ind w:left="794" w:hanging="794"/>
        </w:pPr>
        <w:rPr>
          <w:rFonts w:hint="default"/>
        </w:rPr>
      </w:lvl>
    </w:lvlOverride>
    <w:lvlOverride w:ilvl="1">
      <w:lvl w:ilvl="1">
        <w:start w:val="1"/>
        <w:numFmt w:val="lowerLetter"/>
        <w:lvlText w:val="%2)"/>
        <w:lvlJc w:val="left"/>
        <w:pPr>
          <w:ind w:left="1588" w:hanging="794"/>
        </w:pPr>
        <w:rPr>
          <w:rFonts w:hint="default"/>
        </w:rPr>
      </w:lvl>
    </w:lvlOverride>
    <w:lvlOverride w:ilvl="2">
      <w:lvl w:ilvl="2">
        <w:start w:val="1"/>
        <w:numFmt w:val="lowerRoman"/>
        <w:lvlText w:val="%3."/>
        <w:lvlJc w:val="left"/>
        <w:pPr>
          <w:ind w:left="2381" w:hanging="793"/>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71" w16cid:durableId="404961998">
    <w:abstractNumId w:val="31"/>
  </w:num>
  <w:num w:numId="172" w16cid:durableId="611135845">
    <w:abstractNumId w:val="91"/>
  </w:num>
  <w:num w:numId="173" w16cid:durableId="1110707248">
    <w:abstractNumId w:val="91"/>
  </w:num>
  <w:num w:numId="174" w16cid:durableId="550961617">
    <w:abstractNumId w:val="91"/>
  </w:num>
  <w:num w:numId="175" w16cid:durableId="47202243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1374617889">
    <w:abstractNumId w:val="25"/>
  </w:num>
  <w:num w:numId="177" w16cid:durableId="13403544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5469199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5336866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16cid:durableId="890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16cid:durableId="886340124">
    <w:abstractNumId w:val="25"/>
  </w:num>
  <w:num w:numId="182" w16cid:durableId="1676763233">
    <w:abstractNumId w:val="102"/>
    <w:lvlOverride w:ilvl="0">
      <w:startOverride w:val="1"/>
      <w:lvl w:ilvl="0">
        <w:start w:val="1"/>
        <w:numFmt w:val="decimal"/>
        <w:lvlText w:val="B%1."/>
        <w:lvlJc w:val="left"/>
        <w:pPr>
          <w:ind w:left="794" w:hanging="794"/>
        </w:pPr>
        <w:rPr>
          <w:rFonts w:hint="default"/>
        </w:rPr>
      </w:lvl>
    </w:lvlOverride>
    <w:lvlOverride w:ilvl="1">
      <w:startOverride w:val="1"/>
      <w:lvl w:ilvl="1">
        <w:start w:val="1"/>
        <w:numFmt w:val="lowerLetter"/>
        <w:lvlText w:val="%2)"/>
        <w:lvlJc w:val="left"/>
        <w:pPr>
          <w:ind w:left="1588" w:hanging="794"/>
        </w:pPr>
        <w:rPr>
          <w:rFonts w:hint="default"/>
        </w:rPr>
      </w:lvl>
    </w:lvlOverride>
    <w:lvlOverride w:ilvl="2">
      <w:startOverride w:val="1"/>
      <w:lvl w:ilvl="2">
        <w:start w:val="1"/>
        <w:numFmt w:val="lowerRoman"/>
        <w:lvlText w:val="%3."/>
        <w:lvlJc w:val="left"/>
        <w:pPr>
          <w:ind w:left="2381" w:hanging="793"/>
        </w:pPr>
        <w:rPr>
          <w:rFonts w:hint="default"/>
        </w:rPr>
      </w:lvl>
    </w:lvlOverride>
    <w:lvlOverride w:ilvl="3">
      <w:startOverride w:val="1"/>
      <w:lvl w:ilvl="3">
        <w:start w:val="1"/>
        <w:numFmt w:val="decimal"/>
        <w:lvlText w:val="%4."/>
        <w:lvlJc w:val="left"/>
        <w:pPr>
          <w:ind w:left="2880" w:hanging="360"/>
        </w:pPr>
        <w:rPr>
          <w:rFonts w:hint="default"/>
        </w:rPr>
      </w:lvl>
    </w:lvlOverride>
    <w:lvlOverride w:ilvl="4">
      <w:startOverride w:val="1"/>
      <w:lvl w:ilvl="4">
        <w:start w:val="1"/>
        <w:numFmt w:val="lowerLetter"/>
        <w:lvlText w:val="%5."/>
        <w:lvlJc w:val="left"/>
        <w:pPr>
          <w:ind w:left="3600" w:hanging="360"/>
        </w:pPr>
        <w:rPr>
          <w:rFonts w:hint="default"/>
        </w:rPr>
      </w:lvl>
    </w:lvlOverride>
    <w:lvlOverride w:ilvl="5">
      <w:startOverride w:val="1"/>
      <w:lvl w:ilvl="5">
        <w:start w:val="1"/>
        <w:numFmt w:val="lowerRoman"/>
        <w:lvlText w:val="%6."/>
        <w:lvlJc w:val="right"/>
        <w:pPr>
          <w:ind w:left="4320" w:hanging="180"/>
        </w:pPr>
        <w:rPr>
          <w:rFonts w:hint="default"/>
        </w:rPr>
      </w:lvl>
    </w:lvlOverride>
    <w:lvlOverride w:ilvl="6">
      <w:startOverride w:val="1"/>
      <w:lvl w:ilvl="6">
        <w:start w:val="1"/>
        <w:numFmt w:val="decimal"/>
        <w:lvlText w:val="%7."/>
        <w:lvlJc w:val="left"/>
        <w:pPr>
          <w:ind w:left="5040" w:hanging="360"/>
        </w:pPr>
        <w:rPr>
          <w:rFonts w:hint="default"/>
        </w:rPr>
      </w:lvl>
    </w:lvlOverride>
    <w:lvlOverride w:ilvl="7">
      <w:startOverride w:val="1"/>
      <w:lvl w:ilvl="7">
        <w:start w:val="1"/>
        <w:numFmt w:val="lowerLetter"/>
        <w:lvlText w:val="%8."/>
        <w:lvlJc w:val="left"/>
        <w:pPr>
          <w:ind w:left="5760" w:hanging="360"/>
        </w:pPr>
        <w:rPr>
          <w:rFonts w:hint="default"/>
        </w:rPr>
      </w:lvl>
    </w:lvlOverride>
    <w:lvlOverride w:ilvl="8">
      <w:startOverride w:val="1"/>
      <w:lvl w:ilvl="8">
        <w:start w:val="1"/>
        <w:numFmt w:val="lowerRoman"/>
        <w:lvlText w:val="%9."/>
        <w:lvlJc w:val="right"/>
        <w:pPr>
          <w:ind w:left="6480" w:hanging="180"/>
        </w:pPr>
        <w:rPr>
          <w:rFonts w:hint="default"/>
        </w:rPr>
      </w:lvl>
    </w:lvlOverride>
  </w:num>
  <w:num w:numId="183" w16cid:durableId="807433563">
    <w:abstractNumId w:val="25"/>
  </w:num>
  <w:num w:numId="184" w16cid:durableId="1854299759">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5" w16cid:durableId="1991595192">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6" w16cid:durableId="1781217211">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7" w16cid:durableId="555749190">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8" w16cid:durableId="161161718">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9" w16cid:durableId="1342732555">
    <w:abstractNumId w:val="71"/>
  </w:num>
  <w:num w:numId="190" w16cid:durableId="859898610">
    <w:abstractNumId w:val="71"/>
  </w:num>
  <w:num w:numId="191" w16cid:durableId="626590853">
    <w:abstractNumId w:val="36"/>
  </w:num>
  <w:num w:numId="192" w16cid:durableId="2047947504">
    <w:abstractNumId w:val="36"/>
  </w:num>
  <w:num w:numId="193" w16cid:durableId="1301569450">
    <w:abstractNumId w:val="73"/>
  </w:num>
  <w:num w:numId="194" w16cid:durableId="1622300605">
    <w:abstractNumId w:val="79"/>
  </w:num>
  <w:num w:numId="195" w16cid:durableId="774595803">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96" w16cid:durableId="333387181">
    <w:abstractNumId w:val="24"/>
  </w:num>
  <w:num w:numId="197" w16cid:durableId="328945167">
    <w:abstractNumId w:val="24"/>
  </w:num>
  <w:num w:numId="198" w16cid:durableId="1600989420">
    <w:abstractNumId w:val="78"/>
  </w:num>
  <w:num w:numId="199" w16cid:durableId="1263296638">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00" w16cid:durableId="1555238822">
    <w:abstractNumId w:val="20"/>
  </w:num>
  <w:num w:numId="201" w16cid:durableId="1024551737">
    <w:abstractNumId w:val="52"/>
  </w:num>
  <w:num w:numId="202" w16cid:durableId="2047945664">
    <w:abstractNumId w:val="96"/>
  </w:num>
  <w:num w:numId="203" w16cid:durableId="2079471421">
    <w:abstractNumId w:val="10"/>
  </w:num>
  <w:num w:numId="204" w16cid:durableId="694616344">
    <w:abstractNumId w:val="59"/>
  </w:num>
  <w:num w:numId="205" w16cid:durableId="2138722901">
    <w:abstractNumId w:val="36"/>
  </w:num>
  <w:num w:numId="206" w16cid:durableId="1120296432">
    <w:abstractNumId w:val="36"/>
  </w:num>
  <w:num w:numId="207" w16cid:durableId="649553353">
    <w:abstractNumId w:val="13"/>
  </w:num>
  <w:num w:numId="208" w16cid:durableId="884829494">
    <w:abstractNumId w:val="63"/>
  </w:num>
  <w:num w:numId="209" w16cid:durableId="1022168278">
    <w:abstractNumId w:val="13"/>
    <w:lvlOverride w:ilvl="0">
      <w:startOverride w:val="1"/>
    </w:lvlOverride>
  </w:num>
  <w:num w:numId="210" w16cid:durableId="1639454806">
    <w:abstractNumId w:val="13"/>
    <w:lvlOverride w:ilvl="0">
      <w:startOverride w:val="1"/>
    </w:lvlOverride>
  </w:num>
  <w:num w:numId="211" w16cid:durableId="1996838831">
    <w:abstractNumId w:val="63"/>
    <w:lvlOverride w:ilvl="0">
      <w:startOverride w:val="1"/>
    </w:lvlOverride>
  </w:num>
  <w:num w:numId="212" w16cid:durableId="165984247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16cid:durableId="320155620">
    <w:abstractNumId w:val="104"/>
  </w:num>
  <w:num w:numId="214" w16cid:durableId="90319385">
    <w:abstractNumId w:val="27"/>
  </w:num>
  <w:num w:numId="215" w16cid:durableId="1095901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16cid:durableId="1696540307">
    <w:abstractNumId w:val="100"/>
  </w:num>
  <w:num w:numId="217" w16cid:durableId="1838613551">
    <w:abstractNumId w:val="72"/>
    <w:lvlOverride w:ilvl="0">
      <w:startOverride w:val="1"/>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startOverride w:val="1"/>
      <w:lvl w:ilvl="1">
        <w:start w:val="1"/>
        <w:numFmt w:val="decimal"/>
        <w:lvlText w:val="%1%2."/>
        <w:lvlJc w:val="left"/>
        <w:pPr>
          <w:tabs>
            <w:tab w:val="num" w:pos="794"/>
          </w:tabs>
          <w:ind w:left="794" w:hanging="794"/>
        </w:pPr>
        <w:rPr>
          <w:rFonts w:hint="default"/>
        </w:rPr>
      </w:lvl>
    </w:lvlOverride>
    <w:lvlOverride w:ilvl="2">
      <w:startOverride w:val="1"/>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startOverride w:val="1"/>
      <w:lvl w:ilvl="3">
        <w:start w:val="1"/>
        <w:numFmt w:val="lowerRoman"/>
        <w:lvlText w:val="%4."/>
        <w:lvlJc w:val="left"/>
        <w:pPr>
          <w:tabs>
            <w:tab w:val="num" w:pos="2381"/>
          </w:tabs>
          <w:ind w:left="2381" w:hanging="793"/>
        </w:pPr>
        <w:rPr>
          <w:rFonts w:hint="default"/>
        </w:rPr>
      </w:lvl>
    </w:lvlOverride>
    <w:lvlOverride w:ilvl="4">
      <w:startOverride w:val="1"/>
      <w:lvl w:ilvl="4">
        <w:start w:val="1"/>
        <w:numFmt w:val="lowerLetter"/>
        <w:lvlText w:val="%5."/>
        <w:lvlJc w:val="left"/>
        <w:pPr>
          <w:ind w:left="3600" w:hanging="360"/>
        </w:pPr>
        <w:rPr>
          <w:rFonts w:hint="default"/>
        </w:rPr>
      </w:lvl>
    </w:lvlOverride>
    <w:lvlOverride w:ilvl="5">
      <w:startOverride w:val="1"/>
      <w:lvl w:ilvl="5">
        <w:start w:val="1"/>
        <w:numFmt w:val="lowerRoman"/>
        <w:lvlText w:val="%6."/>
        <w:lvlJc w:val="right"/>
        <w:pPr>
          <w:ind w:left="4320" w:hanging="180"/>
        </w:pPr>
        <w:rPr>
          <w:rFonts w:hint="default"/>
        </w:rPr>
      </w:lvl>
    </w:lvlOverride>
    <w:lvlOverride w:ilvl="6">
      <w:startOverride w:val="1"/>
      <w:lvl w:ilvl="6">
        <w:start w:val="1"/>
        <w:numFmt w:val="decimal"/>
        <w:lvlText w:val="%7."/>
        <w:lvlJc w:val="left"/>
        <w:pPr>
          <w:ind w:left="5040" w:hanging="360"/>
        </w:pPr>
        <w:rPr>
          <w:rFonts w:hint="default"/>
        </w:rPr>
      </w:lvl>
    </w:lvlOverride>
    <w:lvlOverride w:ilvl="7">
      <w:startOverride w:val="1"/>
      <w:lvl w:ilvl="7">
        <w:start w:val="1"/>
        <w:numFmt w:val="lowerLetter"/>
        <w:lvlText w:val="%8."/>
        <w:lvlJc w:val="left"/>
        <w:pPr>
          <w:ind w:left="5760" w:hanging="360"/>
        </w:pPr>
        <w:rPr>
          <w:rFonts w:hint="default"/>
        </w:rPr>
      </w:lvl>
    </w:lvlOverride>
    <w:lvlOverride w:ilvl="8">
      <w:startOverride w:val="1"/>
      <w:lvl w:ilvl="8">
        <w:start w:val="1"/>
        <w:numFmt w:val="lowerRoman"/>
        <w:lvlText w:val="%9."/>
        <w:lvlJc w:val="right"/>
        <w:pPr>
          <w:ind w:left="6480" w:hanging="180"/>
        </w:pPr>
        <w:rPr>
          <w:rFonts w:hint="default"/>
        </w:rPr>
      </w:lvl>
    </w:lvlOverride>
  </w:num>
  <w:num w:numId="218" w16cid:durableId="1784113789">
    <w:abstractNumId w:val="27"/>
  </w:num>
  <w:num w:numId="219" w16cid:durableId="405539312">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20" w16cid:durableId="286206593">
    <w:abstractNumId w:val="27"/>
  </w:num>
  <w:num w:numId="221" w16cid:durableId="2114126050">
    <w:abstractNumId w:val="72"/>
    <w:lvlOverride w:ilvl="0">
      <w:lvl w:ilvl="0">
        <w:start w:val="1"/>
        <w:numFmt w:val="upperLetter"/>
        <w:lvlText w:val="Appendix %1:"/>
        <w:lvlJc w:val="left"/>
        <w:pPr>
          <w:tabs>
            <w:tab w:val="num" w:pos="3402"/>
          </w:tabs>
          <w:ind w:left="3402" w:hanging="3402"/>
        </w:pPr>
        <w:rPr>
          <w:rFonts w:asciiTheme="majorHAnsi" w:hAnsiTheme="majorHAnsi" w:hint="default"/>
          <w:b w:val="0"/>
          <w:i w:val="0"/>
          <w:caps w:val="0"/>
          <w:strike w:val="0"/>
          <w:dstrike w:val="0"/>
          <w:vanish w:val="0"/>
          <w:color w:val="003B42" w:themeColor="text1"/>
          <w:sz w:val="56"/>
          <w:u w:val="none"/>
          <w:vertAlign w:val="baseline"/>
        </w:rPr>
      </w:lvl>
    </w:lvlOverride>
    <w:lvlOverride w:ilvl="1">
      <w:lvl w:ilvl="1">
        <w:start w:val="1"/>
        <w:numFmt w:val="decimal"/>
        <w:lvlText w:val="%1%2."/>
        <w:lvlJc w:val="left"/>
        <w:pPr>
          <w:tabs>
            <w:tab w:val="num" w:pos="794"/>
          </w:tabs>
          <w:ind w:left="794" w:hanging="794"/>
        </w:pPr>
        <w:rPr>
          <w:rFonts w:hint="default"/>
        </w:rPr>
      </w:lvl>
    </w:lvlOverride>
    <w:lvlOverride w:ilvl="2">
      <w:lvl w:ilvl="2">
        <w:start w:val="1"/>
        <w:numFmt w:val="lowerLetter"/>
        <w:lvlText w:val="%3)"/>
        <w:lvlJc w:val="left"/>
        <w:pPr>
          <w:tabs>
            <w:tab w:val="num" w:pos="1588"/>
          </w:tabs>
          <w:ind w:left="1588" w:hanging="794"/>
        </w:pPr>
        <w:rPr>
          <w:rFonts w:ascii="Roboto UKEB" w:hAnsi="Roboto UKEB" w:hint="default"/>
          <w:b w:val="0"/>
          <w:i w:val="0"/>
          <w:caps w:val="0"/>
          <w:strike w:val="0"/>
          <w:dstrike w:val="0"/>
          <w:vanish w:val="0"/>
          <w:color w:val="auto"/>
          <w:sz w:val="24"/>
          <w:vertAlign w:val="baseline"/>
        </w:rPr>
      </w:lvl>
    </w:lvlOverride>
    <w:lvlOverride w:ilvl="3">
      <w:lvl w:ilvl="3">
        <w:start w:val="1"/>
        <w:numFmt w:val="lowerRoman"/>
        <w:lvlText w:val="%4."/>
        <w:lvlJc w:val="left"/>
        <w:pPr>
          <w:tabs>
            <w:tab w:val="num" w:pos="2381"/>
          </w:tabs>
          <w:ind w:left="2381" w:hanging="793"/>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22" w16cid:durableId="1702705292">
    <w:abstractNumId w:val="27"/>
  </w:num>
  <w:num w:numId="223" w16cid:durableId="1813601265">
    <w:abstractNumId w:val="89"/>
  </w:num>
  <w:num w:numId="224" w16cid:durableId="1839687655">
    <w:abstractNumId w:val="17"/>
  </w:num>
  <w:num w:numId="225" w16cid:durableId="1679846988">
    <w:abstractNumId w:val="103"/>
  </w:num>
  <w:num w:numId="226" w16cid:durableId="777874613">
    <w:abstractNumId w:val="54"/>
  </w:num>
  <w:num w:numId="227" w16cid:durableId="55570176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2033143898">
    <w:abstractNumId w:val="32"/>
  </w:num>
  <w:num w:numId="229" w16cid:durableId="1169444801">
    <w:abstractNumId w:val="97"/>
  </w:num>
  <w:num w:numId="230" w16cid:durableId="1491293649">
    <w:abstractNumId w:val="50"/>
  </w:num>
  <w:num w:numId="231" w16cid:durableId="1387101542">
    <w:abstractNumId w:val="16"/>
  </w:num>
  <w:num w:numId="232" w16cid:durableId="1302998632">
    <w:abstractNumId w:val="41"/>
  </w:num>
  <w:num w:numId="233" w16cid:durableId="1409231259">
    <w:abstractNumId w:val="98"/>
  </w:num>
  <w:num w:numId="234" w16cid:durableId="16465174">
    <w:abstractNumId w:val="83"/>
  </w:num>
  <w:numIdMacAtCleanup w:val="2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1A"/>
    <w:rsid w:val="00010568"/>
    <w:rsid w:val="00012CA6"/>
    <w:rsid w:val="00020BF0"/>
    <w:rsid w:val="00025893"/>
    <w:rsid w:val="00026882"/>
    <w:rsid w:val="0002701E"/>
    <w:rsid w:val="00033003"/>
    <w:rsid w:val="00040C84"/>
    <w:rsid w:val="00040F8A"/>
    <w:rsid w:val="0004116C"/>
    <w:rsid w:val="00043C53"/>
    <w:rsid w:val="00051435"/>
    <w:rsid w:val="00053D95"/>
    <w:rsid w:val="00061104"/>
    <w:rsid w:val="0006469B"/>
    <w:rsid w:val="0006505D"/>
    <w:rsid w:val="00065BD5"/>
    <w:rsid w:val="00067EF6"/>
    <w:rsid w:val="00070BFC"/>
    <w:rsid w:val="0007510C"/>
    <w:rsid w:val="0007771C"/>
    <w:rsid w:val="00081628"/>
    <w:rsid w:val="000832E4"/>
    <w:rsid w:val="00083659"/>
    <w:rsid w:val="000844AB"/>
    <w:rsid w:val="00085931"/>
    <w:rsid w:val="0008610D"/>
    <w:rsid w:val="00086DC0"/>
    <w:rsid w:val="00087AF2"/>
    <w:rsid w:val="00091552"/>
    <w:rsid w:val="000918A1"/>
    <w:rsid w:val="00091EEC"/>
    <w:rsid w:val="000929A5"/>
    <w:rsid w:val="00096403"/>
    <w:rsid w:val="000A28CD"/>
    <w:rsid w:val="000B1B12"/>
    <w:rsid w:val="000B63CB"/>
    <w:rsid w:val="000B6AD4"/>
    <w:rsid w:val="000B6FB1"/>
    <w:rsid w:val="000B7829"/>
    <w:rsid w:val="000B7DD7"/>
    <w:rsid w:val="000C0B60"/>
    <w:rsid w:val="000C2F6A"/>
    <w:rsid w:val="000C730B"/>
    <w:rsid w:val="000C76CC"/>
    <w:rsid w:val="000D0A21"/>
    <w:rsid w:val="000D137F"/>
    <w:rsid w:val="000D27F7"/>
    <w:rsid w:val="000D5A12"/>
    <w:rsid w:val="000D7A4E"/>
    <w:rsid w:val="000E0675"/>
    <w:rsid w:val="000E1AE1"/>
    <w:rsid w:val="000E1D84"/>
    <w:rsid w:val="000E431E"/>
    <w:rsid w:val="000E5782"/>
    <w:rsid w:val="000F15E7"/>
    <w:rsid w:val="000F4C63"/>
    <w:rsid w:val="000F6FA7"/>
    <w:rsid w:val="0010151D"/>
    <w:rsid w:val="00101DD9"/>
    <w:rsid w:val="00102FDF"/>
    <w:rsid w:val="00103508"/>
    <w:rsid w:val="001051C9"/>
    <w:rsid w:val="0010719D"/>
    <w:rsid w:val="00110C15"/>
    <w:rsid w:val="00115C11"/>
    <w:rsid w:val="001226AD"/>
    <w:rsid w:val="0012630B"/>
    <w:rsid w:val="00126920"/>
    <w:rsid w:val="00130B49"/>
    <w:rsid w:val="00130CD3"/>
    <w:rsid w:val="0013243F"/>
    <w:rsid w:val="0013334B"/>
    <w:rsid w:val="00133ED9"/>
    <w:rsid w:val="00141E42"/>
    <w:rsid w:val="00143E8B"/>
    <w:rsid w:val="00147886"/>
    <w:rsid w:val="00151044"/>
    <w:rsid w:val="001513B9"/>
    <w:rsid w:val="00152454"/>
    <w:rsid w:val="00155B4F"/>
    <w:rsid w:val="00156315"/>
    <w:rsid w:val="001565D5"/>
    <w:rsid w:val="001568F4"/>
    <w:rsid w:val="00156BED"/>
    <w:rsid w:val="00157949"/>
    <w:rsid w:val="00164BA1"/>
    <w:rsid w:val="00171B4F"/>
    <w:rsid w:val="00176BE2"/>
    <w:rsid w:val="0018136E"/>
    <w:rsid w:val="00181F56"/>
    <w:rsid w:val="00185292"/>
    <w:rsid w:val="0018602A"/>
    <w:rsid w:val="00191838"/>
    <w:rsid w:val="001A1E75"/>
    <w:rsid w:val="001A4FB3"/>
    <w:rsid w:val="001A7FA3"/>
    <w:rsid w:val="001B05AB"/>
    <w:rsid w:val="001B10DB"/>
    <w:rsid w:val="001B16E4"/>
    <w:rsid w:val="001B2CC1"/>
    <w:rsid w:val="001B3457"/>
    <w:rsid w:val="001B3FE7"/>
    <w:rsid w:val="001B6D91"/>
    <w:rsid w:val="001C5D4D"/>
    <w:rsid w:val="001C74F2"/>
    <w:rsid w:val="001D0E94"/>
    <w:rsid w:val="001D2784"/>
    <w:rsid w:val="001D39F7"/>
    <w:rsid w:val="001E1029"/>
    <w:rsid w:val="001E23B6"/>
    <w:rsid w:val="001E3DC6"/>
    <w:rsid w:val="001E46D0"/>
    <w:rsid w:val="001E569C"/>
    <w:rsid w:val="001E6F19"/>
    <w:rsid w:val="001E7218"/>
    <w:rsid w:val="001E7E33"/>
    <w:rsid w:val="001F0ABF"/>
    <w:rsid w:val="001F183A"/>
    <w:rsid w:val="001F2431"/>
    <w:rsid w:val="001F3C67"/>
    <w:rsid w:val="001F5EC6"/>
    <w:rsid w:val="002006FD"/>
    <w:rsid w:val="00203544"/>
    <w:rsid w:val="00203678"/>
    <w:rsid w:val="00203FB9"/>
    <w:rsid w:val="00211D6E"/>
    <w:rsid w:val="00212058"/>
    <w:rsid w:val="002120AB"/>
    <w:rsid w:val="00216C00"/>
    <w:rsid w:val="002229A7"/>
    <w:rsid w:val="00223D74"/>
    <w:rsid w:val="00227423"/>
    <w:rsid w:val="00227C21"/>
    <w:rsid w:val="00227CF7"/>
    <w:rsid w:val="0023029F"/>
    <w:rsid w:val="00232696"/>
    <w:rsid w:val="002357E6"/>
    <w:rsid w:val="0024042B"/>
    <w:rsid w:val="0025002A"/>
    <w:rsid w:val="00254638"/>
    <w:rsid w:val="002579BB"/>
    <w:rsid w:val="002602DA"/>
    <w:rsid w:val="002609E4"/>
    <w:rsid w:val="00261160"/>
    <w:rsid w:val="002714D5"/>
    <w:rsid w:val="00282198"/>
    <w:rsid w:val="002866F1"/>
    <w:rsid w:val="00293484"/>
    <w:rsid w:val="00295D7A"/>
    <w:rsid w:val="0029673F"/>
    <w:rsid w:val="00297413"/>
    <w:rsid w:val="00297A23"/>
    <w:rsid w:val="002A13AC"/>
    <w:rsid w:val="002A6A0C"/>
    <w:rsid w:val="002B2CCE"/>
    <w:rsid w:val="002B385F"/>
    <w:rsid w:val="002B65D9"/>
    <w:rsid w:val="002B760C"/>
    <w:rsid w:val="002B77DC"/>
    <w:rsid w:val="002D0693"/>
    <w:rsid w:val="002D0F41"/>
    <w:rsid w:val="002D27E7"/>
    <w:rsid w:val="002D739A"/>
    <w:rsid w:val="002D79C1"/>
    <w:rsid w:val="002E06BC"/>
    <w:rsid w:val="002E11E5"/>
    <w:rsid w:val="002E23D8"/>
    <w:rsid w:val="002E2965"/>
    <w:rsid w:val="002E29E7"/>
    <w:rsid w:val="002E35AE"/>
    <w:rsid w:val="002E62A7"/>
    <w:rsid w:val="002E6725"/>
    <w:rsid w:val="002F0331"/>
    <w:rsid w:val="002F053F"/>
    <w:rsid w:val="002F08F8"/>
    <w:rsid w:val="002F2CF1"/>
    <w:rsid w:val="00301592"/>
    <w:rsid w:val="003046B3"/>
    <w:rsid w:val="00306EDB"/>
    <w:rsid w:val="003123B6"/>
    <w:rsid w:val="003138F9"/>
    <w:rsid w:val="003153FA"/>
    <w:rsid w:val="0032739F"/>
    <w:rsid w:val="0033086E"/>
    <w:rsid w:val="003324CE"/>
    <w:rsid w:val="00344019"/>
    <w:rsid w:val="003443D5"/>
    <w:rsid w:val="003545BD"/>
    <w:rsid w:val="00354A2B"/>
    <w:rsid w:val="00354B57"/>
    <w:rsid w:val="00356FF4"/>
    <w:rsid w:val="0035781A"/>
    <w:rsid w:val="00363777"/>
    <w:rsid w:val="003821E4"/>
    <w:rsid w:val="00391847"/>
    <w:rsid w:val="003950C6"/>
    <w:rsid w:val="003A0B0F"/>
    <w:rsid w:val="003A11D7"/>
    <w:rsid w:val="003A1E44"/>
    <w:rsid w:val="003A1F61"/>
    <w:rsid w:val="003A35F9"/>
    <w:rsid w:val="003A4405"/>
    <w:rsid w:val="003B6025"/>
    <w:rsid w:val="003B6BE8"/>
    <w:rsid w:val="003B75BD"/>
    <w:rsid w:val="003B79F9"/>
    <w:rsid w:val="003C035B"/>
    <w:rsid w:val="003C10E2"/>
    <w:rsid w:val="003C110C"/>
    <w:rsid w:val="003C1827"/>
    <w:rsid w:val="003C52D3"/>
    <w:rsid w:val="003C6248"/>
    <w:rsid w:val="003D0CBD"/>
    <w:rsid w:val="003D29B9"/>
    <w:rsid w:val="003D4A86"/>
    <w:rsid w:val="003E03B7"/>
    <w:rsid w:val="003E0F24"/>
    <w:rsid w:val="003E1483"/>
    <w:rsid w:val="003E35E8"/>
    <w:rsid w:val="003F253B"/>
    <w:rsid w:val="00402ED1"/>
    <w:rsid w:val="00403B81"/>
    <w:rsid w:val="004047E6"/>
    <w:rsid w:val="004062D6"/>
    <w:rsid w:val="00406692"/>
    <w:rsid w:val="00406DEE"/>
    <w:rsid w:val="004102CB"/>
    <w:rsid w:val="00413809"/>
    <w:rsid w:val="00416301"/>
    <w:rsid w:val="00417344"/>
    <w:rsid w:val="00423103"/>
    <w:rsid w:val="00427B12"/>
    <w:rsid w:val="00427F90"/>
    <w:rsid w:val="00427F9C"/>
    <w:rsid w:val="004304D1"/>
    <w:rsid w:val="004335EC"/>
    <w:rsid w:val="00435650"/>
    <w:rsid w:val="00436982"/>
    <w:rsid w:val="00437A8B"/>
    <w:rsid w:val="0044645F"/>
    <w:rsid w:val="00446F90"/>
    <w:rsid w:val="004473C5"/>
    <w:rsid w:val="00450359"/>
    <w:rsid w:val="0045242D"/>
    <w:rsid w:val="00453939"/>
    <w:rsid w:val="00454158"/>
    <w:rsid w:val="0046539C"/>
    <w:rsid w:val="0046648B"/>
    <w:rsid w:val="004704AE"/>
    <w:rsid w:val="00474B58"/>
    <w:rsid w:val="00477DBC"/>
    <w:rsid w:val="00486B10"/>
    <w:rsid w:val="00491AED"/>
    <w:rsid w:val="00496872"/>
    <w:rsid w:val="00496FF6"/>
    <w:rsid w:val="004A06F4"/>
    <w:rsid w:val="004A25F0"/>
    <w:rsid w:val="004B0D93"/>
    <w:rsid w:val="004B0FF9"/>
    <w:rsid w:val="004B73B0"/>
    <w:rsid w:val="004C2257"/>
    <w:rsid w:val="004C2955"/>
    <w:rsid w:val="004D2CDC"/>
    <w:rsid w:val="004D41AD"/>
    <w:rsid w:val="004E4452"/>
    <w:rsid w:val="004E79A9"/>
    <w:rsid w:val="004F0A25"/>
    <w:rsid w:val="004F1052"/>
    <w:rsid w:val="004F4A1C"/>
    <w:rsid w:val="004F6FBF"/>
    <w:rsid w:val="004F6FC0"/>
    <w:rsid w:val="005013DA"/>
    <w:rsid w:val="00502144"/>
    <w:rsid w:val="00505A0B"/>
    <w:rsid w:val="00507166"/>
    <w:rsid w:val="00514AEC"/>
    <w:rsid w:val="00517FAC"/>
    <w:rsid w:val="00524219"/>
    <w:rsid w:val="00524489"/>
    <w:rsid w:val="00526359"/>
    <w:rsid w:val="005272E0"/>
    <w:rsid w:val="00533538"/>
    <w:rsid w:val="00540BB8"/>
    <w:rsid w:val="005416DE"/>
    <w:rsid w:val="00543FC5"/>
    <w:rsid w:val="005468C2"/>
    <w:rsid w:val="00546A15"/>
    <w:rsid w:val="00553799"/>
    <w:rsid w:val="00557293"/>
    <w:rsid w:val="00564A91"/>
    <w:rsid w:val="0056768F"/>
    <w:rsid w:val="0057259F"/>
    <w:rsid w:val="00576DFB"/>
    <w:rsid w:val="00580836"/>
    <w:rsid w:val="00583B67"/>
    <w:rsid w:val="005853C7"/>
    <w:rsid w:val="0059143C"/>
    <w:rsid w:val="005958C3"/>
    <w:rsid w:val="00595CA4"/>
    <w:rsid w:val="0059699B"/>
    <w:rsid w:val="005A0710"/>
    <w:rsid w:val="005A67F4"/>
    <w:rsid w:val="005B13C2"/>
    <w:rsid w:val="005B6515"/>
    <w:rsid w:val="005C02C8"/>
    <w:rsid w:val="005C49C0"/>
    <w:rsid w:val="005D0D34"/>
    <w:rsid w:val="005D1269"/>
    <w:rsid w:val="005D1710"/>
    <w:rsid w:val="005D4883"/>
    <w:rsid w:val="005E20F1"/>
    <w:rsid w:val="005E2509"/>
    <w:rsid w:val="005E2B25"/>
    <w:rsid w:val="005E73EB"/>
    <w:rsid w:val="005F1601"/>
    <w:rsid w:val="005F1A1E"/>
    <w:rsid w:val="005F26A7"/>
    <w:rsid w:val="005F2DBC"/>
    <w:rsid w:val="005F6C95"/>
    <w:rsid w:val="00603867"/>
    <w:rsid w:val="00606574"/>
    <w:rsid w:val="00614777"/>
    <w:rsid w:val="00615072"/>
    <w:rsid w:val="00620300"/>
    <w:rsid w:val="0062155E"/>
    <w:rsid w:val="00622681"/>
    <w:rsid w:val="006323A7"/>
    <w:rsid w:val="0063410A"/>
    <w:rsid w:val="00635A01"/>
    <w:rsid w:val="00636941"/>
    <w:rsid w:val="00641FC8"/>
    <w:rsid w:val="0064227C"/>
    <w:rsid w:val="006434F9"/>
    <w:rsid w:val="00643D86"/>
    <w:rsid w:val="00643EAD"/>
    <w:rsid w:val="0065554C"/>
    <w:rsid w:val="00655CE5"/>
    <w:rsid w:val="00657214"/>
    <w:rsid w:val="0065723D"/>
    <w:rsid w:val="00661771"/>
    <w:rsid w:val="0066270D"/>
    <w:rsid w:val="00671A18"/>
    <w:rsid w:val="006763CD"/>
    <w:rsid w:val="00681A7A"/>
    <w:rsid w:val="00682CD8"/>
    <w:rsid w:val="00685596"/>
    <w:rsid w:val="006905F3"/>
    <w:rsid w:val="006928F0"/>
    <w:rsid w:val="00697DF1"/>
    <w:rsid w:val="006A00B3"/>
    <w:rsid w:val="006A0C75"/>
    <w:rsid w:val="006A59FF"/>
    <w:rsid w:val="006A5A05"/>
    <w:rsid w:val="006A7B16"/>
    <w:rsid w:val="006B2A24"/>
    <w:rsid w:val="006B7923"/>
    <w:rsid w:val="006B7CA4"/>
    <w:rsid w:val="006C4120"/>
    <w:rsid w:val="006D1923"/>
    <w:rsid w:val="006D2C39"/>
    <w:rsid w:val="006E4893"/>
    <w:rsid w:val="006E5619"/>
    <w:rsid w:val="006F44BB"/>
    <w:rsid w:val="006F5503"/>
    <w:rsid w:val="006F56B7"/>
    <w:rsid w:val="006F6172"/>
    <w:rsid w:val="006F6A54"/>
    <w:rsid w:val="00702615"/>
    <w:rsid w:val="00707B72"/>
    <w:rsid w:val="00707DBD"/>
    <w:rsid w:val="0071383A"/>
    <w:rsid w:val="007204A1"/>
    <w:rsid w:val="00721ABB"/>
    <w:rsid w:val="007237E4"/>
    <w:rsid w:val="00726D72"/>
    <w:rsid w:val="00727513"/>
    <w:rsid w:val="00730C43"/>
    <w:rsid w:val="0073177E"/>
    <w:rsid w:val="007340F2"/>
    <w:rsid w:val="00736252"/>
    <w:rsid w:val="00737499"/>
    <w:rsid w:val="00740C1A"/>
    <w:rsid w:val="00740FD0"/>
    <w:rsid w:val="007439FB"/>
    <w:rsid w:val="00743F3F"/>
    <w:rsid w:val="007475E9"/>
    <w:rsid w:val="00750052"/>
    <w:rsid w:val="00751F08"/>
    <w:rsid w:val="00752460"/>
    <w:rsid w:val="00755D4A"/>
    <w:rsid w:val="00757ADB"/>
    <w:rsid w:val="007618B4"/>
    <w:rsid w:val="0076319F"/>
    <w:rsid w:val="00766696"/>
    <w:rsid w:val="0077121D"/>
    <w:rsid w:val="00772CC0"/>
    <w:rsid w:val="0077393C"/>
    <w:rsid w:val="00773F6F"/>
    <w:rsid w:val="00774098"/>
    <w:rsid w:val="0077610C"/>
    <w:rsid w:val="00776F01"/>
    <w:rsid w:val="00776F72"/>
    <w:rsid w:val="00780126"/>
    <w:rsid w:val="00786082"/>
    <w:rsid w:val="00786AEF"/>
    <w:rsid w:val="00787B36"/>
    <w:rsid w:val="0079010F"/>
    <w:rsid w:val="00790509"/>
    <w:rsid w:val="00790DBD"/>
    <w:rsid w:val="00793BCC"/>
    <w:rsid w:val="00794152"/>
    <w:rsid w:val="007A1EFB"/>
    <w:rsid w:val="007A224D"/>
    <w:rsid w:val="007A2EC5"/>
    <w:rsid w:val="007A47B7"/>
    <w:rsid w:val="007A53AD"/>
    <w:rsid w:val="007A6B1F"/>
    <w:rsid w:val="007A70B2"/>
    <w:rsid w:val="007A7C1E"/>
    <w:rsid w:val="007A7D9D"/>
    <w:rsid w:val="007B200E"/>
    <w:rsid w:val="007B3253"/>
    <w:rsid w:val="007B6874"/>
    <w:rsid w:val="007B761C"/>
    <w:rsid w:val="007C6659"/>
    <w:rsid w:val="007C78D2"/>
    <w:rsid w:val="007D19E6"/>
    <w:rsid w:val="007D1BDB"/>
    <w:rsid w:val="007D266F"/>
    <w:rsid w:val="007D2943"/>
    <w:rsid w:val="007D30DC"/>
    <w:rsid w:val="007D3C22"/>
    <w:rsid w:val="007E2365"/>
    <w:rsid w:val="007E25A4"/>
    <w:rsid w:val="007E7246"/>
    <w:rsid w:val="007F02C2"/>
    <w:rsid w:val="007F44A0"/>
    <w:rsid w:val="007F4EC3"/>
    <w:rsid w:val="007F5C4D"/>
    <w:rsid w:val="007F62FE"/>
    <w:rsid w:val="008015FA"/>
    <w:rsid w:val="008103F9"/>
    <w:rsid w:val="00810BB0"/>
    <w:rsid w:val="008134DE"/>
    <w:rsid w:val="0082076D"/>
    <w:rsid w:val="00834CA8"/>
    <w:rsid w:val="00842E63"/>
    <w:rsid w:val="00842F76"/>
    <w:rsid w:val="00843C49"/>
    <w:rsid w:val="00845CEA"/>
    <w:rsid w:val="00847A35"/>
    <w:rsid w:val="008508B0"/>
    <w:rsid w:val="00853A80"/>
    <w:rsid w:val="008638E1"/>
    <w:rsid w:val="00863D96"/>
    <w:rsid w:val="00865B97"/>
    <w:rsid w:val="00866D06"/>
    <w:rsid w:val="0087076A"/>
    <w:rsid w:val="00871698"/>
    <w:rsid w:val="00873FE5"/>
    <w:rsid w:val="00874699"/>
    <w:rsid w:val="00880BFA"/>
    <w:rsid w:val="00880EC1"/>
    <w:rsid w:val="008816C0"/>
    <w:rsid w:val="00882E4B"/>
    <w:rsid w:val="0088339D"/>
    <w:rsid w:val="008844B0"/>
    <w:rsid w:val="008874BD"/>
    <w:rsid w:val="00887E45"/>
    <w:rsid w:val="00887F9F"/>
    <w:rsid w:val="00891C79"/>
    <w:rsid w:val="00891DCA"/>
    <w:rsid w:val="00893AEE"/>
    <w:rsid w:val="00897F6A"/>
    <w:rsid w:val="008A284D"/>
    <w:rsid w:val="008A2853"/>
    <w:rsid w:val="008B139F"/>
    <w:rsid w:val="008B4A55"/>
    <w:rsid w:val="008B5D51"/>
    <w:rsid w:val="008B6E16"/>
    <w:rsid w:val="008B7835"/>
    <w:rsid w:val="008C3921"/>
    <w:rsid w:val="008C4148"/>
    <w:rsid w:val="008C4F2F"/>
    <w:rsid w:val="008C68A8"/>
    <w:rsid w:val="008D077C"/>
    <w:rsid w:val="008D0EAE"/>
    <w:rsid w:val="008D1579"/>
    <w:rsid w:val="008D7025"/>
    <w:rsid w:val="008E2D02"/>
    <w:rsid w:val="008E3246"/>
    <w:rsid w:val="008F09ED"/>
    <w:rsid w:val="008F1705"/>
    <w:rsid w:val="008F1C8F"/>
    <w:rsid w:val="008F1F56"/>
    <w:rsid w:val="008F7803"/>
    <w:rsid w:val="009013A3"/>
    <w:rsid w:val="00901D28"/>
    <w:rsid w:val="00902451"/>
    <w:rsid w:val="009025C8"/>
    <w:rsid w:val="00904884"/>
    <w:rsid w:val="009074C4"/>
    <w:rsid w:val="009152F1"/>
    <w:rsid w:val="0092158A"/>
    <w:rsid w:val="0092369F"/>
    <w:rsid w:val="0092443A"/>
    <w:rsid w:val="00927890"/>
    <w:rsid w:val="00931FF9"/>
    <w:rsid w:val="0093444C"/>
    <w:rsid w:val="009355CE"/>
    <w:rsid w:val="009400F0"/>
    <w:rsid w:val="00943ACD"/>
    <w:rsid w:val="00944743"/>
    <w:rsid w:val="00945362"/>
    <w:rsid w:val="00951D5C"/>
    <w:rsid w:val="00956D9A"/>
    <w:rsid w:val="0096194B"/>
    <w:rsid w:val="00961B01"/>
    <w:rsid w:val="00963BF9"/>
    <w:rsid w:val="00964052"/>
    <w:rsid w:val="00964452"/>
    <w:rsid w:val="00964BF5"/>
    <w:rsid w:val="00965BFA"/>
    <w:rsid w:val="00974340"/>
    <w:rsid w:val="00975099"/>
    <w:rsid w:val="0097570E"/>
    <w:rsid w:val="00975F59"/>
    <w:rsid w:val="009766EA"/>
    <w:rsid w:val="00984A77"/>
    <w:rsid w:val="00985AB4"/>
    <w:rsid w:val="00986297"/>
    <w:rsid w:val="00986BDB"/>
    <w:rsid w:val="00990617"/>
    <w:rsid w:val="0099076E"/>
    <w:rsid w:val="00994CBA"/>
    <w:rsid w:val="00996A31"/>
    <w:rsid w:val="009A60AE"/>
    <w:rsid w:val="009B5963"/>
    <w:rsid w:val="009B735A"/>
    <w:rsid w:val="009C1BEF"/>
    <w:rsid w:val="009C3EDA"/>
    <w:rsid w:val="009C41A2"/>
    <w:rsid w:val="009C43F6"/>
    <w:rsid w:val="009C74D6"/>
    <w:rsid w:val="009D3FFB"/>
    <w:rsid w:val="009D48D5"/>
    <w:rsid w:val="009D534A"/>
    <w:rsid w:val="009D5B27"/>
    <w:rsid w:val="009D635B"/>
    <w:rsid w:val="009D7D84"/>
    <w:rsid w:val="009E1E43"/>
    <w:rsid w:val="009E2533"/>
    <w:rsid w:val="009E3D8D"/>
    <w:rsid w:val="009F26FF"/>
    <w:rsid w:val="009F4C43"/>
    <w:rsid w:val="009F5179"/>
    <w:rsid w:val="00A01154"/>
    <w:rsid w:val="00A0571F"/>
    <w:rsid w:val="00A10B15"/>
    <w:rsid w:val="00A1643A"/>
    <w:rsid w:val="00A22560"/>
    <w:rsid w:val="00A25338"/>
    <w:rsid w:val="00A264D9"/>
    <w:rsid w:val="00A34706"/>
    <w:rsid w:val="00A355CF"/>
    <w:rsid w:val="00A43C44"/>
    <w:rsid w:val="00A44095"/>
    <w:rsid w:val="00A441D1"/>
    <w:rsid w:val="00A446DA"/>
    <w:rsid w:val="00A450CB"/>
    <w:rsid w:val="00A47611"/>
    <w:rsid w:val="00A534D1"/>
    <w:rsid w:val="00A5368A"/>
    <w:rsid w:val="00A53819"/>
    <w:rsid w:val="00A55E7A"/>
    <w:rsid w:val="00A611A0"/>
    <w:rsid w:val="00A6509A"/>
    <w:rsid w:val="00A66A8B"/>
    <w:rsid w:val="00A7582F"/>
    <w:rsid w:val="00A75FDE"/>
    <w:rsid w:val="00A87DF0"/>
    <w:rsid w:val="00A91DB5"/>
    <w:rsid w:val="00A94D8B"/>
    <w:rsid w:val="00A96DA2"/>
    <w:rsid w:val="00AA0741"/>
    <w:rsid w:val="00AA336A"/>
    <w:rsid w:val="00AA6094"/>
    <w:rsid w:val="00AA72A5"/>
    <w:rsid w:val="00AB1510"/>
    <w:rsid w:val="00AB3D52"/>
    <w:rsid w:val="00AC2044"/>
    <w:rsid w:val="00AC4A8B"/>
    <w:rsid w:val="00AC5A35"/>
    <w:rsid w:val="00AC7AB7"/>
    <w:rsid w:val="00AD2013"/>
    <w:rsid w:val="00AD514D"/>
    <w:rsid w:val="00AD71B0"/>
    <w:rsid w:val="00AE06EB"/>
    <w:rsid w:val="00AE7085"/>
    <w:rsid w:val="00AF220E"/>
    <w:rsid w:val="00AF4618"/>
    <w:rsid w:val="00AF529D"/>
    <w:rsid w:val="00AF5E5F"/>
    <w:rsid w:val="00AF7777"/>
    <w:rsid w:val="00B00482"/>
    <w:rsid w:val="00B00C5E"/>
    <w:rsid w:val="00B01A13"/>
    <w:rsid w:val="00B055B9"/>
    <w:rsid w:val="00B0728C"/>
    <w:rsid w:val="00B10E0D"/>
    <w:rsid w:val="00B10F1D"/>
    <w:rsid w:val="00B12EAC"/>
    <w:rsid w:val="00B13B22"/>
    <w:rsid w:val="00B13DD0"/>
    <w:rsid w:val="00B20D52"/>
    <w:rsid w:val="00B25F7E"/>
    <w:rsid w:val="00B303A5"/>
    <w:rsid w:val="00B34063"/>
    <w:rsid w:val="00B3548A"/>
    <w:rsid w:val="00B359B8"/>
    <w:rsid w:val="00B37958"/>
    <w:rsid w:val="00B37E09"/>
    <w:rsid w:val="00B41F5E"/>
    <w:rsid w:val="00B43A18"/>
    <w:rsid w:val="00B455B0"/>
    <w:rsid w:val="00B520DA"/>
    <w:rsid w:val="00B5334F"/>
    <w:rsid w:val="00B53571"/>
    <w:rsid w:val="00B6002A"/>
    <w:rsid w:val="00B60855"/>
    <w:rsid w:val="00B608EB"/>
    <w:rsid w:val="00B62DE1"/>
    <w:rsid w:val="00B64784"/>
    <w:rsid w:val="00B653A7"/>
    <w:rsid w:val="00B737DE"/>
    <w:rsid w:val="00B74287"/>
    <w:rsid w:val="00B76B60"/>
    <w:rsid w:val="00B7710F"/>
    <w:rsid w:val="00B80BD6"/>
    <w:rsid w:val="00B83C49"/>
    <w:rsid w:val="00B87413"/>
    <w:rsid w:val="00B87DDC"/>
    <w:rsid w:val="00B91641"/>
    <w:rsid w:val="00B918E9"/>
    <w:rsid w:val="00B96C8F"/>
    <w:rsid w:val="00BA0067"/>
    <w:rsid w:val="00BA1958"/>
    <w:rsid w:val="00BA2D8F"/>
    <w:rsid w:val="00BB444C"/>
    <w:rsid w:val="00BB55F9"/>
    <w:rsid w:val="00BB5F5D"/>
    <w:rsid w:val="00BC1592"/>
    <w:rsid w:val="00BC2405"/>
    <w:rsid w:val="00BC3C90"/>
    <w:rsid w:val="00BC5FCB"/>
    <w:rsid w:val="00BD1DE9"/>
    <w:rsid w:val="00BD4BD0"/>
    <w:rsid w:val="00BD6208"/>
    <w:rsid w:val="00BE2F28"/>
    <w:rsid w:val="00BE7765"/>
    <w:rsid w:val="00BF2C09"/>
    <w:rsid w:val="00BF3699"/>
    <w:rsid w:val="00BF546E"/>
    <w:rsid w:val="00C02B02"/>
    <w:rsid w:val="00C064DB"/>
    <w:rsid w:val="00C0730E"/>
    <w:rsid w:val="00C10060"/>
    <w:rsid w:val="00C12354"/>
    <w:rsid w:val="00C1279E"/>
    <w:rsid w:val="00C12FF1"/>
    <w:rsid w:val="00C13B38"/>
    <w:rsid w:val="00C14324"/>
    <w:rsid w:val="00C244FC"/>
    <w:rsid w:val="00C25509"/>
    <w:rsid w:val="00C27494"/>
    <w:rsid w:val="00C31B0C"/>
    <w:rsid w:val="00C3564C"/>
    <w:rsid w:val="00C35CCA"/>
    <w:rsid w:val="00C41F8E"/>
    <w:rsid w:val="00C42C7F"/>
    <w:rsid w:val="00C533A0"/>
    <w:rsid w:val="00C54615"/>
    <w:rsid w:val="00C560EF"/>
    <w:rsid w:val="00C63A77"/>
    <w:rsid w:val="00C652C7"/>
    <w:rsid w:val="00C66E43"/>
    <w:rsid w:val="00C67482"/>
    <w:rsid w:val="00C7023A"/>
    <w:rsid w:val="00C72777"/>
    <w:rsid w:val="00C73738"/>
    <w:rsid w:val="00C74626"/>
    <w:rsid w:val="00C841F8"/>
    <w:rsid w:val="00C85580"/>
    <w:rsid w:val="00C87307"/>
    <w:rsid w:val="00C911C8"/>
    <w:rsid w:val="00C91D92"/>
    <w:rsid w:val="00C938C0"/>
    <w:rsid w:val="00C9551B"/>
    <w:rsid w:val="00C9652A"/>
    <w:rsid w:val="00C96F6A"/>
    <w:rsid w:val="00CA4F2E"/>
    <w:rsid w:val="00CA560F"/>
    <w:rsid w:val="00CB1A8B"/>
    <w:rsid w:val="00CB393D"/>
    <w:rsid w:val="00CB493D"/>
    <w:rsid w:val="00CC172E"/>
    <w:rsid w:val="00CC281D"/>
    <w:rsid w:val="00CC622B"/>
    <w:rsid w:val="00CC69C4"/>
    <w:rsid w:val="00CD019F"/>
    <w:rsid w:val="00CD2326"/>
    <w:rsid w:val="00CD29C7"/>
    <w:rsid w:val="00CD3490"/>
    <w:rsid w:val="00CD3930"/>
    <w:rsid w:val="00CD50EF"/>
    <w:rsid w:val="00CD5EC4"/>
    <w:rsid w:val="00CD622C"/>
    <w:rsid w:val="00CE0653"/>
    <w:rsid w:val="00CE16C0"/>
    <w:rsid w:val="00CE5822"/>
    <w:rsid w:val="00CE6017"/>
    <w:rsid w:val="00CF281C"/>
    <w:rsid w:val="00CF477D"/>
    <w:rsid w:val="00D032B0"/>
    <w:rsid w:val="00D06E90"/>
    <w:rsid w:val="00D07CCF"/>
    <w:rsid w:val="00D11A0F"/>
    <w:rsid w:val="00D13EEB"/>
    <w:rsid w:val="00D160EB"/>
    <w:rsid w:val="00D16482"/>
    <w:rsid w:val="00D21455"/>
    <w:rsid w:val="00D23028"/>
    <w:rsid w:val="00D263CD"/>
    <w:rsid w:val="00D339BD"/>
    <w:rsid w:val="00D34A11"/>
    <w:rsid w:val="00D36C20"/>
    <w:rsid w:val="00D3747C"/>
    <w:rsid w:val="00D40F36"/>
    <w:rsid w:val="00D43EBF"/>
    <w:rsid w:val="00D47403"/>
    <w:rsid w:val="00D47A32"/>
    <w:rsid w:val="00D50360"/>
    <w:rsid w:val="00D50536"/>
    <w:rsid w:val="00D55E9A"/>
    <w:rsid w:val="00D61B23"/>
    <w:rsid w:val="00D643C4"/>
    <w:rsid w:val="00D660D5"/>
    <w:rsid w:val="00D6617A"/>
    <w:rsid w:val="00D6680B"/>
    <w:rsid w:val="00D70780"/>
    <w:rsid w:val="00D74317"/>
    <w:rsid w:val="00D74589"/>
    <w:rsid w:val="00D824C2"/>
    <w:rsid w:val="00D839FF"/>
    <w:rsid w:val="00D8519E"/>
    <w:rsid w:val="00D863B7"/>
    <w:rsid w:val="00D86F24"/>
    <w:rsid w:val="00D91413"/>
    <w:rsid w:val="00D938E7"/>
    <w:rsid w:val="00D9655F"/>
    <w:rsid w:val="00D96665"/>
    <w:rsid w:val="00DA274A"/>
    <w:rsid w:val="00DA2768"/>
    <w:rsid w:val="00DA2E20"/>
    <w:rsid w:val="00DA3D85"/>
    <w:rsid w:val="00DB48E4"/>
    <w:rsid w:val="00DB51B3"/>
    <w:rsid w:val="00DB53ED"/>
    <w:rsid w:val="00DB67FC"/>
    <w:rsid w:val="00DB7058"/>
    <w:rsid w:val="00DB77AA"/>
    <w:rsid w:val="00DB7B05"/>
    <w:rsid w:val="00DC009B"/>
    <w:rsid w:val="00DC036E"/>
    <w:rsid w:val="00DC1875"/>
    <w:rsid w:val="00DC2CED"/>
    <w:rsid w:val="00DC4C71"/>
    <w:rsid w:val="00DC5741"/>
    <w:rsid w:val="00DD01A6"/>
    <w:rsid w:val="00DD02BB"/>
    <w:rsid w:val="00DD4BA4"/>
    <w:rsid w:val="00DD5C83"/>
    <w:rsid w:val="00DE2686"/>
    <w:rsid w:val="00DE33A0"/>
    <w:rsid w:val="00DE7580"/>
    <w:rsid w:val="00DF0ED7"/>
    <w:rsid w:val="00DF2040"/>
    <w:rsid w:val="00DF55B7"/>
    <w:rsid w:val="00E00D53"/>
    <w:rsid w:val="00E00D9A"/>
    <w:rsid w:val="00E04E13"/>
    <w:rsid w:val="00E0693B"/>
    <w:rsid w:val="00E07D21"/>
    <w:rsid w:val="00E11DF5"/>
    <w:rsid w:val="00E12E2A"/>
    <w:rsid w:val="00E135D6"/>
    <w:rsid w:val="00E1690C"/>
    <w:rsid w:val="00E21A21"/>
    <w:rsid w:val="00E22AD6"/>
    <w:rsid w:val="00E2327F"/>
    <w:rsid w:val="00E3166A"/>
    <w:rsid w:val="00E31932"/>
    <w:rsid w:val="00E33249"/>
    <w:rsid w:val="00E3398B"/>
    <w:rsid w:val="00E356CE"/>
    <w:rsid w:val="00E35CFE"/>
    <w:rsid w:val="00E36E28"/>
    <w:rsid w:val="00E425E0"/>
    <w:rsid w:val="00E4512F"/>
    <w:rsid w:val="00E46CF7"/>
    <w:rsid w:val="00E5273D"/>
    <w:rsid w:val="00E5418C"/>
    <w:rsid w:val="00E543A3"/>
    <w:rsid w:val="00E63787"/>
    <w:rsid w:val="00E672A5"/>
    <w:rsid w:val="00E71D2D"/>
    <w:rsid w:val="00E72171"/>
    <w:rsid w:val="00E779F7"/>
    <w:rsid w:val="00E806C9"/>
    <w:rsid w:val="00E80C37"/>
    <w:rsid w:val="00E82B38"/>
    <w:rsid w:val="00EA1547"/>
    <w:rsid w:val="00EA41A3"/>
    <w:rsid w:val="00EA4BC6"/>
    <w:rsid w:val="00EA6765"/>
    <w:rsid w:val="00EB15D9"/>
    <w:rsid w:val="00EB1827"/>
    <w:rsid w:val="00EB433C"/>
    <w:rsid w:val="00EC2108"/>
    <w:rsid w:val="00EC53E5"/>
    <w:rsid w:val="00EC63AD"/>
    <w:rsid w:val="00EE1112"/>
    <w:rsid w:val="00EE5C24"/>
    <w:rsid w:val="00EF42A5"/>
    <w:rsid w:val="00EF4C3D"/>
    <w:rsid w:val="00EF546C"/>
    <w:rsid w:val="00EF6A9E"/>
    <w:rsid w:val="00EF7BCF"/>
    <w:rsid w:val="00F015F4"/>
    <w:rsid w:val="00F01768"/>
    <w:rsid w:val="00F052B9"/>
    <w:rsid w:val="00F1084B"/>
    <w:rsid w:val="00F133E9"/>
    <w:rsid w:val="00F148FF"/>
    <w:rsid w:val="00F15C70"/>
    <w:rsid w:val="00F16096"/>
    <w:rsid w:val="00F163ED"/>
    <w:rsid w:val="00F2392D"/>
    <w:rsid w:val="00F26D1E"/>
    <w:rsid w:val="00F344B0"/>
    <w:rsid w:val="00F34DA5"/>
    <w:rsid w:val="00F36C49"/>
    <w:rsid w:val="00F41818"/>
    <w:rsid w:val="00F41CB1"/>
    <w:rsid w:val="00F43EB8"/>
    <w:rsid w:val="00F51035"/>
    <w:rsid w:val="00F56C6F"/>
    <w:rsid w:val="00F57691"/>
    <w:rsid w:val="00F57FD5"/>
    <w:rsid w:val="00F60F10"/>
    <w:rsid w:val="00F63371"/>
    <w:rsid w:val="00F71817"/>
    <w:rsid w:val="00F72E13"/>
    <w:rsid w:val="00F7301A"/>
    <w:rsid w:val="00F740CB"/>
    <w:rsid w:val="00F747C2"/>
    <w:rsid w:val="00F74C9F"/>
    <w:rsid w:val="00F82FD1"/>
    <w:rsid w:val="00F84C96"/>
    <w:rsid w:val="00F9193A"/>
    <w:rsid w:val="00F9440E"/>
    <w:rsid w:val="00F958FD"/>
    <w:rsid w:val="00FA3AFC"/>
    <w:rsid w:val="00FA5F4B"/>
    <w:rsid w:val="00FA69C4"/>
    <w:rsid w:val="00FB000B"/>
    <w:rsid w:val="00FB0083"/>
    <w:rsid w:val="00FB1EAA"/>
    <w:rsid w:val="00FC1A21"/>
    <w:rsid w:val="00FC62C4"/>
    <w:rsid w:val="00FD5468"/>
    <w:rsid w:val="00FD6DC4"/>
    <w:rsid w:val="00FD7600"/>
    <w:rsid w:val="00FE2748"/>
    <w:rsid w:val="00FF06BD"/>
    <w:rsid w:val="00FF2119"/>
    <w:rsid w:val="00FF2B66"/>
    <w:rsid w:val="00FF3937"/>
    <w:rsid w:val="00FF6C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895A7"/>
  <w15:chartTrackingRefBased/>
  <w15:docId w15:val="{35472E7B-AAE6-4FF8-A6A0-9C779CB65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UKEB" w:eastAsiaTheme="minorHAnsi" w:hAnsi="Roboto UKEB" w:cs="Arial"/>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2"/>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semiHidden/>
    <w:rsid w:val="00641FC8"/>
    <w:rPr>
      <w:lang w:val="en-GB"/>
    </w:rPr>
  </w:style>
  <w:style w:type="paragraph" w:styleId="Heading1">
    <w:name w:val="heading 1"/>
    <w:aliases w:val="UKEB Heading 1"/>
    <w:next w:val="UKEBNumberedParaLevel1"/>
    <w:link w:val="Heading1Char"/>
    <w:qFormat/>
    <w:rsid w:val="00986297"/>
    <w:pPr>
      <w:spacing w:after="680" w:line="560" w:lineRule="exact"/>
      <w:outlineLvl w:val="0"/>
    </w:pPr>
    <w:rPr>
      <w:rFonts w:ascii="Addington CF Medium" w:eastAsia="Times New Roman" w:hAnsi="Addington CF Medium"/>
      <w:bCs/>
      <w:color w:val="003B42" w:themeColor="text1"/>
      <w:sz w:val="56"/>
      <w:szCs w:val="56"/>
      <w:lang w:val="en-GB"/>
    </w:rPr>
  </w:style>
  <w:style w:type="paragraph" w:styleId="Heading2">
    <w:name w:val="heading 2"/>
    <w:aliases w:val="UKEB Heading 2"/>
    <w:basedOn w:val="Heading3"/>
    <w:next w:val="UKEBNumberedParaLevel1"/>
    <w:link w:val="Heading2Char"/>
    <w:qFormat/>
    <w:rsid w:val="00986297"/>
    <w:pPr>
      <w:spacing w:before="640" w:after="240"/>
      <w:outlineLvl w:val="1"/>
    </w:pPr>
    <w:rPr>
      <w:color w:val="003B42" w:themeColor="text1"/>
      <w:sz w:val="36"/>
      <w:szCs w:val="36"/>
    </w:rPr>
  </w:style>
  <w:style w:type="paragraph" w:styleId="Heading3">
    <w:name w:val="heading 3"/>
    <w:aliases w:val="UKEB Heading 3"/>
    <w:next w:val="UKEBNumberedParaLevel1"/>
    <w:link w:val="Heading3Char"/>
    <w:qFormat/>
    <w:rsid w:val="00986297"/>
    <w:pPr>
      <w:keepNext/>
      <w:spacing w:after="120"/>
      <w:outlineLvl w:val="2"/>
    </w:pPr>
    <w:rPr>
      <w:rFonts w:asciiTheme="minorHAnsi" w:hAnsiTheme="minorHAnsi"/>
      <w:b/>
      <w:color w:val="009293" w:themeColor="text2"/>
      <w:sz w:val="32"/>
      <w:szCs w:val="32"/>
      <w:lang w:val="en-GB"/>
    </w:rPr>
  </w:style>
  <w:style w:type="paragraph" w:styleId="Heading4">
    <w:name w:val="heading 4"/>
    <w:aliases w:val="UKEB Heading 4"/>
    <w:next w:val="UKEBNumberedParaLevel1"/>
    <w:link w:val="Heading4Char"/>
    <w:qFormat/>
    <w:rsid w:val="00986297"/>
    <w:pPr>
      <w:keepNext/>
      <w:outlineLvl w:val="3"/>
    </w:pPr>
    <w:rPr>
      <w:b/>
      <w:bCs/>
      <w:color w:val="624B78" w:themeColor="accent5"/>
      <w:sz w:val="28"/>
      <w:szCs w:val="24"/>
      <w:lang w:val="en-GB"/>
    </w:rPr>
  </w:style>
  <w:style w:type="paragraph" w:styleId="Heading5">
    <w:name w:val="heading 5"/>
    <w:basedOn w:val="Normal"/>
    <w:next w:val="Normal"/>
    <w:link w:val="Heading5Char"/>
    <w:uiPriority w:val="9"/>
    <w:semiHidden/>
    <w:unhideWhenUsed/>
    <w:rsid w:val="00171B4F"/>
    <w:pPr>
      <w:keepNext/>
      <w:keepLines/>
      <w:spacing w:before="40" w:after="0"/>
      <w:outlineLvl w:val="4"/>
    </w:pPr>
    <w:rPr>
      <w:rFonts w:asciiTheme="majorHAnsi" w:eastAsiaTheme="majorEastAsia" w:hAnsiTheme="majorHAnsi" w:cstheme="majorBidi"/>
      <w:color w:val="2FA99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KEBNumberedParaLevel1">
    <w:name w:val="UKEB Numbered Para Level 1"/>
    <w:qFormat/>
    <w:rsid w:val="00986297"/>
    <w:pPr>
      <w:numPr>
        <w:numId w:val="226"/>
      </w:numPr>
    </w:pPr>
    <w:rPr>
      <w:rFonts w:eastAsia="Times New Roman" w:cs="Times New Roman"/>
      <w:color w:val="000000"/>
      <w:sz w:val="24"/>
      <w:szCs w:val="24"/>
      <w:lang w:val="en-GB"/>
    </w:rPr>
  </w:style>
  <w:style w:type="paragraph" w:styleId="Header">
    <w:name w:val="header"/>
    <w:basedOn w:val="Normal"/>
    <w:link w:val="HeaderChar"/>
    <w:uiPriority w:val="99"/>
    <w:unhideWhenUsed/>
    <w:rsid w:val="00944743"/>
    <w:pPr>
      <w:suppressAutoHyphens/>
      <w:autoSpaceDE w:val="0"/>
      <w:autoSpaceDN w:val="0"/>
      <w:adjustRightInd w:val="0"/>
      <w:spacing w:after="0"/>
      <w:textAlignment w:val="center"/>
    </w:pPr>
    <w:rPr>
      <w:rFonts w:cs="Roboto UKEB"/>
      <w:color w:val="000000"/>
      <w:sz w:val="24"/>
      <w:szCs w:val="24"/>
    </w:rPr>
  </w:style>
  <w:style w:type="character" w:customStyle="1" w:styleId="Heading1Char">
    <w:name w:val="Heading 1 Char"/>
    <w:aliases w:val="UKEB Heading 1 Char"/>
    <w:basedOn w:val="DefaultParagraphFont"/>
    <w:link w:val="Heading1"/>
    <w:rsid w:val="00B87DDC"/>
    <w:rPr>
      <w:rFonts w:ascii="Addington CF Medium" w:eastAsia="Times New Roman" w:hAnsi="Addington CF Medium"/>
      <w:bCs/>
      <w:color w:val="003B42" w:themeColor="text1"/>
      <w:sz w:val="56"/>
      <w:szCs w:val="56"/>
      <w:lang w:val="en-GB"/>
    </w:rPr>
  </w:style>
  <w:style w:type="character" w:customStyle="1" w:styleId="Heading2Char">
    <w:name w:val="Heading 2 Char"/>
    <w:aliases w:val="UKEB Heading 2 Char"/>
    <w:basedOn w:val="DefaultParagraphFont"/>
    <w:link w:val="Heading2"/>
    <w:rsid w:val="00986297"/>
    <w:rPr>
      <w:rFonts w:asciiTheme="minorHAnsi" w:hAnsiTheme="minorHAnsi"/>
      <w:b/>
      <w:color w:val="003B42" w:themeColor="text1"/>
      <w:sz w:val="36"/>
      <w:szCs w:val="36"/>
      <w:lang w:val="en-GB"/>
    </w:rPr>
  </w:style>
  <w:style w:type="character" w:customStyle="1" w:styleId="Heading3Char">
    <w:name w:val="Heading 3 Char"/>
    <w:aliases w:val="UKEB Heading 3 Char"/>
    <w:basedOn w:val="DefaultParagraphFont"/>
    <w:link w:val="Heading3"/>
    <w:rsid w:val="00CF281C"/>
    <w:rPr>
      <w:rFonts w:asciiTheme="minorHAnsi" w:hAnsiTheme="minorHAnsi"/>
      <w:b/>
      <w:color w:val="009293" w:themeColor="text2"/>
      <w:sz w:val="32"/>
      <w:szCs w:val="32"/>
      <w:lang w:val="en-GB"/>
    </w:rPr>
  </w:style>
  <w:style w:type="character" w:customStyle="1" w:styleId="Heading4Char">
    <w:name w:val="Heading 4 Char"/>
    <w:aliases w:val="UKEB Heading 4 Char"/>
    <w:basedOn w:val="DefaultParagraphFont"/>
    <w:link w:val="Heading4"/>
    <w:rsid w:val="00CF281C"/>
    <w:rPr>
      <w:b/>
      <w:bCs/>
      <w:color w:val="624B78" w:themeColor="accent5"/>
      <w:sz w:val="28"/>
      <w:szCs w:val="24"/>
      <w:lang w:val="en-GB"/>
    </w:rPr>
  </w:style>
  <w:style w:type="character" w:customStyle="1" w:styleId="HeaderChar">
    <w:name w:val="Header Char"/>
    <w:basedOn w:val="DefaultParagraphFont"/>
    <w:link w:val="Header"/>
    <w:uiPriority w:val="99"/>
    <w:rsid w:val="00944743"/>
    <w:rPr>
      <w:rFonts w:cs="Roboto UKEB"/>
      <w:color w:val="000000"/>
      <w:sz w:val="24"/>
      <w:szCs w:val="24"/>
      <w:lang w:val="en-GB"/>
    </w:rPr>
  </w:style>
  <w:style w:type="paragraph" w:customStyle="1" w:styleId="UKEBParaLevel2">
    <w:name w:val="UKEB Para Level 2"/>
    <w:basedOn w:val="Normal"/>
    <w:qFormat/>
    <w:rsid w:val="00AF220E"/>
    <w:pPr>
      <w:numPr>
        <w:ilvl w:val="1"/>
        <w:numId w:val="226"/>
      </w:numPr>
    </w:pPr>
    <w:rPr>
      <w:rFonts w:eastAsia="Times New Roman" w:cs="Times New Roman"/>
      <w:color w:val="000000"/>
      <w:sz w:val="24"/>
      <w:szCs w:val="24"/>
    </w:rPr>
  </w:style>
  <w:style w:type="paragraph" w:customStyle="1" w:styleId="UKEBParaLevel3">
    <w:name w:val="UKEB Para Level 3"/>
    <w:qFormat/>
    <w:rsid w:val="00AF220E"/>
    <w:pPr>
      <w:widowControl w:val="0"/>
      <w:numPr>
        <w:ilvl w:val="2"/>
        <w:numId w:val="226"/>
      </w:numPr>
      <w:autoSpaceDE w:val="0"/>
      <w:autoSpaceDN w:val="0"/>
      <w:outlineLvl w:val="3"/>
    </w:pPr>
    <w:rPr>
      <w:color w:val="000000"/>
      <w:sz w:val="24"/>
      <w:szCs w:val="24"/>
      <w:lang w:val="en-GB"/>
    </w:rPr>
  </w:style>
  <w:style w:type="paragraph" w:customStyle="1" w:styleId="UKEBtablebullettext">
    <w:name w:val="UKEB table bullet text"/>
    <w:basedOn w:val="ListParagraph"/>
    <w:qFormat/>
    <w:rsid w:val="00986297"/>
    <w:pPr>
      <w:spacing w:before="120" w:after="120"/>
      <w:ind w:left="794" w:hanging="794"/>
    </w:pPr>
    <w:rPr>
      <w:rFonts w:eastAsiaTheme="minorEastAsia" w:cs="Times New Roman"/>
      <w:color w:val="000000"/>
      <w:sz w:val="24"/>
      <w:szCs w:val="24"/>
    </w:rPr>
  </w:style>
  <w:style w:type="paragraph" w:styleId="ListParagraph">
    <w:name w:val="List Paragraph"/>
    <w:basedOn w:val="Normal"/>
    <w:uiPriority w:val="34"/>
    <w:qFormat/>
    <w:rsid w:val="007439FB"/>
    <w:pPr>
      <w:ind w:left="720"/>
      <w:contextualSpacing/>
    </w:pPr>
  </w:style>
  <w:style w:type="paragraph" w:styleId="Footer">
    <w:name w:val="footer"/>
    <w:basedOn w:val="Normal"/>
    <w:link w:val="FooterChar"/>
    <w:uiPriority w:val="99"/>
    <w:unhideWhenUsed/>
    <w:rsid w:val="00863D96"/>
    <w:pPr>
      <w:tabs>
        <w:tab w:val="center" w:pos="4513"/>
        <w:tab w:val="right" w:pos="9026"/>
      </w:tabs>
      <w:spacing w:after="0"/>
    </w:pPr>
    <w:rPr>
      <w:color w:val="000000"/>
      <w:sz w:val="18"/>
    </w:rPr>
  </w:style>
  <w:style w:type="table" w:styleId="TableGrid">
    <w:name w:val="Table Grid"/>
    <w:basedOn w:val="TableNormal"/>
    <w:uiPriority w:val="59"/>
    <w:rsid w:val="007439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439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erChar">
    <w:name w:val="Footer Char"/>
    <w:basedOn w:val="DefaultParagraphFont"/>
    <w:link w:val="Footer"/>
    <w:uiPriority w:val="99"/>
    <w:rsid w:val="00863D96"/>
    <w:rPr>
      <w:color w:val="000000"/>
      <w:sz w:val="18"/>
    </w:rPr>
  </w:style>
  <w:style w:type="character" w:styleId="FootnoteReference">
    <w:name w:val="footnote reference"/>
    <w:basedOn w:val="DefaultParagraphFont"/>
    <w:uiPriority w:val="99"/>
    <w:rsid w:val="00A446DA"/>
    <w:rPr>
      <w:color w:val="003B42" w:themeColor="text1"/>
      <w:vertAlign w:val="superscript"/>
    </w:rPr>
  </w:style>
  <w:style w:type="paragraph" w:styleId="FootnoteText">
    <w:name w:val="footnote text"/>
    <w:aliases w:val="UKEB footnote level one"/>
    <w:basedOn w:val="Normal"/>
    <w:link w:val="FootnoteTextChar"/>
    <w:uiPriority w:val="1"/>
    <w:rsid w:val="008638E1"/>
    <w:pPr>
      <w:tabs>
        <w:tab w:val="left" w:pos="567"/>
      </w:tabs>
      <w:spacing w:after="0"/>
      <w:ind w:left="567" w:hanging="567"/>
    </w:pPr>
    <w:rPr>
      <w:rFonts w:asciiTheme="minorHAnsi" w:hAnsiTheme="minorHAnsi"/>
      <w:color w:val="003B42" w:themeColor="text1"/>
      <w:sz w:val="18"/>
      <w:szCs w:val="18"/>
    </w:rPr>
  </w:style>
  <w:style w:type="character" w:customStyle="1" w:styleId="FootnoteTextChar">
    <w:name w:val="Footnote Text Char"/>
    <w:aliases w:val="UKEB footnote level one Char"/>
    <w:basedOn w:val="DefaultParagraphFont"/>
    <w:link w:val="FootnoteText"/>
    <w:uiPriority w:val="1"/>
    <w:rsid w:val="009D3FFB"/>
    <w:rPr>
      <w:rFonts w:asciiTheme="minorHAnsi" w:hAnsiTheme="minorHAnsi"/>
      <w:color w:val="003B42" w:themeColor="text1"/>
      <w:sz w:val="18"/>
      <w:szCs w:val="18"/>
      <w:lang w:val="en-GB"/>
    </w:rPr>
  </w:style>
  <w:style w:type="character" w:styleId="Hyperlink">
    <w:name w:val="Hyperlink"/>
    <w:basedOn w:val="DefaultParagraphFont"/>
    <w:uiPriority w:val="99"/>
    <w:unhideWhenUsed/>
    <w:rsid w:val="00FF6CAA"/>
    <w:rPr>
      <w:color w:val="009293" w:themeColor="text2"/>
      <w:u w:val="single"/>
    </w:rPr>
  </w:style>
  <w:style w:type="paragraph" w:customStyle="1" w:styleId="UKEBbodytext">
    <w:name w:val="UKEB body text"/>
    <w:uiPriority w:val="1"/>
    <w:qFormat/>
    <w:rsid w:val="00986297"/>
    <w:rPr>
      <w:sz w:val="24"/>
      <w:lang w:val="en-GB"/>
    </w:rPr>
  </w:style>
  <w:style w:type="paragraph" w:customStyle="1" w:styleId="UKEBtabletitle">
    <w:name w:val="UKEB table title"/>
    <w:basedOn w:val="Normal"/>
    <w:rsid w:val="00986297"/>
    <w:pPr>
      <w:keepNext/>
      <w:spacing w:before="40" w:after="40"/>
    </w:pPr>
    <w:rPr>
      <w:rFonts w:asciiTheme="minorHAnsi" w:hAnsiTheme="minorHAnsi"/>
      <w:b/>
      <w:bCs/>
      <w:sz w:val="24"/>
      <w:szCs w:val="24"/>
    </w:rPr>
  </w:style>
  <w:style w:type="paragraph" w:customStyle="1" w:styleId="UKEBtabletext">
    <w:name w:val="UKEB table text"/>
    <w:qFormat/>
    <w:rsid w:val="00986297"/>
    <w:pPr>
      <w:spacing w:before="120" w:after="120"/>
    </w:pPr>
    <w:rPr>
      <w:sz w:val="24"/>
      <w:szCs w:val="24"/>
      <w:lang w:val="en-GB"/>
    </w:rPr>
  </w:style>
  <w:style w:type="paragraph" w:customStyle="1" w:styleId="UKEBfootnoteleveltwo">
    <w:name w:val="UKEB footnote level two"/>
    <w:uiPriority w:val="1"/>
    <w:rsid w:val="008638E1"/>
    <w:pPr>
      <w:numPr>
        <w:numId w:val="207"/>
      </w:numPr>
      <w:shd w:val="clear" w:color="auto" w:fill="FFFFFF"/>
      <w:spacing w:after="0"/>
      <w:ind w:left="1134" w:hanging="567"/>
    </w:pPr>
    <w:rPr>
      <w:rFonts w:asciiTheme="minorHAnsi" w:eastAsia="Times New Roman" w:hAnsiTheme="minorHAnsi" w:cs="Helvetica"/>
      <w:color w:val="003B42" w:themeColor="text1"/>
      <w:sz w:val="18"/>
      <w:szCs w:val="18"/>
      <w:lang w:val="en-GB" w:eastAsia="en-GB"/>
    </w:rPr>
  </w:style>
  <w:style w:type="paragraph" w:customStyle="1" w:styleId="UKEBexecsummarytabletitle">
    <w:name w:val="UKEB exec summary table title"/>
    <w:basedOn w:val="UKEBtabletitle"/>
    <w:uiPriority w:val="1"/>
    <w:qFormat/>
    <w:rsid w:val="0063410A"/>
    <w:pPr>
      <w:spacing w:before="120" w:after="120"/>
    </w:pPr>
  </w:style>
  <w:style w:type="paragraph" w:customStyle="1" w:styleId="UKEBAppendixNumberedParaLevel1">
    <w:name w:val="UKEB Appendix Numbered Para Level 1"/>
    <w:rsid w:val="0099076E"/>
    <w:pPr>
      <w:numPr>
        <w:ilvl w:val="1"/>
        <w:numId w:val="223"/>
      </w:numPr>
    </w:pPr>
    <w:rPr>
      <w:rFonts w:eastAsia="Times New Roman"/>
      <w:sz w:val="24"/>
      <w:szCs w:val="24"/>
      <w:lang w:val="en-GB" w:eastAsia="en-GB"/>
    </w:rPr>
  </w:style>
  <w:style w:type="paragraph" w:customStyle="1" w:styleId="UKEBindentedtext">
    <w:name w:val="UKEB indented text"/>
    <w:basedOn w:val="UKEBbullettext"/>
    <w:rsid w:val="00986297"/>
    <w:pPr>
      <w:numPr>
        <w:numId w:val="0"/>
      </w:numPr>
      <w:ind w:left="1440" w:hanging="360"/>
    </w:pPr>
  </w:style>
  <w:style w:type="paragraph" w:customStyle="1" w:styleId="UKEBnumberedpara1insidetable">
    <w:name w:val="UKEB numbered para 1 inside table"/>
    <w:basedOn w:val="UKEBNumberedParaLevel1"/>
    <w:rsid w:val="00EC53E5"/>
    <w:pPr>
      <w:numPr>
        <w:numId w:val="0"/>
      </w:numPr>
      <w:ind w:left="794" w:hanging="794"/>
    </w:pPr>
  </w:style>
  <w:style w:type="paragraph" w:customStyle="1" w:styleId="AppendixTitleLevel1">
    <w:name w:val="Appendix Title Level 1"/>
    <w:basedOn w:val="Heading1"/>
    <w:next w:val="UKEBAppendixNumberedParaLevel1"/>
    <w:rsid w:val="004D2CDC"/>
    <w:pPr>
      <w:numPr>
        <w:numId w:val="223"/>
      </w:numPr>
      <w:ind w:left="0" w:firstLine="0"/>
    </w:pPr>
  </w:style>
  <w:style w:type="paragraph" w:customStyle="1" w:styleId="UKEBnumparas">
    <w:name w:val="UKEB numparas"/>
    <w:basedOn w:val="Normal"/>
    <w:rsid w:val="007439FB"/>
    <w:rPr>
      <w:rFonts w:eastAsia="Times New Roman"/>
      <w:lang w:val="en" w:eastAsia="en-GB"/>
    </w:rPr>
  </w:style>
  <w:style w:type="paragraph" w:customStyle="1" w:styleId="UKEBfootnotelevelthree">
    <w:name w:val="UKEB footnote level three"/>
    <w:basedOn w:val="ListParagraph"/>
    <w:uiPriority w:val="1"/>
    <w:rsid w:val="008638E1"/>
    <w:pPr>
      <w:numPr>
        <w:numId w:val="208"/>
      </w:numPr>
      <w:spacing w:after="0"/>
      <w:ind w:left="1701" w:hanging="567"/>
      <w:contextualSpacing w:val="0"/>
      <w:jc w:val="both"/>
    </w:pPr>
    <w:rPr>
      <w:rFonts w:eastAsiaTheme="minorEastAsia" w:cs="Times New Roman"/>
      <w:color w:val="003B42" w:themeColor="text1"/>
      <w:sz w:val="18"/>
      <w:szCs w:val="18"/>
    </w:rPr>
  </w:style>
  <w:style w:type="character" w:styleId="CommentReference">
    <w:name w:val="annotation reference"/>
    <w:basedOn w:val="DefaultParagraphFont"/>
    <w:uiPriority w:val="99"/>
    <w:semiHidden/>
    <w:unhideWhenUsed/>
    <w:rsid w:val="00776F72"/>
    <w:rPr>
      <w:sz w:val="16"/>
      <w:szCs w:val="16"/>
    </w:rPr>
  </w:style>
  <w:style w:type="character" w:styleId="BookTitle">
    <w:name w:val="Book Title"/>
    <w:basedOn w:val="DefaultParagraphFont"/>
    <w:uiPriority w:val="33"/>
    <w:semiHidden/>
    <w:qFormat/>
    <w:rsid w:val="0063410A"/>
    <w:rPr>
      <w:b/>
      <w:bCs/>
      <w:i/>
      <w:iCs/>
      <w:spacing w:val="5"/>
    </w:rPr>
  </w:style>
  <w:style w:type="paragraph" w:styleId="Revision">
    <w:name w:val="Revision"/>
    <w:hidden/>
    <w:uiPriority w:val="99"/>
    <w:semiHidden/>
    <w:rsid w:val="008015FA"/>
    <w:pPr>
      <w:spacing w:after="0"/>
    </w:pPr>
  </w:style>
  <w:style w:type="paragraph" w:customStyle="1" w:styleId="UKEBHeading5">
    <w:name w:val="UKEB Heading 5"/>
    <w:next w:val="UKEBNumberedParaLevel1"/>
    <w:qFormat/>
    <w:rsid w:val="00986297"/>
    <w:pPr>
      <w:keepNext/>
    </w:pPr>
    <w:rPr>
      <w:b/>
      <w:color w:val="003B42" w:themeColor="text1"/>
      <w:sz w:val="24"/>
      <w:lang w:val="en-GB"/>
    </w:rPr>
  </w:style>
  <w:style w:type="paragraph" w:customStyle="1" w:styleId="UKEBHeading6">
    <w:name w:val="UKEB Heading 6"/>
    <w:basedOn w:val="UKEBHeading5"/>
    <w:next w:val="UKEBNumberedParaLevel1"/>
    <w:qFormat/>
    <w:rsid w:val="00986297"/>
    <w:rPr>
      <w:color w:val="EC7700" w:themeColor="accent4"/>
    </w:rPr>
  </w:style>
  <w:style w:type="paragraph" w:styleId="CommentSubject">
    <w:name w:val="annotation subject"/>
    <w:basedOn w:val="Normal"/>
    <w:next w:val="Normal"/>
    <w:link w:val="CommentSubjectChar"/>
    <w:uiPriority w:val="99"/>
    <w:semiHidden/>
    <w:unhideWhenUsed/>
    <w:rsid w:val="00641FC8"/>
    <w:rPr>
      <w:b/>
      <w:bCs/>
    </w:rPr>
  </w:style>
  <w:style w:type="character" w:customStyle="1" w:styleId="CommentSubjectChar">
    <w:name w:val="Comment Subject Char"/>
    <w:basedOn w:val="DefaultParagraphFont"/>
    <w:link w:val="CommentSubject"/>
    <w:uiPriority w:val="99"/>
    <w:semiHidden/>
    <w:rsid w:val="00641FC8"/>
    <w:rPr>
      <w:b/>
      <w:bCs/>
      <w:sz w:val="20"/>
      <w:szCs w:val="20"/>
      <w:lang w:val="en-GB"/>
    </w:rPr>
  </w:style>
  <w:style w:type="paragraph" w:styleId="TOC3">
    <w:name w:val="toc 3"/>
    <w:basedOn w:val="Normal"/>
    <w:next w:val="Normal"/>
    <w:autoRedefine/>
    <w:uiPriority w:val="39"/>
    <w:semiHidden/>
    <w:unhideWhenUsed/>
    <w:rsid w:val="007A53AD"/>
    <w:pPr>
      <w:spacing w:after="100"/>
      <w:ind w:left="440"/>
    </w:pPr>
  </w:style>
  <w:style w:type="paragraph" w:customStyle="1" w:styleId="UKEBNumberedSectionHeading">
    <w:name w:val="UKEB Numbered Section Heading"/>
    <w:basedOn w:val="Normal"/>
    <w:next w:val="Normal"/>
    <w:qFormat/>
    <w:rsid w:val="00DD4BA4"/>
    <w:pPr>
      <w:spacing w:after="680" w:line="560" w:lineRule="exact"/>
      <w:ind w:left="794" w:hanging="794"/>
      <w:outlineLvl w:val="0"/>
    </w:pPr>
    <w:rPr>
      <w:rFonts w:ascii="Addington CF Medium" w:eastAsia="MS Gothic" w:hAnsi="Addington CF Medium" w:cs="Times New Roman"/>
      <w:bCs/>
      <w:color w:val="003B42" w:themeColor="text1"/>
      <w:sz w:val="56"/>
      <w:szCs w:val="56"/>
    </w:rPr>
  </w:style>
  <w:style w:type="paragraph" w:customStyle="1" w:styleId="UKEBNumberedXXParaLevel1">
    <w:name w:val="UKEB Numbered X.X Para Level 1"/>
    <w:basedOn w:val="Normal"/>
    <w:rsid w:val="00DD4BA4"/>
    <w:pPr>
      <w:ind w:left="794" w:hanging="794"/>
      <w:outlineLvl w:val="1"/>
    </w:pPr>
    <w:rPr>
      <w:rFonts w:eastAsia="Times New Roman" w:cs="Times New Roman"/>
      <w:color w:val="000000"/>
      <w:sz w:val="24"/>
      <w:szCs w:val="24"/>
    </w:rPr>
  </w:style>
  <w:style w:type="paragraph" w:customStyle="1" w:styleId="Quotetext">
    <w:name w:val="Quote text"/>
    <w:basedOn w:val="UKEBParaLevel2"/>
    <w:rsid w:val="00986297"/>
  </w:style>
  <w:style w:type="paragraph" w:customStyle="1" w:styleId="Quotetextindent">
    <w:name w:val="Quote text indent"/>
    <w:basedOn w:val="UKEBParaLevel2"/>
    <w:rsid w:val="00986297"/>
    <w:pPr>
      <w:ind w:left="1510" w:hanging="709"/>
    </w:pPr>
  </w:style>
  <w:style w:type="paragraph" w:customStyle="1" w:styleId="Source">
    <w:name w:val="Source"/>
    <w:rsid w:val="00986297"/>
    <w:pPr>
      <w:numPr>
        <w:ilvl w:val="1"/>
      </w:numPr>
      <w:spacing w:before="240"/>
    </w:pPr>
    <w:rPr>
      <w:rFonts w:eastAsia="Trebuchet MS" w:cs="Times New Roman"/>
      <w:color w:val="000000"/>
      <w:sz w:val="20"/>
      <w:szCs w:val="24"/>
      <w:lang w:val="en-GB"/>
    </w:rPr>
  </w:style>
  <w:style w:type="paragraph" w:customStyle="1" w:styleId="UKEBbullettext">
    <w:name w:val="UKEB bullet text"/>
    <w:basedOn w:val="ListParagraph"/>
    <w:uiPriority w:val="1"/>
    <w:qFormat/>
    <w:rsid w:val="00986297"/>
    <w:pPr>
      <w:numPr>
        <w:numId w:val="190"/>
      </w:numPr>
      <w:spacing w:before="120" w:after="120"/>
      <w:contextualSpacing w:val="0"/>
      <w:jc w:val="both"/>
    </w:pPr>
    <w:rPr>
      <w:rFonts w:eastAsiaTheme="minorEastAsia" w:cs="Times New Roman"/>
      <w:color w:val="000000"/>
      <w:sz w:val="24"/>
      <w:szCs w:val="24"/>
    </w:rPr>
  </w:style>
  <w:style w:type="paragraph" w:customStyle="1" w:styleId="UKEBbullettabletext">
    <w:name w:val="UKEB bullet table text"/>
    <w:basedOn w:val="UKEBbullettext"/>
    <w:qFormat/>
    <w:rsid w:val="00986297"/>
    <w:pPr>
      <w:ind w:left="284" w:hanging="284"/>
      <w:jc w:val="left"/>
    </w:pPr>
  </w:style>
  <w:style w:type="paragraph" w:customStyle="1" w:styleId="UKEBHeading7">
    <w:name w:val="UKEB Heading 7"/>
    <w:basedOn w:val="UKEBHeading6"/>
    <w:rsid w:val="00986297"/>
    <w:rPr>
      <w:color w:val="3F96B4" w:themeColor="accent6"/>
    </w:rPr>
  </w:style>
  <w:style w:type="paragraph" w:customStyle="1" w:styleId="UKEBNumberedParaLevel1-appendix">
    <w:name w:val="UKEB Numbered Para Level 1 - appendix"/>
    <w:basedOn w:val="UKEBNumberedParaLevel1"/>
    <w:qFormat/>
    <w:rsid w:val="0099076E"/>
    <w:pPr>
      <w:numPr>
        <w:numId w:val="0"/>
      </w:numPr>
      <w:spacing w:before="120" w:after="120"/>
    </w:pPr>
  </w:style>
  <w:style w:type="paragraph" w:customStyle="1" w:styleId="UKEBParaLevel2-appendix">
    <w:name w:val="UKEB Para Level 2 - appendix"/>
    <w:basedOn w:val="Normal"/>
    <w:qFormat/>
    <w:rsid w:val="0099076E"/>
    <w:pPr>
      <w:numPr>
        <w:ilvl w:val="2"/>
        <w:numId w:val="223"/>
      </w:numPr>
    </w:pPr>
    <w:rPr>
      <w:rFonts w:eastAsia="Times New Roman" w:cs="Times New Roman"/>
      <w:color w:val="000000"/>
      <w:sz w:val="24"/>
      <w:szCs w:val="24"/>
    </w:rPr>
  </w:style>
  <w:style w:type="paragraph" w:customStyle="1" w:styleId="UKEBParaLevel3-noindent">
    <w:name w:val="UKEB Para Level 3 - no indent"/>
    <w:basedOn w:val="Normal"/>
    <w:rsid w:val="00986297"/>
    <w:pPr>
      <w:numPr>
        <w:ilvl w:val="1"/>
        <w:numId w:val="197"/>
      </w:numPr>
      <w:jc w:val="both"/>
    </w:pPr>
    <w:rPr>
      <w:rFonts w:eastAsiaTheme="minorEastAsia" w:cs="Times New Roman"/>
      <w:color w:val="000000"/>
      <w:sz w:val="24"/>
      <w:szCs w:val="24"/>
    </w:rPr>
  </w:style>
  <w:style w:type="paragraph" w:customStyle="1" w:styleId="UKEBParaLevel2-noindent">
    <w:name w:val="UKEB Para Level 2 - no indent"/>
    <w:basedOn w:val="UKEBParaLevel3-noindent"/>
    <w:rsid w:val="00986297"/>
    <w:pPr>
      <w:numPr>
        <w:ilvl w:val="0"/>
      </w:numPr>
    </w:pPr>
  </w:style>
  <w:style w:type="paragraph" w:customStyle="1" w:styleId="UKEBParaLevel3-appendix">
    <w:name w:val="UKEB Para Level 3 - appendix"/>
    <w:basedOn w:val="Normal"/>
    <w:qFormat/>
    <w:rsid w:val="0099076E"/>
    <w:pPr>
      <w:widowControl w:val="0"/>
      <w:numPr>
        <w:ilvl w:val="3"/>
        <w:numId w:val="223"/>
      </w:numPr>
      <w:autoSpaceDE w:val="0"/>
      <w:autoSpaceDN w:val="0"/>
      <w:outlineLvl w:val="3"/>
    </w:pPr>
    <w:rPr>
      <w:color w:val="000000"/>
      <w:sz w:val="24"/>
      <w:szCs w:val="24"/>
    </w:rPr>
  </w:style>
  <w:style w:type="paragraph" w:customStyle="1" w:styleId="UKEBtabletextright">
    <w:name w:val="UKEB table text right"/>
    <w:basedOn w:val="Normal"/>
    <w:rsid w:val="00986297"/>
    <w:pPr>
      <w:spacing w:before="120" w:after="120"/>
      <w:jc w:val="right"/>
    </w:pPr>
    <w:rPr>
      <w:rFonts w:asciiTheme="minorHAnsi" w:hAnsiTheme="minorHAnsi"/>
      <w:color w:val="000000"/>
      <w:sz w:val="24"/>
      <w:szCs w:val="24"/>
    </w:rPr>
  </w:style>
  <w:style w:type="paragraph" w:customStyle="1" w:styleId="UKEBtabletitlecentred">
    <w:name w:val="UKEB table title centred"/>
    <w:basedOn w:val="UKEBtabletitle"/>
    <w:rsid w:val="00986297"/>
    <w:pPr>
      <w:jc w:val="center"/>
    </w:pPr>
  </w:style>
  <w:style w:type="paragraph" w:customStyle="1" w:styleId="UKEBbullettextSGLtable">
    <w:name w:val="UKEB bullet text SGL table"/>
    <w:basedOn w:val="UKEBbullettextMULTItable"/>
    <w:uiPriority w:val="1"/>
    <w:rsid w:val="00984A77"/>
    <w:pPr>
      <w:tabs>
        <w:tab w:val="clear" w:pos="360"/>
        <w:tab w:val="clear" w:pos="720"/>
        <w:tab w:val="left" w:pos="794"/>
      </w:tabs>
      <w:ind w:left="794" w:hanging="794"/>
    </w:pPr>
  </w:style>
  <w:style w:type="paragraph" w:customStyle="1" w:styleId="UKEBNumberedParaLevel1-SGLtable">
    <w:name w:val="UKEB Numbered Para Level 1 - SGL table"/>
    <w:basedOn w:val="UKEBNumberedParaLevel1-appendix"/>
    <w:rsid w:val="0099076E"/>
    <w:pPr>
      <w:numPr>
        <w:numId w:val="222"/>
      </w:numPr>
    </w:pPr>
  </w:style>
  <w:style w:type="paragraph" w:customStyle="1" w:styleId="UKEBParaLevel2-SGLtable">
    <w:name w:val="UKEB Para Level 2 - SGL table"/>
    <w:basedOn w:val="UKEBParaLevel2"/>
    <w:rsid w:val="0099076E"/>
    <w:pPr>
      <w:numPr>
        <w:numId w:val="222"/>
      </w:numPr>
      <w:spacing w:before="120" w:after="120"/>
    </w:pPr>
  </w:style>
  <w:style w:type="paragraph" w:customStyle="1" w:styleId="UKEBParaLevel3-SGLtable">
    <w:name w:val="UKEB Para Level 3 - SGL table"/>
    <w:basedOn w:val="UKEBParaLevel3-appendix"/>
    <w:rsid w:val="0099076E"/>
    <w:pPr>
      <w:numPr>
        <w:ilvl w:val="2"/>
        <w:numId w:val="222"/>
      </w:numPr>
      <w:spacing w:before="120" w:after="120"/>
    </w:pPr>
  </w:style>
  <w:style w:type="numbering" w:customStyle="1" w:styleId="Appendixnumberedparalist">
    <w:name w:val="Appendix numbered para list"/>
    <w:uiPriority w:val="99"/>
    <w:rsid w:val="0099076E"/>
    <w:pPr>
      <w:numPr>
        <w:numId w:val="223"/>
      </w:numPr>
    </w:pPr>
  </w:style>
  <w:style w:type="character" w:customStyle="1" w:styleId="Heading5Char">
    <w:name w:val="Heading 5 Char"/>
    <w:basedOn w:val="DefaultParagraphFont"/>
    <w:link w:val="Heading5"/>
    <w:uiPriority w:val="9"/>
    <w:semiHidden/>
    <w:rsid w:val="00171B4F"/>
    <w:rPr>
      <w:rFonts w:asciiTheme="majorHAnsi" w:eastAsiaTheme="majorEastAsia" w:hAnsiTheme="majorHAnsi" w:cstheme="majorBidi"/>
      <w:color w:val="2FA999" w:themeColor="accent1" w:themeShade="BF"/>
      <w:lang w:val="en-GB"/>
    </w:rPr>
  </w:style>
  <w:style w:type="table" w:customStyle="1" w:styleId="TableGrid1">
    <w:name w:val="Table Grid1"/>
    <w:basedOn w:val="TableNormal"/>
    <w:next w:val="TableGrid"/>
    <w:uiPriority w:val="59"/>
    <w:rsid w:val="00171B4F"/>
    <w:rPr>
      <w:rFonts w:eastAsia="Roboto UKE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KEBbullettextMULTItable">
    <w:name w:val="UKEB bullet text MULTI table"/>
    <w:basedOn w:val="Normal"/>
    <w:uiPriority w:val="1"/>
    <w:rsid w:val="00171B4F"/>
    <w:pPr>
      <w:numPr>
        <w:numId w:val="200"/>
      </w:numPr>
      <w:tabs>
        <w:tab w:val="num" w:pos="360"/>
        <w:tab w:val="left" w:pos="720"/>
      </w:tabs>
      <w:spacing w:before="120" w:after="120"/>
      <w:ind w:left="284" w:hanging="284"/>
    </w:pPr>
    <w:rPr>
      <w:rFonts w:eastAsia="Times New Roman" w:cs="Times New Roman"/>
      <w:sz w:val="24"/>
      <w:szCs w:val="24"/>
      <w:lang w:val="en-US"/>
    </w:rPr>
  </w:style>
  <w:style w:type="paragraph" w:customStyle="1" w:styleId="UKEBtabletextcentred">
    <w:name w:val="UKEB table text centred"/>
    <w:rsid w:val="00641FC8"/>
    <w:pPr>
      <w:keepNext/>
      <w:spacing w:before="40" w:after="40"/>
      <w:jc w:val="center"/>
    </w:pPr>
    <w:rPr>
      <w:rFonts w:eastAsia="Roboto UKEB"/>
      <w:b/>
      <w:bCs/>
      <w:sz w:val="24"/>
      <w:szCs w:val="24"/>
    </w:rPr>
  </w:style>
  <w:style w:type="character" w:styleId="UnresolvedMention">
    <w:name w:val="Unresolved Mention"/>
    <w:basedOn w:val="DefaultParagraphFont"/>
    <w:uiPriority w:val="99"/>
    <w:semiHidden/>
    <w:unhideWhenUsed/>
    <w:rsid w:val="00F7301A"/>
    <w:rPr>
      <w:color w:val="605E5C"/>
      <w:shd w:val="clear" w:color="auto" w:fill="E1DFDD"/>
    </w:rPr>
  </w:style>
  <w:style w:type="paragraph" w:styleId="CommentText">
    <w:name w:val="annotation text"/>
    <w:basedOn w:val="Normal"/>
    <w:link w:val="CommentTextChar"/>
    <w:uiPriority w:val="99"/>
    <w:unhideWhenUsed/>
    <w:rsid w:val="006E4893"/>
    <w:rPr>
      <w:sz w:val="20"/>
      <w:szCs w:val="20"/>
    </w:rPr>
  </w:style>
  <w:style w:type="character" w:customStyle="1" w:styleId="CommentTextChar">
    <w:name w:val="Comment Text Char"/>
    <w:basedOn w:val="DefaultParagraphFont"/>
    <w:link w:val="CommentText"/>
    <w:uiPriority w:val="99"/>
    <w:rsid w:val="006E4893"/>
    <w:rPr>
      <w:sz w:val="20"/>
      <w:szCs w:val="20"/>
      <w:lang w:val="en-GB"/>
    </w:rPr>
  </w:style>
  <w:style w:type="character" w:styleId="PlaceholderText">
    <w:name w:val="Placeholder Text"/>
    <w:basedOn w:val="DefaultParagraphFont"/>
    <w:uiPriority w:val="99"/>
    <w:semiHidden/>
    <w:rsid w:val="00450359"/>
    <w:rPr>
      <w:color w:val="808080"/>
    </w:rPr>
  </w:style>
  <w:style w:type="character" w:styleId="FollowedHyperlink">
    <w:name w:val="FollowedHyperlink"/>
    <w:basedOn w:val="DefaultParagraphFont"/>
    <w:uiPriority w:val="99"/>
    <w:semiHidden/>
    <w:unhideWhenUsed/>
    <w:rsid w:val="00152454"/>
    <w:rPr>
      <w:color w:val="00929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8556">
      <w:bodyDiv w:val="1"/>
      <w:marLeft w:val="0"/>
      <w:marRight w:val="0"/>
      <w:marTop w:val="0"/>
      <w:marBottom w:val="0"/>
      <w:divBdr>
        <w:top w:val="none" w:sz="0" w:space="0" w:color="auto"/>
        <w:left w:val="none" w:sz="0" w:space="0" w:color="auto"/>
        <w:bottom w:val="none" w:sz="0" w:space="0" w:color="auto"/>
        <w:right w:val="none" w:sz="0" w:space="0" w:color="auto"/>
      </w:divBdr>
    </w:div>
    <w:div w:id="132720184">
      <w:bodyDiv w:val="1"/>
      <w:marLeft w:val="0"/>
      <w:marRight w:val="0"/>
      <w:marTop w:val="0"/>
      <w:marBottom w:val="0"/>
      <w:divBdr>
        <w:top w:val="none" w:sz="0" w:space="0" w:color="auto"/>
        <w:left w:val="none" w:sz="0" w:space="0" w:color="auto"/>
        <w:bottom w:val="none" w:sz="0" w:space="0" w:color="auto"/>
        <w:right w:val="none" w:sz="0" w:space="0" w:color="auto"/>
      </w:divBdr>
    </w:div>
    <w:div w:id="454493428">
      <w:bodyDiv w:val="1"/>
      <w:marLeft w:val="0"/>
      <w:marRight w:val="0"/>
      <w:marTop w:val="0"/>
      <w:marBottom w:val="0"/>
      <w:divBdr>
        <w:top w:val="none" w:sz="0" w:space="0" w:color="auto"/>
        <w:left w:val="none" w:sz="0" w:space="0" w:color="auto"/>
        <w:bottom w:val="none" w:sz="0" w:space="0" w:color="auto"/>
        <w:right w:val="none" w:sz="0" w:space="0" w:color="auto"/>
      </w:divBdr>
    </w:div>
    <w:div w:id="533660238">
      <w:bodyDiv w:val="1"/>
      <w:marLeft w:val="0"/>
      <w:marRight w:val="0"/>
      <w:marTop w:val="0"/>
      <w:marBottom w:val="0"/>
      <w:divBdr>
        <w:top w:val="none" w:sz="0" w:space="0" w:color="auto"/>
        <w:left w:val="none" w:sz="0" w:space="0" w:color="auto"/>
        <w:bottom w:val="none" w:sz="0" w:space="0" w:color="auto"/>
        <w:right w:val="none" w:sz="0" w:space="0" w:color="auto"/>
      </w:divBdr>
    </w:div>
    <w:div w:id="1361080285">
      <w:bodyDiv w:val="1"/>
      <w:marLeft w:val="0"/>
      <w:marRight w:val="0"/>
      <w:marTop w:val="0"/>
      <w:marBottom w:val="0"/>
      <w:divBdr>
        <w:top w:val="none" w:sz="0" w:space="0" w:color="auto"/>
        <w:left w:val="none" w:sz="0" w:space="0" w:color="auto"/>
        <w:bottom w:val="none" w:sz="0" w:space="0" w:color="auto"/>
        <w:right w:val="none" w:sz="0" w:space="0" w:color="auto"/>
      </w:divBdr>
    </w:div>
    <w:div w:id="1783378797">
      <w:bodyDiv w:val="1"/>
      <w:marLeft w:val="0"/>
      <w:marRight w:val="0"/>
      <w:marTop w:val="0"/>
      <w:marBottom w:val="0"/>
      <w:divBdr>
        <w:top w:val="none" w:sz="0" w:space="0" w:color="auto"/>
        <w:left w:val="none" w:sz="0" w:space="0" w:color="auto"/>
        <w:bottom w:val="none" w:sz="0" w:space="0" w:color="auto"/>
        <w:right w:val="none" w:sz="0" w:space="0" w:color="auto"/>
      </w:divBdr>
    </w:div>
    <w:div w:id="189392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de-of-conduct-for-board-members-of-public-bodi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publications/the-7-principles-of-public-life/the-7-principles-of-public-life--2"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public-appointments-privacy-not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public-appointments" TargetMode="Externa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endorsement-board.uk/privacy-polic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oardrecruitment@endorsement-board.uk"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RCFILE01\EBTemplates$\UKEB%20Portrait%20template%20(FINAL%2014.03.2023)%20-%20Master%20Copy%20(UKEB%20%20Edit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79D041CFCB4C14B454B26695600B1D"/>
        <w:category>
          <w:name w:val="General"/>
          <w:gallery w:val="placeholder"/>
        </w:category>
        <w:types>
          <w:type w:val="bbPlcHdr"/>
        </w:types>
        <w:behaviors>
          <w:behavior w:val="content"/>
        </w:behaviors>
        <w:guid w:val="{20971631-9EBC-4E09-93D7-228F849DA6F3}"/>
      </w:docPartPr>
      <w:docPartBody>
        <w:p w:rsidR="00176D34" w:rsidRDefault="00176D34"/>
      </w:docPartBody>
    </w:docPart>
    <w:docPart>
      <w:docPartPr>
        <w:name w:val="10AB93E0A7F94B889E61F7C079CB4989"/>
        <w:category>
          <w:name w:val="General"/>
          <w:gallery w:val="placeholder"/>
        </w:category>
        <w:types>
          <w:type w:val="bbPlcHdr"/>
        </w:types>
        <w:behaviors>
          <w:behavior w:val="content"/>
        </w:behaviors>
        <w:guid w:val="{5E2D9F51-A0A4-421B-AF72-593D1FD1A241}"/>
      </w:docPartPr>
      <w:docPartBody>
        <w:p w:rsidR="00176D34" w:rsidRDefault="00176D34"/>
      </w:docPartBody>
    </w:docPart>
    <w:docPart>
      <w:docPartPr>
        <w:name w:val="FA460CF14B3E42EEB563E57C18388956"/>
        <w:category>
          <w:name w:val="General"/>
          <w:gallery w:val="placeholder"/>
        </w:category>
        <w:types>
          <w:type w:val="bbPlcHdr"/>
        </w:types>
        <w:behaviors>
          <w:behavior w:val="content"/>
        </w:behaviors>
        <w:guid w:val="{5C0C0C32-D8D7-4332-872B-558E009CA818}"/>
      </w:docPartPr>
      <w:docPartBody>
        <w:p w:rsidR="00E9504B" w:rsidRDefault="002912BC" w:rsidP="002912BC">
          <w:pPr>
            <w:pStyle w:val="FA460CF14B3E42EEB563E57C183889561"/>
          </w:pPr>
          <w:r w:rsidRPr="00450359">
            <w:rPr>
              <w:rStyle w:val="PlaceholderText"/>
            </w:rPr>
            <w:t>(</w:t>
          </w:r>
          <w:r w:rsidRPr="00C96B15">
            <w:rPr>
              <w:rStyle w:val="PlaceholderText"/>
            </w:rPr>
            <w:t>Click or tap here to enter text.</w:t>
          </w: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ddington CF Medium">
    <w:panose1 w:val="00000600000000000000"/>
    <w:charset w:val="00"/>
    <w:family w:val="modern"/>
    <w:notTrueType/>
    <w:pitch w:val="variable"/>
    <w:sig w:usb0="00000007" w:usb1="00000000" w:usb2="00000000" w:usb3="00000000" w:csb0="00000093" w:csb1="00000000"/>
  </w:font>
  <w:font w:name="Roboto UKEB">
    <w:panose1 w:val="00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D34"/>
    <w:rsid w:val="00176D34"/>
    <w:rsid w:val="002912BC"/>
    <w:rsid w:val="0066030C"/>
    <w:rsid w:val="00817D96"/>
    <w:rsid w:val="00E26370"/>
    <w:rsid w:val="00E407E6"/>
    <w:rsid w:val="00E950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12BC"/>
    <w:rPr>
      <w:color w:val="808080"/>
    </w:rPr>
  </w:style>
  <w:style w:type="paragraph" w:customStyle="1" w:styleId="FA460CF14B3E42EEB563E57C183889561">
    <w:name w:val="FA460CF14B3E42EEB563E57C183889561"/>
    <w:rsid w:val="002912BC"/>
    <w:pPr>
      <w:spacing w:after="240" w:line="240" w:lineRule="auto"/>
    </w:pPr>
    <w:rPr>
      <w:rFonts w:ascii="Roboto UKEB" w:eastAsiaTheme="minorHAnsi" w:hAnsi="Roboto UKEB" w:cs="Arial"/>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UKEB">
      <a:dk1>
        <a:srgbClr val="003B42"/>
      </a:dk1>
      <a:lt1>
        <a:sysClr val="window" lastClr="FFFFFF"/>
      </a:lt1>
      <a:dk2>
        <a:srgbClr val="009293"/>
      </a:dk2>
      <a:lt2>
        <a:srgbClr val="005F7F"/>
      </a:lt2>
      <a:accent1>
        <a:srgbClr val="54CFBF"/>
      </a:accent1>
      <a:accent2>
        <a:srgbClr val="9B9B98"/>
      </a:accent2>
      <a:accent3>
        <a:srgbClr val="F5B335"/>
      </a:accent3>
      <a:accent4>
        <a:srgbClr val="EC7700"/>
      </a:accent4>
      <a:accent5>
        <a:srgbClr val="624B78"/>
      </a:accent5>
      <a:accent6>
        <a:srgbClr val="3F96B4"/>
      </a:accent6>
      <a:hlink>
        <a:srgbClr val="005F7F"/>
      </a:hlink>
      <a:folHlink>
        <a:srgbClr val="009293"/>
      </a:folHlink>
    </a:clrScheme>
    <a:fontScheme name="UKEB fonts">
      <a:majorFont>
        <a:latin typeface="Addington CF Medium"/>
        <a:ea typeface=""/>
        <a:cs typeface=""/>
      </a:majorFont>
      <a:minorFont>
        <a:latin typeface="Roboto UKEB"/>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46E166E64B234DB638C9F28D8BDDCF" ma:contentTypeVersion="15" ma:contentTypeDescription="Create a new document." ma:contentTypeScope="" ma:versionID="7b0ada5b2286cd80d39e0d51b1971496">
  <xsd:schema xmlns:xsd="http://www.w3.org/2001/XMLSchema" xmlns:xs="http://www.w3.org/2001/XMLSchema" xmlns:p="http://schemas.microsoft.com/office/2006/metadata/properties" xmlns:ns2="b449e9c6-ea9b-4c3b-a6ad-0224d5514258" xmlns:ns3="8cf9d87e-047a-47d2-9671-f85bce5eee42" targetNamespace="http://schemas.microsoft.com/office/2006/metadata/properties" ma:root="true" ma:fieldsID="19290cfb6b780d2401a2b7f91fd77630" ns2:_="" ns3:_="">
    <xsd:import namespace="b449e9c6-ea9b-4c3b-a6ad-0224d5514258"/>
    <xsd:import namespace="8cf9d87e-047a-47d2-9671-f85bce5eee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9e9c6-ea9b-4c3b-a6ad-0224d5514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538990-369b-456c-93cc-b6fdedcb07f5"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f9d87e-047a-47d2-9671-f85bce5eee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49e9c6-ea9b-4c3b-a6ad-0224d5514258">
      <Terms xmlns="http://schemas.microsoft.com/office/infopath/2007/PartnerControls"/>
    </lcf76f155ced4ddcb4097134ff3c332f>
    <SharedWithUsers xmlns="8cf9d87e-047a-47d2-9671-f85bce5eee42">
      <UserInfo>
        <DisplayName>Kellie Pyke</DisplayName>
        <AccountId>645</AccountId>
        <AccountType/>
      </UserInfo>
    </SharedWithUsers>
  </documentManagement>
</p:properties>
</file>

<file path=customXml/itemProps1.xml><?xml version="1.0" encoding="utf-8"?>
<ds:datastoreItem xmlns:ds="http://schemas.openxmlformats.org/officeDocument/2006/customXml" ds:itemID="{CE2BA536-213A-4EC6-AD24-9B516709B135}">
  <ds:schemaRefs>
    <ds:schemaRef ds:uri="http://schemas.openxmlformats.org/officeDocument/2006/bibliography"/>
  </ds:schemaRefs>
</ds:datastoreItem>
</file>

<file path=customXml/itemProps2.xml><?xml version="1.0" encoding="utf-8"?>
<ds:datastoreItem xmlns:ds="http://schemas.openxmlformats.org/officeDocument/2006/customXml" ds:itemID="{AFDF79BE-4E2F-443E-98D1-4EC6E38CF028}">
  <ds:schemaRefs>
    <ds:schemaRef ds:uri="http://schemas.microsoft.com/sharepoint/v3/contenttype/forms"/>
  </ds:schemaRefs>
</ds:datastoreItem>
</file>

<file path=customXml/itemProps3.xml><?xml version="1.0" encoding="utf-8"?>
<ds:datastoreItem xmlns:ds="http://schemas.openxmlformats.org/officeDocument/2006/customXml" ds:itemID="{162CAE35-1F4D-4E8D-A18A-301291214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9e9c6-ea9b-4c3b-a6ad-0224d5514258"/>
    <ds:schemaRef ds:uri="8cf9d87e-047a-47d2-9671-f85bce5eee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837FC2-CFF7-4D8D-998A-C7D7F3B6E053}">
  <ds:schemaRefs>
    <ds:schemaRef ds:uri="http://schemas.microsoft.com/office/2006/metadata/properties"/>
    <ds:schemaRef ds:uri="http://schemas.microsoft.com/office/infopath/2007/PartnerControls"/>
    <ds:schemaRef ds:uri="b449e9c6-ea9b-4c3b-a6ad-0224d5514258"/>
    <ds:schemaRef ds:uri="8cf9d87e-047a-47d2-9671-f85bce5eee42"/>
  </ds:schemaRefs>
</ds:datastoreItem>
</file>

<file path=docProps/app.xml><?xml version="1.0" encoding="utf-8"?>
<Properties xmlns="http://schemas.openxmlformats.org/officeDocument/2006/extended-properties" xmlns:vt="http://schemas.openxmlformats.org/officeDocument/2006/docPropsVTypes">
  <Template>UKEB Portrait template (FINAL 14.03.2023) - Master Copy (UKEB  Edits)</Template>
  <TotalTime>95</TotalTime>
  <Pages>9</Pages>
  <Words>1557</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Rustige</dc:creator>
  <cp:keywords/>
  <dc:description/>
  <cp:lastModifiedBy>Dale Rustige</cp:lastModifiedBy>
  <cp:revision>42</cp:revision>
  <cp:lastPrinted>2022-07-13T00:01:00Z</cp:lastPrinted>
  <dcterms:created xsi:type="dcterms:W3CDTF">2023-10-13T12:56:00Z</dcterms:created>
  <dcterms:modified xsi:type="dcterms:W3CDTF">2023-10-16T15:24:00Z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0x0101003B46E166E64B234DB638C9F28D8BDDCF</vt:lpwstr>
  </property>
  <property fmtid="{D5CDD505-2E9C-101B-9397-08002B2CF9AE}" pid="3" name="MediaServiceImageTags">
    <vt:lpwstr/>
  </property>
</Properties>
</file>