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C2D60" w14:textId="77777777" w:rsidR="0087622D" w:rsidRPr="0087622D" w:rsidRDefault="0087622D" w:rsidP="0087622D">
      <w:pPr>
        <w:pStyle w:val="Title"/>
      </w:pPr>
      <w:r w:rsidRPr="0087622D">
        <w:t>Diversity Information Form</w:t>
      </w:r>
    </w:p>
    <w:p w14:paraId="20C58887" w14:textId="77777777" w:rsidR="004A496D" w:rsidRDefault="004A496D" w:rsidP="004A496D">
      <w:pPr>
        <w:pBdr>
          <w:bottom w:val="single" w:sz="12" w:space="1" w:color="auto"/>
        </w:pBdr>
      </w:pPr>
      <w:r>
        <w:t xml:space="preserve">We encourage applications from talented individuals from all backgrounds and across the whole of the United Kingdom. Boards of public bodies are most effective when they reflect the diversity of views of the society they </w:t>
      </w:r>
      <w:proofErr w:type="gramStart"/>
      <w:r>
        <w:t>serve</w:t>
      </w:r>
      <w:proofErr w:type="gramEnd"/>
      <w:r>
        <w:t xml:space="preserve"> and this is an important part of the Government’s levelling up agenda.</w:t>
      </w:r>
    </w:p>
    <w:p w14:paraId="551375EA" w14:textId="77777777" w:rsidR="004A496D" w:rsidRDefault="004A496D" w:rsidP="004A496D">
      <w:pPr>
        <w:pBdr>
          <w:bottom w:val="single" w:sz="12" w:space="1" w:color="auto"/>
        </w:pBdr>
      </w:pPr>
      <w:r>
        <w:t>We collect diversity data about applicants’ characteristics and backgrounds, including informatio</w:t>
      </w:r>
      <w:r w:rsidR="00F84483">
        <w:t>n about people’s</w:t>
      </w:r>
      <w:r>
        <w:t xml:space="preserve">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and whether changes are making a positive difference.</w:t>
      </w:r>
    </w:p>
    <w:p w14:paraId="669F67CC" w14:textId="77777777" w:rsidR="004A496D" w:rsidRDefault="004A496D" w:rsidP="004A496D">
      <w:pPr>
        <w:pBdr>
          <w:bottom w:val="single" w:sz="12" w:space="1" w:color="auto"/>
        </w:pBdr>
      </w:pPr>
      <w:r>
        <w:t>When you submit your application, your responses are collected by the Cabinet Office and the government department(s) managing your application. The data is used to produce management information about the diversity of applicants. You can select “prefer not to say” to any question you do not wish to answer. The information you provide in this form will not be seen by the advisory assessment panel who will sift applications and conduct interviews against the advertised criteria.</w:t>
      </w:r>
    </w:p>
    <w:p w14:paraId="0C5DFC7E" w14:textId="77777777" w:rsidR="004A496D" w:rsidRDefault="004A496D" w:rsidP="004A496D">
      <w:pPr>
        <w:pBdr>
          <w:bottom w:val="single" w:sz="12" w:space="1" w:color="auto"/>
        </w:pBdr>
      </w:pPr>
      <w:r>
        <w:t>Our Privacy Notice sets out in more detail how we will use your personal data, and your rights. It is made under Articles 13 and/or 14 of the UK General Data Protection Regulation (GDPR).</w:t>
      </w:r>
    </w:p>
    <w:p w14:paraId="0CAC1929" w14:textId="77777777" w:rsidR="004A496D" w:rsidRDefault="004A496D" w:rsidP="004A496D">
      <w:pPr>
        <w:pBdr>
          <w:bottom w:val="single" w:sz="12" w:space="1" w:color="auto"/>
        </w:pBdr>
      </w:pPr>
      <w:r>
        <w:t>The form should only take a few minutes to complete.</w:t>
      </w:r>
    </w:p>
    <w:p w14:paraId="414DF3E4" w14:textId="77777777" w:rsidR="00246429" w:rsidRDefault="004A496D" w:rsidP="004A496D">
      <w:pPr>
        <w:pBdr>
          <w:bottom w:val="single" w:sz="12" w:space="1" w:color="auto"/>
        </w:pBdr>
      </w:pPr>
      <w:r>
        <w:t>We thank you in advance for your support.</w:t>
      </w:r>
    </w:p>
    <w:p w14:paraId="66923BEE" w14:textId="77777777" w:rsidR="00246429" w:rsidRDefault="00246429" w:rsidP="0087622D"/>
    <w:p w14:paraId="13120BF4" w14:textId="77777777" w:rsidR="00246429" w:rsidRDefault="00246429" w:rsidP="0087622D">
      <w:r w:rsidRPr="00246429">
        <w:t>Required fields are marked with a *</w:t>
      </w:r>
    </w:p>
    <w:p w14:paraId="36615819" w14:textId="77777777" w:rsidR="00246429" w:rsidRDefault="00246429" w:rsidP="0087622D"/>
    <w:p w14:paraId="4F7D835C" w14:textId="77777777" w:rsidR="0087622D" w:rsidRDefault="0087622D" w:rsidP="0087622D">
      <w:pPr>
        <w:pStyle w:val="Heading1"/>
      </w:pPr>
      <w:r w:rsidRPr="0087622D">
        <w:t>About you</w:t>
      </w:r>
    </w:p>
    <w:p w14:paraId="1D2536D1" w14:textId="77777777" w:rsidR="0087622D" w:rsidRDefault="0087622D" w:rsidP="0087622D">
      <w:r w:rsidRPr="0087622D">
        <w:t xml:space="preserve">What </w:t>
      </w:r>
      <w:r w:rsidR="005A6814">
        <w:t>is your title? (Mr/</w:t>
      </w:r>
      <w:proofErr w:type="gramStart"/>
      <w:r w:rsidR="005A6814">
        <w:t>Mrs</w:t>
      </w:r>
      <w:proofErr w:type="gramEnd"/>
      <w:r w:rsidR="005A6814">
        <w:t>/Dr/etc.</w:t>
      </w:r>
      <w:r w:rsidRPr="0087622D">
        <w:t>)</w:t>
      </w:r>
      <w:r w:rsidR="00246429">
        <w:t xml:space="preserve"> *</w:t>
      </w:r>
    </w:p>
    <w:p w14:paraId="37B4B3F6" w14:textId="77777777" w:rsidR="0087622D" w:rsidRDefault="00246429" w:rsidP="0087622D">
      <w:pPr>
        <w:pStyle w:val="Indent"/>
      </w:pPr>
      <w:r w:rsidRPr="00E36858">
        <w:rPr>
          <w:rStyle w:val="PlaceholderText"/>
        </w:rPr>
        <w:t>Click or tap here to enter text.</w:t>
      </w:r>
    </w:p>
    <w:p w14:paraId="2A68BB83" w14:textId="77777777" w:rsidR="00246429" w:rsidRDefault="00246429" w:rsidP="00246429">
      <w:r>
        <w:t>What is your first name? *</w:t>
      </w:r>
    </w:p>
    <w:p w14:paraId="0EEE4D96" w14:textId="77777777" w:rsidR="00246429" w:rsidRDefault="00246429" w:rsidP="00246429">
      <w:pPr>
        <w:pStyle w:val="Indent"/>
      </w:pPr>
      <w:r w:rsidRPr="00E36858">
        <w:rPr>
          <w:rStyle w:val="PlaceholderText"/>
        </w:rPr>
        <w:t>Click or tap here to enter text.</w:t>
      </w:r>
    </w:p>
    <w:p w14:paraId="6723216C" w14:textId="77777777" w:rsidR="00246429" w:rsidRDefault="00246429" w:rsidP="00246429">
      <w:r>
        <w:t>What is your last name? *</w:t>
      </w:r>
    </w:p>
    <w:p w14:paraId="49C61356" w14:textId="77777777" w:rsidR="00246429" w:rsidRDefault="00246429" w:rsidP="00246429">
      <w:pPr>
        <w:pStyle w:val="Indent"/>
      </w:pPr>
      <w:r w:rsidRPr="00E36858">
        <w:rPr>
          <w:rStyle w:val="PlaceholderText"/>
        </w:rPr>
        <w:t>Click or tap here to enter text.</w:t>
      </w:r>
    </w:p>
    <w:p w14:paraId="4EE0A1AF" w14:textId="77777777" w:rsidR="00F277A4" w:rsidRDefault="00F277A4" w:rsidP="00F277A4">
      <w:r w:rsidRPr="00F277A4">
        <w:t>Which appointment are you applying for?</w:t>
      </w:r>
      <w:r>
        <w:t xml:space="preserve"> *</w:t>
      </w:r>
    </w:p>
    <w:p w14:paraId="1AA78F71" w14:textId="77777777" w:rsidR="00F277A4" w:rsidRDefault="00F277A4" w:rsidP="00F277A4">
      <w:pPr>
        <w:pStyle w:val="Indent"/>
      </w:pPr>
      <w:r w:rsidRPr="00E36858">
        <w:rPr>
          <w:rStyle w:val="PlaceholderText"/>
        </w:rPr>
        <w:t>Click or tap here to enter text.</w:t>
      </w:r>
    </w:p>
    <w:p w14:paraId="2936A5DD" w14:textId="77777777" w:rsidR="00F277A4" w:rsidRDefault="00F277A4">
      <w:pPr>
        <w:spacing w:before="0" w:after="160"/>
        <w:rPr>
          <w:b/>
          <w:sz w:val="24"/>
        </w:rPr>
      </w:pPr>
      <w:r>
        <w:br w:type="page"/>
      </w:r>
    </w:p>
    <w:p w14:paraId="3085D186" w14:textId="77777777" w:rsidR="00F277A4" w:rsidRDefault="00F277A4" w:rsidP="00F277A4">
      <w:pPr>
        <w:pStyle w:val="Heading1"/>
      </w:pPr>
      <w:r>
        <w:lastRenderedPageBreak/>
        <w:t>Diversity Questions</w:t>
      </w:r>
    </w:p>
    <w:p w14:paraId="18C3CB0A" w14:textId="77777777" w:rsidR="00F277A4" w:rsidRDefault="00F277A4" w:rsidP="00F277A4">
      <w:pPr>
        <w:pStyle w:val="Heading2"/>
      </w:pPr>
      <w:r w:rsidRPr="00F277A4">
        <w:t>Sex and Gender</w:t>
      </w:r>
    </w:p>
    <w:p w14:paraId="2A50EB71" w14:textId="77777777" w:rsidR="00F277A4" w:rsidRDefault="00F277A4" w:rsidP="00F277A4">
      <w:r>
        <w:t>What is your sex? *</w:t>
      </w:r>
    </w:p>
    <w:p w14:paraId="7D65195A" w14:textId="1F4CD649" w:rsidR="00F277A4" w:rsidRDefault="00F277A4" w:rsidP="00F277A4">
      <w:pPr>
        <w:pStyle w:val="Indent"/>
      </w:pPr>
      <w:r w:rsidRPr="00E56696">
        <w:object w:dxaOrig="225" w:dyaOrig="225" w14:anchorId="39315A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5" type="#_x0000_t75" alt="Is your sex male?" style="width:108pt;height:26pt" o:ole="">
            <v:imagedata r:id="rId10" o:title=""/>
          </v:shape>
          <w:control r:id="rId11" w:name="SexMale" w:shapeid="_x0000_i1145"/>
        </w:object>
      </w:r>
    </w:p>
    <w:p w14:paraId="2A8A8097" w14:textId="28657409" w:rsidR="003F6DBD" w:rsidRDefault="003F6DBD" w:rsidP="00F277A4">
      <w:pPr>
        <w:pStyle w:val="Indent"/>
      </w:pPr>
      <w:r w:rsidRPr="00E56696">
        <w:object w:dxaOrig="225" w:dyaOrig="225" w14:anchorId="356C4970">
          <v:shape id="_x0000_i1147" type="#_x0000_t75" alt="Is your sex female?" style="width:108pt;height:18pt" o:ole="">
            <v:imagedata r:id="rId12" o:title=""/>
          </v:shape>
          <w:control r:id="rId13" w:name="SexFemale" w:shapeid="_x0000_i1147"/>
        </w:object>
      </w:r>
    </w:p>
    <w:p w14:paraId="1E73F41A" w14:textId="2D749BA0" w:rsidR="003F6DBD" w:rsidRDefault="003F6DBD" w:rsidP="00F277A4">
      <w:pPr>
        <w:pStyle w:val="Indent"/>
      </w:pPr>
      <w:r w:rsidRPr="00E56696">
        <w:object w:dxaOrig="225" w:dyaOrig="225" w14:anchorId="164A2296">
          <v:shape id="_x0000_i1149" type="#_x0000_t75" alt="Do you prefer not to say your sex?" style="width:108pt;height:18pt" o:ole="">
            <v:imagedata r:id="rId14" o:title=""/>
          </v:shape>
          <w:control r:id="rId15" w:name="SexPNS" w:shapeid="_x0000_i1149"/>
        </w:object>
      </w:r>
    </w:p>
    <w:p w14:paraId="61685BB7" w14:textId="77777777" w:rsidR="003F6DBD" w:rsidRPr="00F277A4" w:rsidRDefault="003F6DBD" w:rsidP="003F6DBD">
      <w:r w:rsidRPr="003F6DBD">
        <w:t>Is the gender you identify with the same as your sex registered at birth?</w:t>
      </w:r>
      <w:r w:rsidR="00AD64AD">
        <w:t xml:space="preserve"> *</w:t>
      </w:r>
    </w:p>
    <w:p w14:paraId="7B936640" w14:textId="568616B5" w:rsidR="0087622D" w:rsidRDefault="003F6DBD" w:rsidP="003F6DBD">
      <w:pPr>
        <w:pStyle w:val="Indent"/>
      </w:pPr>
      <w:r w:rsidRPr="00E56696">
        <w:object w:dxaOrig="225" w:dyaOrig="225" w14:anchorId="351D8040">
          <v:shape id="_x0000_i1151" type="#_x0000_t75" alt="Yes, the gender I identify with is the same as the sex I was registered with at birth." style="width:108pt;height:18pt" o:ole="">
            <v:imagedata r:id="rId16" o:title=""/>
          </v:shape>
          <w:control r:id="rId17" w:name="RegisterAtBirthYes" w:shapeid="_x0000_i1151"/>
        </w:object>
      </w:r>
    </w:p>
    <w:p w14:paraId="60C69F3B" w14:textId="2598189E" w:rsidR="003F6DBD" w:rsidRDefault="003F6DBD" w:rsidP="003F6DBD">
      <w:pPr>
        <w:pStyle w:val="Indent"/>
      </w:pPr>
      <w:r w:rsidRPr="00E56696">
        <w:object w:dxaOrig="225" w:dyaOrig="225" w14:anchorId="47CDF416">
          <v:shape id="_x0000_i1153" type="#_x0000_t75" alt="No, the gender I identify with is not the same as the sex I was registered with at birth." style="width:108pt;height:18pt" o:ole="">
            <v:imagedata r:id="rId18" o:title=""/>
          </v:shape>
          <w:control r:id="rId19" w:name="RegisterAtBirthNo" w:shapeid="_x0000_i1153"/>
        </w:object>
      </w:r>
    </w:p>
    <w:p w14:paraId="3ED78F8C" w14:textId="0D1A8D76" w:rsidR="003F6DBD" w:rsidRDefault="003F6DBD" w:rsidP="003F6DBD">
      <w:pPr>
        <w:pStyle w:val="Indent"/>
      </w:pPr>
      <w:r w:rsidRPr="00E56696">
        <w:object w:dxaOrig="225" w:dyaOrig="225" w14:anchorId="4319CBDB">
          <v:shape id="_x0000_i1155" type="#_x0000_t75" alt="I prefer not to say if  the gender I identify with is the same as the sex I was registered with at birth." style="width:108pt;height:18pt" o:ole="">
            <v:imagedata r:id="rId20" o:title=""/>
          </v:shape>
          <w:control r:id="rId21" w:name="RegisterAtBirthPNS" w:shapeid="_x0000_i1155"/>
        </w:object>
      </w:r>
    </w:p>
    <w:p w14:paraId="6EAAC406" w14:textId="77777777" w:rsidR="0087622D" w:rsidRDefault="00AD64AD">
      <w:r w:rsidRPr="00AD64AD">
        <w:t>What is your gender if it is not the same as your sex registered at birth?</w:t>
      </w:r>
    </w:p>
    <w:p w14:paraId="282F160A" w14:textId="77777777" w:rsidR="00AD64AD" w:rsidRDefault="00AD64AD" w:rsidP="00AD64AD">
      <w:pPr>
        <w:pStyle w:val="Indent"/>
      </w:pPr>
      <w:r w:rsidRPr="00E36858">
        <w:rPr>
          <w:rStyle w:val="PlaceholderText"/>
        </w:rPr>
        <w:t>Click or tap here to enter text.</w:t>
      </w:r>
    </w:p>
    <w:p w14:paraId="316D3ADA" w14:textId="77777777" w:rsidR="009815EC" w:rsidRDefault="009815EC">
      <w:pPr>
        <w:spacing w:before="0" w:after="160"/>
        <w:rPr>
          <w:b/>
          <w:sz w:val="24"/>
        </w:rPr>
      </w:pPr>
      <w:r>
        <w:br w:type="page"/>
      </w:r>
    </w:p>
    <w:p w14:paraId="46778008" w14:textId="77777777" w:rsidR="00AD64AD" w:rsidRDefault="00AD64AD" w:rsidP="00AD64AD">
      <w:pPr>
        <w:pStyle w:val="Heading2"/>
      </w:pPr>
      <w:r w:rsidRPr="00AD64AD">
        <w:lastRenderedPageBreak/>
        <w:t>Disability and Health Conditions</w:t>
      </w:r>
    </w:p>
    <w:p w14:paraId="71778DA4" w14:textId="77777777" w:rsidR="00AD64AD" w:rsidRDefault="00AD64AD" w:rsidP="00AD64AD">
      <w:r w:rsidRPr="00AD64AD">
        <w:t>Do you have any physical or mental health conditions or illnesses lasting or expec</w:t>
      </w:r>
      <w:r>
        <w:t>ted to last 12 months or more? *</w:t>
      </w:r>
    </w:p>
    <w:p w14:paraId="1281CB82" w14:textId="77777777" w:rsidR="00AD64AD" w:rsidRDefault="00AD64AD" w:rsidP="00AD64AD">
      <w:r w:rsidRPr="00AD64AD">
        <w:t xml:space="preserve">More information on disability can be found on the public appointments website - </w:t>
      </w:r>
      <w:hyperlink r:id="rId22" w:tooltip="More information on disability can be found here on the public appointments website." w:history="1">
        <w:r w:rsidRPr="00AD64AD">
          <w:rPr>
            <w:rStyle w:val="Hyperlink"/>
          </w:rPr>
          <w:t>https://publicappointments.cabinetoffice.gov.uk/recording-whether-or-not-you-have-a-disability/</w:t>
        </w:r>
      </w:hyperlink>
    </w:p>
    <w:p w14:paraId="186908AE" w14:textId="60DB447E" w:rsidR="00AD64AD" w:rsidRDefault="00384FFF" w:rsidP="00AD64AD">
      <w:pPr>
        <w:pStyle w:val="Indent"/>
      </w:pPr>
      <w:r w:rsidRPr="00E56696">
        <w:object w:dxaOrig="225" w:dyaOrig="225" w14:anchorId="4FAE5E8F">
          <v:shape id="_x0000_i1157" type="#_x0000_t75" style="width:108pt;height:18pt" o:ole="">
            <v:imagedata r:id="rId23" o:title=""/>
          </v:shape>
          <w:control r:id="rId24" w:name="HealthConditionYes" w:shapeid="_x0000_i1157"/>
        </w:object>
      </w:r>
    </w:p>
    <w:p w14:paraId="107EB582" w14:textId="74B9D272" w:rsidR="00384FFF" w:rsidRDefault="00384FFF" w:rsidP="00AD64AD">
      <w:pPr>
        <w:pStyle w:val="Indent"/>
      </w:pPr>
      <w:r w:rsidRPr="00E56696">
        <w:object w:dxaOrig="225" w:dyaOrig="225" w14:anchorId="6F6E7128">
          <v:shape id="_x0000_i1159" type="#_x0000_t75" style="width:108pt;height:18pt" o:ole="">
            <v:imagedata r:id="rId25" o:title=""/>
          </v:shape>
          <w:control r:id="rId26" w:name="HealthConditionNo" w:shapeid="_x0000_i1159"/>
        </w:object>
      </w:r>
    </w:p>
    <w:p w14:paraId="6805FBD7" w14:textId="408923BC" w:rsidR="00384FFF" w:rsidRDefault="00384FFF" w:rsidP="00AD64AD">
      <w:pPr>
        <w:pStyle w:val="Indent"/>
      </w:pPr>
      <w:r w:rsidRPr="00E56696">
        <w:object w:dxaOrig="225" w:dyaOrig="225" w14:anchorId="7AF80A3B">
          <v:shape id="_x0000_i1161" type="#_x0000_t75" style="width:108pt;height:18pt" o:ole="">
            <v:imagedata r:id="rId27" o:title=""/>
          </v:shape>
          <w:control r:id="rId28" w:name="HealthConditionPNS" w:shapeid="_x0000_i1161"/>
        </w:object>
      </w:r>
    </w:p>
    <w:p w14:paraId="489B491D" w14:textId="77777777" w:rsidR="00384FFF" w:rsidRDefault="00384FFF" w:rsidP="00384FFF">
      <w:r w:rsidRPr="00384FFF">
        <w:t>If you answered yes to any physical or mental health conditions or illnesses lasting or expected to last 12 months or more, does your condition or illness / do any of your conditions or illnesses reduce your ability to carry out day-to-day activities?</w:t>
      </w:r>
    </w:p>
    <w:p w14:paraId="0850A77E" w14:textId="34D70AD6" w:rsidR="00384FFF" w:rsidRDefault="00594C7A" w:rsidP="00384FFF">
      <w:pPr>
        <w:pStyle w:val="Indent"/>
      </w:pPr>
      <w:r w:rsidRPr="00E56696">
        <w:object w:dxaOrig="225" w:dyaOrig="225" w14:anchorId="18AD7FA2">
          <v:shape id="_x0000_i1163" type="#_x0000_t75" style="width:108pt;height:18pt" o:ole="">
            <v:imagedata r:id="rId29" o:title=""/>
          </v:shape>
          <w:control r:id="rId30" w:name="YestodisabilityALot" w:shapeid="_x0000_i1163"/>
        </w:object>
      </w:r>
    </w:p>
    <w:p w14:paraId="19364AF7" w14:textId="3BF510EE" w:rsidR="00594C7A" w:rsidRDefault="00594C7A" w:rsidP="00384FFF">
      <w:pPr>
        <w:pStyle w:val="Indent"/>
      </w:pPr>
      <w:r w:rsidRPr="00E56696">
        <w:object w:dxaOrig="225" w:dyaOrig="225" w14:anchorId="5306299D">
          <v:shape id="_x0000_i1165" type="#_x0000_t75" style="width:108pt;height:18pt" o:ole="">
            <v:imagedata r:id="rId31" o:title=""/>
          </v:shape>
          <w:control r:id="rId32" w:name="YestodisabilityALittle" w:shapeid="_x0000_i1165"/>
        </w:object>
      </w:r>
    </w:p>
    <w:p w14:paraId="52E6B66D" w14:textId="0CA96DD4" w:rsidR="00594C7A" w:rsidRDefault="00594C7A" w:rsidP="00384FFF">
      <w:pPr>
        <w:pStyle w:val="Indent"/>
      </w:pPr>
      <w:r w:rsidRPr="00E56696">
        <w:object w:dxaOrig="225" w:dyaOrig="225" w14:anchorId="2E775BFB">
          <v:shape id="_x0000_i1167" type="#_x0000_t75" style="width:108pt;height:18pt" o:ole="">
            <v:imagedata r:id="rId33" o:title=""/>
          </v:shape>
          <w:control r:id="rId34" w:name="YestodisabilityNo" w:shapeid="_x0000_i1167"/>
        </w:object>
      </w:r>
    </w:p>
    <w:p w14:paraId="77F1657C" w14:textId="460B54A3" w:rsidR="00594C7A" w:rsidRDefault="00594C7A" w:rsidP="00384FFF">
      <w:pPr>
        <w:pStyle w:val="Indent"/>
      </w:pPr>
      <w:r w:rsidRPr="00E56696">
        <w:object w:dxaOrig="225" w:dyaOrig="225" w14:anchorId="34106DE6">
          <v:shape id="_x0000_i1169" type="#_x0000_t75" style="width:108pt;height:18pt" o:ole="">
            <v:imagedata r:id="rId35" o:title=""/>
          </v:shape>
          <w:control r:id="rId36" w:name="YestodisabilityPNS" w:shapeid="_x0000_i1169"/>
        </w:object>
      </w:r>
    </w:p>
    <w:p w14:paraId="02CF49DA" w14:textId="77777777" w:rsidR="00494C64" w:rsidRDefault="00494C64" w:rsidP="00494C64">
      <w:r w:rsidRPr="00494C64">
        <w:t>Do any of these conditions or illnesses affect you in any of the following areas?</w:t>
      </w:r>
    </w:p>
    <w:p w14:paraId="6550D0CA" w14:textId="77777777" w:rsidR="00494C64" w:rsidRDefault="00494C64" w:rsidP="00494C64">
      <w:pPr>
        <w:pStyle w:val="Indent"/>
      </w:pPr>
      <w:proofErr w:type="gramStart"/>
      <w:r>
        <w:rPr>
          <w:rFonts w:ascii="MS Gothic" w:eastAsia="MS Gothic" w:hAnsi="MS Gothic" w:hint="eastAsia"/>
        </w:rPr>
        <w:t>☐</w:t>
      </w:r>
      <w:r>
        <w:t xml:space="preserve">  </w:t>
      </w:r>
      <w:r w:rsidRPr="00494C64">
        <w:t>Vision</w:t>
      </w:r>
      <w:proofErr w:type="gramEnd"/>
      <w:r w:rsidRPr="00494C64">
        <w:t xml:space="preserve"> (for example blindness or partial sight)</w:t>
      </w:r>
    </w:p>
    <w:p w14:paraId="6866AFBF" w14:textId="77777777" w:rsidR="0087622D" w:rsidRDefault="00494C64" w:rsidP="00494C64">
      <w:pPr>
        <w:pStyle w:val="Indent"/>
      </w:pPr>
      <w:proofErr w:type="gramStart"/>
      <w:r>
        <w:rPr>
          <w:rFonts w:ascii="MS Gothic" w:eastAsia="MS Gothic" w:hAnsi="MS Gothic" w:hint="eastAsia"/>
          <w:b/>
        </w:rPr>
        <w:t>☐</w:t>
      </w:r>
      <w:r w:rsidRPr="00494C64">
        <w:t xml:space="preserve">  Hearing</w:t>
      </w:r>
      <w:proofErr w:type="gramEnd"/>
      <w:r w:rsidRPr="00494C64">
        <w:t xml:space="preserve"> (for example deafness or partial hearing)</w:t>
      </w:r>
    </w:p>
    <w:p w14:paraId="4671257A" w14:textId="77777777" w:rsidR="00494C64" w:rsidRDefault="00494C64" w:rsidP="00494C64">
      <w:pPr>
        <w:pStyle w:val="Indent"/>
      </w:pPr>
      <w:proofErr w:type="gramStart"/>
      <w:r>
        <w:rPr>
          <w:rFonts w:ascii="MS Gothic" w:eastAsia="MS Gothic" w:hAnsi="MS Gothic" w:hint="eastAsia"/>
        </w:rPr>
        <w:t>☐</w:t>
      </w:r>
      <w:r>
        <w:t xml:space="preserve">  </w:t>
      </w:r>
      <w:r w:rsidRPr="00494C64">
        <w:t>Mobility</w:t>
      </w:r>
      <w:proofErr w:type="gramEnd"/>
      <w:r w:rsidRPr="00494C64">
        <w:t xml:space="preserve"> (for example walking short distances or climbing stairs)</w:t>
      </w:r>
    </w:p>
    <w:p w14:paraId="7DB79328" w14:textId="77777777" w:rsidR="00547B48" w:rsidRDefault="00547B48" w:rsidP="00494C64">
      <w:pPr>
        <w:pStyle w:val="Indent"/>
      </w:pPr>
      <w:proofErr w:type="gramStart"/>
      <w:r>
        <w:rPr>
          <w:rFonts w:ascii="MS Gothic" w:eastAsia="MS Gothic" w:hAnsi="MS Gothic" w:hint="eastAsia"/>
        </w:rPr>
        <w:t>☐</w:t>
      </w:r>
      <w:r>
        <w:t xml:space="preserve">  </w:t>
      </w:r>
      <w:r w:rsidRPr="00547B48">
        <w:t>Dexterity</w:t>
      </w:r>
      <w:proofErr w:type="gramEnd"/>
      <w:r w:rsidRPr="00547B48">
        <w:t xml:space="preserve"> (for example lifting and carrying objects, using a keyboard)</w:t>
      </w:r>
    </w:p>
    <w:p w14:paraId="06955D92" w14:textId="77777777" w:rsidR="00547B48" w:rsidRDefault="00547B48" w:rsidP="00494C64">
      <w:pPr>
        <w:pStyle w:val="Indent"/>
      </w:pPr>
      <w:proofErr w:type="gramStart"/>
      <w:r>
        <w:rPr>
          <w:rFonts w:ascii="MS Gothic" w:eastAsia="MS Gothic" w:hAnsi="MS Gothic" w:hint="eastAsia"/>
        </w:rPr>
        <w:t>☐</w:t>
      </w:r>
      <w:r>
        <w:t xml:space="preserve">  </w:t>
      </w:r>
      <w:r w:rsidRPr="00547B48">
        <w:t>Learning</w:t>
      </w:r>
      <w:proofErr w:type="gramEnd"/>
      <w:r w:rsidRPr="00547B48">
        <w:t xml:space="preserve"> or understanding or concentrating</w:t>
      </w:r>
    </w:p>
    <w:p w14:paraId="2B335D37" w14:textId="77777777" w:rsidR="00547B48" w:rsidRDefault="00547B48" w:rsidP="00494C64">
      <w:pPr>
        <w:pStyle w:val="Indent"/>
      </w:pPr>
      <w:proofErr w:type="gramStart"/>
      <w:r>
        <w:rPr>
          <w:rFonts w:ascii="MS Gothic" w:eastAsia="MS Gothic" w:hAnsi="MS Gothic" w:hint="eastAsia"/>
        </w:rPr>
        <w:t>☐</w:t>
      </w:r>
      <w:r>
        <w:t xml:space="preserve">  </w:t>
      </w:r>
      <w:r w:rsidRPr="00547B48">
        <w:t>Memory</w:t>
      </w:r>
      <w:proofErr w:type="gramEnd"/>
    </w:p>
    <w:p w14:paraId="6C8BE324" w14:textId="77777777" w:rsidR="00547B48" w:rsidRDefault="00192024" w:rsidP="00494C64">
      <w:pPr>
        <w:pStyle w:val="Indent"/>
      </w:pPr>
      <w:proofErr w:type="gramStart"/>
      <w:r>
        <w:rPr>
          <w:rFonts w:ascii="MS Gothic" w:eastAsia="MS Gothic" w:hAnsi="MS Gothic" w:hint="eastAsia"/>
        </w:rPr>
        <w:t>☐</w:t>
      </w:r>
      <w:r>
        <w:t xml:space="preserve">  </w:t>
      </w:r>
      <w:r w:rsidRPr="00192024">
        <w:t>Mental</w:t>
      </w:r>
      <w:proofErr w:type="gramEnd"/>
      <w:r w:rsidRPr="00192024">
        <w:t xml:space="preserve"> health</w:t>
      </w:r>
    </w:p>
    <w:p w14:paraId="4D95C5F4" w14:textId="77777777" w:rsidR="00192024" w:rsidRDefault="00291486" w:rsidP="00494C64">
      <w:pPr>
        <w:pStyle w:val="Indent"/>
      </w:pPr>
      <w:proofErr w:type="gramStart"/>
      <w:r>
        <w:rPr>
          <w:rFonts w:ascii="MS Gothic" w:eastAsia="MS Gothic" w:hAnsi="MS Gothic" w:hint="eastAsia"/>
        </w:rPr>
        <w:t>☐</w:t>
      </w:r>
      <w:r>
        <w:t xml:space="preserve">  </w:t>
      </w:r>
      <w:r w:rsidRPr="00291486">
        <w:t>Stamina</w:t>
      </w:r>
      <w:proofErr w:type="gramEnd"/>
      <w:r w:rsidRPr="00291486">
        <w:t xml:space="preserve"> or breathing or fatigue</w:t>
      </w:r>
    </w:p>
    <w:p w14:paraId="05D7EE72" w14:textId="77777777" w:rsidR="00291486" w:rsidRDefault="00291486" w:rsidP="00494C64">
      <w:pPr>
        <w:pStyle w:val="Indent"/>
      </w:pPr>
      <w:proofErr w:type="gramStart"/>
      <w:r>
        <w:rPr>
          <w:rFonts w:ascii="MS Gothic" w:eastAsia="MS Gothic" w:hAnsi="MS Gothic" w:hint="eastAsia"/>
        </w:rPr>
        <w:t>☐</w:t>
      </w:r>
      <w:r>
        <w:t xml:space="preserve">  </w:t>
      </w:r>
      <w:r w:rsidRPr="00291486">
        <w:t>Socially</w:t>
      </w:r>
      <w:proofErr w:type="gramEnd"/>
      <w:r w:rsidRPr="00291486">
        <w:t xml:space="preserve"> or behaviourally (for example associated with autism spectrum disorder (ASD) which includes Asperger’s, or attention deficit hyperactivity disorder (ADHD))</w:t>
      </w:r>
    </w:p>
    <w:p w14:paraId="47E345DC" w14:textId="77777777" w:rsidR="00291486" w:rsidRPr="00494C64" w:rsidRDefault="0063664A" w:rsidP="00494C64">
      <w:pPr>
        <w:pStyle w:val="Indent"/>
      </w:pPr>
      <w:proofErr w:type="gramStart"/>
      <w:r>
        <w:rPr>
          <w:rFonts w:ascii="MS Gothic" w:eastAsia="MS Gothic" w:hAnsi="MS Gothic" w:hint="eastAsia"/>
        </w:rPr>
        <w:t>☐</w:t>
      </w:r>
      <w:r w:rsidR="00291486">
        <w:t xml:space="preserve">  </w:t>
      </w:r>
      <w:r w:rsidR="00291486" w:rsidRPr="00291486">
        <w:t>Prefer</w:t>
      </w:r>
      <w:proofErr w:type="gramEnd"/>
      <w:r w:rsidR="00291486" w:rsidRPr="00291486">
        <w:t xml:space="preserve"> not to say</w:t>
      </w:r>
    </w:p>
    <w:p w14:paraId="74FBD678" w14:textId="77777777" w:rsidR="00561594" w:rsidRDefault="00561594">
      <w:pPr>
        <w:spacing w:before="0" w:after="160"/>
        <w:rPr>
          <w:b/>
          <w:sz w:val="24"/>
        </w:rPr>
      </w:pPr>
      <w:r>
        <w:br w:type="page"/>
      </w:r>
    </w:p>
    <w:p w14:paraId="7C5FB9B8" w14:textId="77777777" w:rsidR="0087622D" w:rsidRDefault="00C82972" w:rsidP="00C82972">
      <w:pPr>
        <w:pStyle w:val="Heading2"/>
      </w:pPr>
      <w:r w:rsidRPr="00C82972">
        <w:lastRenderedPageBreak/>
        <w:t>Ethnicity</w:t>
      </w:r>
    </w:p>
    <w:p w14:paraId="7F64B90F" w14:textId="77777777" w:rsidR="0087622D" w:rsidRDefault="00C82972">
      <w:r w:rsidRPr="00C82972">
        <w:t>What is your ethnic group?</w:t>
      </w:r>
      <w:r>
        <w:t xml:space="preserve"> *</w:t>
      </w:r>
    </w:p>
    <w:p w14:paraId="561C5FF8" w14:textId="005F14DB" w:rsidR="00855466" w:rsidRDefault="00855466" w:rsidP="00855466">
      <w:pPr>
        <w:pStyle w:val="Indent"/>
      </w:pPr>
      <w:r w:rsidRPr="00E56696">
        <w:object w:dxaOrig="225" w:dyaOrig="225" w14:anchorId="7554CF7E">
          <v:shape id="_x0000_i1171" type="#_x0000_t75" style="width:108pt;height:18pt" o:ole="">
            <v:imagedata r:id="rId37" o:title=""/>
          </v:shape>
          <w:control r:id="rId38" w:name="EthnicityArab" w:shapeid="_x0000_i1171"/>
        </w:object>
      </w:r>
    </w:p>
    <w:p w14:paraId="199AA01D" w14:textId="7A53B95E" w:rsidR="00855466" w:rsidRDefault="00855466" w:rsidP="00855466">
      <w:pPr>
        <w:pStyle w:val="Indent"/>
      </w:pPr>
      <w:r w:rsidRPr="00E56696">
        <w:object w:dxaOrig="225" w:dyaOrig="225" w14:anchorId="51A904CA">
          <v:shape id="_x0000_i1173" type="#_x0000_t75" style="width:200pt;height:18pt" o:ole="">
            <v:imagedata r:id="rId39" o:title=""/>
          </v:shape>
          <w:control r:id="rId40" w:name="EthnicityBangladeshi" w:shapeid="_x0000_i1173"/>
        </w:object>
      </w:r>
    </w:p>
    <w:p w14:paraId="5BFD250B" w14:textId="0BA7C494" w:rsidR="00855466" w:rsidRDefault="00855466" w:rsidP="00855466">
      <w:pPr>
        <w:pStyle w:val="Indent"/>
      </w:pPr>
      <w:r w:rsidRPr="00E56696">
        <w:object w:dxaOrig="225" w:dyaOrig="225" w14:anchorId="5C29A880">
          <v:shape id="_x0000_i1175" type="#_x0000_t75" style="width:206.5pt;height:18pt" o:ole="">
            <v:imagedata r:id="rId41" o:title=""/>
          </v:shape>
          <w:control r:id="rId42" w:name="EthnicityChinese" w:shapeid="_x0000_i1175"/>
        </w:object>
      </w:r>
    </w:p>
    <w:p w14:paraId="1982ECCB" w14:textId="165CF58C" w:rsidR="00855466" w:rsidRDefault="00855466" w:rsidP="00855466">
      <w:pPr>
        <w:pStyle w:val="Indent"/>
      </w:pPr>
      <w:r w:rsidRPr="00E56696">
        <w:object w:dxaOrig="225" w:dyaOrig="225" w14:anchorId="45321EA6">
          <v:shape id="_x0000_i1177" type="#_x0000_t75" style="width:188.5pt;height:18pt" o:ole="">
            <v:imagedata r:id="rId43" o:title=""/>
          </v:shape>
          <w:control r:id="rId44" w:name="EthnicityIndian" w:shapeid="_x0000_i1177"/>
        </w:object>
      </w:r>
    </w:p>
    <w:p w14:paraId="4EC2DA66" w14:textId="314343C6" w:rsidR="00855466" w:rsidRDefault="00855466" w:rsidP="00855466">
      <w:pPr>
        <w:pStyle w:val="Indent"/>
      </w:pPr>
      <w:r w:rsidRPr="00E56696">
        <w:object w:dxaOrig="225" w:dyaOrig="225" w14:anchorId="2ECEB294">
          <v:shape id="_x0000_i1179" type="#_x0000_t75" style="width:192.5pt;height:18pt" o:ole="">
            <v:imagedata r:id="rId45" o:title=""/>
          </v:shape>
          <w:control r:id="rId46" w:name="EthnicityPakistani" w:shapeid="_x0000_i1179"/>
        </w:object>
      </w:r>
    </w:p>
    <w:p w14:paraId="24414CCE" w14:textId="11D4C57A" w:rsidR="00855466" w:rsidRDefault="00855466" w:rsidP="00855466">
      <w:pPr>
        <w:pStyle w:val="Indent"/>
      </w:pPr>
      <w:r w:rsidRPr="00E56696">
        <w:object w:dxaOrig="225" w:dyaOrig="225" w14:anchorId="4AA59D4C">
          <v:shape id="_x0000_i1181" type="#_x0000_t75" style="width:380pt;height:18pt" o:ole="">
            <v:imagedata r:id="rId47" o:title=""/>
          </v:shape>
          <w:control r:id="rId48" w:name="EthnicityAsianOther" w:shapeid="_x0000_i1181"/>
        </w:object>
      </w:r>
    </w:p>
    <w:p w14:paraId="782C34D4" w14:textId="1FBCE791" w:rsidR="00855466" w:rsidRDefault="00855466" w:rsidP="00855466">
      <w:pPr>
        <w:pStyle w:val="Indent"/>
      </w:pPr>
      <w:r w:rsidRPr="00E56696">
        <w:object w:dxaOrig="225" w:dyaOrig="225" w14:anchorId="4E905C07">
          <v:shape id="_x0000_i1183" type="#_x0000_t75" style="width:163pt;height:18pt" o:ole="">
            <v:imagedata r:id="rId49" o:title=""/>
          </v:shape>
          <w:control r:id="rId50" w:name="EthnicityAfrican" w:shapeid="_x0000_i1183"/>
        </w:object>
      </w:r>
    </w:p>
    <w:p w14:paraId="52F3997B" w14:textId="6A826490" w:rsidR="00855466" w:rsidRDefault="00855466" w:rsidP="00855466">
      <w:pPr>
        <w:pStyle w:val="Indent"/>
      </w:pPr>
      <w:r w:rsidRPr="00E56696">
        <w:object w:dxaOrig="225" w:dyaOrig="225" w14:anchorId="13275635">
          <v:shape id="_x0000_i1185" type="#_x0000_t75" style="width:181pt;height:18pt" o:ole="">
            <v:imagedata r:id="rId51" o:title=""/>
          </v:shape>
          <w:control r:id="rId52" w:name="EthnicityCaribbean" w:shapeid="_x0000_i1185"/>
        </w:object>
      </w:r>
    </w:p>
    <w:p w14:paraId="6653F63F" w14:textId="1F5FEFF6" w:rsidR="00855466" w:rsidRDefault="00855466" w:rsidP="00855466">
      <w:pPr>
        <w:pStyle w:val="Indent"/>
      </w:pPr>
      <w:r w:rsidRPr="00E56696">
        <w:object w:dxaOrig="225" w:dyaOrig="225" w14:anchorId="6722E4AD">
          <v:shape id="_x0000_i1187" type="#_x0000_t75" style="width:380pt;height:34pt" o:ole="">
            <v:imagedata r:id="rId53" o:title=""/>
          </v:shape>
          <w:control r:id="rId54" w:name="EthnicityOtherBlack" w:shapeid="_x0000_i1187"/>
        </w:object>
      </w:r>
    </w:p>
    <w:p w14:paraId="3E1AC4AD" w14:textId="72350F4A" w:rsidR="00855466" w:rsidRDefault="00855466" w:rsidP="00855466">
      <w:pPr>
        <w:pStyle w:val="Indent"/>
      </w:pPr>
      <w:r w:rsidRPr="00E56696">
        <w:object w:dxaOrig="225" w:dyaOrig="225" w14:anchorId="40ABAE3E">
          <v:shape id="_x0000_i1189" type="#_x0000_t75" style="width:249pt;height:18pt" o:ole="">
            <v:imagedata r:id="rId55" o:title=""/>
          </v:shape>
          <w:control r:id="rId56" w:name="EthnicityWhiteAsian" w:shapeid="_x0000_i1189"/>
        </w:object>
      </w:r>
    </w:p>
    <w:p w14:paraId="23F7E901" w14:textId="2D5B4942" w:rsidR="00855466" w:rsidRDefault="00855466" w:rsidP="00855466">
      <w:pPr>
        <w:pStyle w:val="Indent"/>
      </w:pPr>
      <w:r w:rsidRPr="00E56696">
        <w:object w:dxaOrig="225" w:dyaOrig="225" w14:anchorId="154861DC">
          <v:shape id="_x0000_i1191" type="#_x0000_t75" style="width:290.5pt;height:18pt" o:ole="">
            <v:imagedata r:id="rId57" o:title=""/>
          </v:shape>
          <w:control r:id="rId58" w:name="EthnicityWhiteBlackAfrican" w:shapeid="_x0000_i1191"/>
        </w:object>
      </w:r>
    </w:p>
    <w:p w14:paraId="78B2A221" w14:textId="02D58B88" w:rsidR="00855466" w:rsidRDefault="00855466" w:rsidP="00855466">
      <w:pPr>
        <w:pStyle w:val="Indent"/>
      </w:pPr>
      <w:r w:rsidRPr="00E56696">
        <w:object w:dxaOrig="225" w:dyaOrig="225" w14:anchorId="14DEE687">
          <v:shape id="_x0000_i1193" type="#_x0000_t75" style="width:296.5pt;height:18pt" o:ole="">
            <v:imagedata r:id="rId59" o:title=""/>
          </v:shape>
          <w:control r:id="rId60" w:name="EthnicityWhiteBlackCaribbean" w:shapeid="_x0000_i1193"/>
        </w:object>
      </w:r>
    </w:p>
    <w:p w14:paraId="7802B2DD" w14:textId="6D745661" w:rsidR="00855466" w:rsidRDefault="00855466" w:rsidP="00855466">
      <w:pPr>
        <w:pStyle w:val="Indent"/>
      </w:pPr>
      <w:r w:rsidRPr="00E56696">
        <w:object w:dxaOrig="225" w:dyaOrig="225" w14:anchorId="463E85F6">
          <v:shape id="_x0000_i1195" type="#_x0000_t75" style="width:413pt;height:18pt" o:ole="">
            <v:imagedata r:id="rId61" o:title=""/>
          </v:shape>
          <w:control r:id="rId62" w:name="EthnicityMixedMultipleOther" w:shapeid="_x0000_i1195"/>
        </w:object>
      </w:r>
    </w:p>
    <w:p w14:paraId="1A94B143" w14:textId="1B626A4A" w:rsidR="00855466" w:rsidRDefault="00855466" w:rsidP="00855466">
      <w:pPr>
        <w:pStyle w:val="Indent"/>
      </w:pPr>
      <w:r w:rsidRPr="00E56696">
        <w:object w:dxaOrig="225" w:dyaOrig="225" w14:anchorId="67A5FBB1">
          <v:shape id="_x0000_i1197" type="#_x0000_t75" style="width:299.5pt;height:18pt" o:ole="">
            <v:imagedata r:id="rId63" o:title=""/>
          </v:shape>
          <w:control r:id="rId64" w:name="EthnicityWhiteEnglishWelshScottishNorthernIrishBritish" w:shapeid="_x0000_i1197"/>
        </w:object>
      </w:r>
    </w:p>
    <w:p w14:paraId="55611D3F" w14:textId="2D02FF4E" w:rsidR="00855466" w:rsidRDefault="00855466" w:rsidP="00855466">
      <w:pPr>
        <w:pStyle w:val="Indent"/>
      </w:pPr>
      <w:r w:rsidRPr="00E56696">
        <w:object w:dxaOrig="225" w:dyaOrig="225" w14:anchorId="65B5A085">
          <v:shape id="_x0000_i1199" type="#_x0000_t75" style="width:108pt;height:18pt" o:ole="">
            <v:imagedata r:id="rId65" o:title=""/>
          </v:shape>
          <w:control r:id="rId66" w:name="EthnicityWhiteIrish" w:shapeid="_x0000_i1199"/>
        </w:object>
      </w:r>
    </w:p>
    <w:p w14:paraId="09ABE5C9" w14:textId="73E1C990" w:rsidR="00855466" w:rsidRDefault="00855466" w:rsidP="00855466">
      <w:pPr>
        <w:pStyle w:val="Indent"/>
      </w:pPr>
      <w:r w:rsidRPr="00E56696">
        <w:object w:dxaOrig="225" w:dyaOrig="225" w14:anchorId="03DC0BC0">
          <v:shape id="_x0000_i1201" type="#_x0000_t75" style="width:175.5pt;height:18pt" o:ole="">
            <v:imagedata r:id="rId67" o:title=""/>
          </v:shape>
          <w:control r:id="rId68" w:name="EthnicityGypsyIrishTraveller" w:shapeid="_x0000_i1201"/>
        </w:object>
      </w:r>
    </w:p>
    <w:p w14:paraId="229B1914" w14:textId="099B2B6C" w:rsidR="00855466" w:rsidRDefault="00855466" w:rsidP="00855466">
      <w:pPr>
        <w:pStyle w:val="Indent"/>
      </w:pPr>
      <w:r w:rsidRPr="00E56696">
        <w:object w:dxaOrig="225" w:dyaOrig="225" w14:anchorId="2BBB7AC6">
          <v:shape id="_x0000_i1203" type="#_x0000_t75" style="width:294pt;height:18pt" o:ole="">
            <v:imagedata r:id="rId69" o:title=""/>
          </v:shape>
          <w:control r:id="rId70" w:name="EthnicityOtherWhite" w:shapeid="_x0000_i1203"/>
        </w:object>
      </w:r>
    </w:p>
    <w:p w14:paraId="331DCB90" w14:textId="435FFCE4" w:rsidR="00855466" w:rsidRDefault="00855466" w:rsidP="00855466">
      <w:pPr>
        <w:pStyle w:val="Indent"/>
      </w:pPr>
      <w:r w:rsidRPr="00E56696">
        <w:object w:dxaOrig="225" w:dyaOrig="225" w14:anchorId="5261D658">
          <v:shape id="_x0000_i1205" type="#_x0000_t75" style="width:252.5pt;height:18pt" o:ole="">
            <v:imagedata r:id="rId71" o:title=""/>
          </v:shape>
          <w:control r:id="rId72" w:name="EthnicityOther" w:shapeid="_x0000_i1205"/>
        </w:object>
      </w:r>
    </w:p>
    <w:p w14:paraId="19172F1A" w14:textId="70AAC262" w:rsidR="00855466" w:rsidRDefault="00855466" w:rsidP="00855466">
      <w:pPr>
        <w:pStyle w:val="Indent"/>
      </w:pPr>
      <w:r w:rsidRPr="00E56696">
        <w:object w:dxaOrig="225" w:dyaOrig="225" w14:anchorId="0E68D4B3">
          <v:shape id="_x0000_i1207" type="#_x0000_t75" style="width:108pt;height:18pt" o:ole="">
            <v:imagedata r:id="rId73" o:title=""/>
          </v:shape>
          <w:control r:id="rId74" w:name="EthnicityPNS" w:shapeid="_x0000_i1207"/>
        </w:object>
      </w:r>
    </w:p>
    <w:p w14:paraId="2976BF7B" w14:textId="77777777" w:rsidR="006558E1" w:rsidRDefault="00C371AD" w:rsidP="00855466">
      <w:pPr>
        <w:pStyle w:val="Indent"/>
      </w:pPr>
      <w:r>
        <w:t xml:space="preserve">Specification of other ethnic group: </w:t>
      </w:r>
      <w:r w:rsidRPr="00E36858">
        <w:rPr>
          <w:rStyle w:val="PlaceholderText"/>
        </w:rPr>
        <w:t>Click or tap here to enter text.</w:t>
      </w:r>
    </w:p>
    <w:p w14:paraId="4B9C8CA7" w14:textId="77777777" w:rsidR="006558E1" w:rsidRDefault="006558E1">
      <w:pPr>
        <w:spacing w:before="0" w:after="160"/>
      </w:pPr>
      <w:r>
        <w:br w:type="page"/>
      </w:r>
    </w:p>
    <w:p w14:paraId="4FCCBAA2" w14:textId="77777777" w:rsidR="00C371AD" w:rsidRDefault="006558E1" w:rsidP="006558E1">
      <w:pPr>
        <w:pStyle w:val="Heading2"/>
      </w:pPr>
      <w:r>
        <w:lastRenderedPageBreak/>
        <w:t>Age</w:t>
      </w:r>
    </w:p>
    <w:p w14:paraId="7C20BC21" w14:textId="77777777" w:rsidR="00E65D12" w:rsidRDefault="006558E1" w:rsidP="006558E1">
      <w:pPr>
        <w:sectPr w:rsidR="00E65D12" w:rsidSect="00561594">
          <w:headerReference w:type="even" r:id="rId75"/>
          <w:headerReference w:type="default" r:id="rId76"/>
          <w:footerReference w:type="even" r:id="rId77"/>
          <w:footerReference w:type="default" r:id="rId78"/>
          <w:headerReference w:type="first" r:id="rId79"/>
          <w:footerReference w:type="first" r:id="rId80"/>
          <w:pgSz w:w="11906" w:h="16838"/>
          <w:pgMar w:top="720" w:right="720" w:bottom="720" w:left="720" w:header="708" w:footer="708" w:gutter="0"/>
          <w:cols w:space="708"/>
          <w:docGrid w:linePitch="360"/>
        </w:sectPr>
      </w:pPr>
      <w:r w:rsidRPr="006558E1">
        <w:t>What was your age group at your last birthday?</w:t>
      </w:r>
      <w:r>
        <w:t xml:space="preserve"> *</w:t>
      </w:r>
    </w:p>
    <w:p w14:paraId="0EDE31AE" w14:textId="193DA0DA" w:rsidR="006558E1" w:rsidRDefault="006558E1" w:rsidP="006558E1">
      <w:pPr>
        <w:pStyle w:val="Indent"/>
      </w:pPr>
      <w:r w:rsidRPr="00E56696">
        <w:object w:dxaOrig="225" w:dyaOrig="225" w14:anchorId="66B48BA0">
          <v:shape id="_x0000_i1209" type="#_x0000_t75" style="width:108pt;height:18pt" o:ole="">
            <v:imagedata r:id="rId81" o:title=""/>
          </v:shape>
          <w:control r:id="rId82" w:name="Age1624" w:shapeid="_x0000_i1209"/>
        </w:object>
      </w:r>
    </w:p>
    <w:p w14:paraId="7D24A511" w14:textId="78C591CD" w:rsidR="006558E1" w:rsidRDefault="006558E1" w:rsidP="006558E1">
      <w:pPr>
        <w:pStyle w:val="Indent"/>
      </w:pPr>
      <w:r w:rsidRPr="00E56696">
        <w:object w:dxaOrig="225" w:dyaOrig="225" w14:anchorId="375D6699">
          <v:shape id="_x0000_i1211" type="#_x0000_t75" style="width:108pt;height:18pt" o:ole="">
            <v:imagedata r:id="rId83" o:title=""/>
          </v:shape>
          <w:control r:id="rId84" w:name="Age2534" w:shapeid="_x0000_i1211"/>
        </w:object>
      </w:r>
    </w:p>
    <w:p w14:paraId="01DD7A9C" w14:textId="06E52C17" w:rsidR="006558E1" w:rsidRDefault="006558E1" w:rsidP="006558E1">
      <w:pPr>
        <w:pStyle w:val="Indent"/>
      </w:pPr>
      <w:r w:rsidRPr="00E56696">
        <w:object w:dxaOrig="225" w:dyaOrig="225" w14:anchorId="1535BD86">
          <v:shape id="_x0000_i1213" type="#_x0000_t75" style="width:108pt;height:18pt" o:ole="">
            <v:imagedata r:id="rId85" o:title=""/>
          </v:shape>
          <w:control r:id="rId86" w:name="Age3544" w:shapeid="_x0000_i1213"/>
        </w:object>
      </w:r>
    </w:p>
    <w:p w14:paraId="28B568D9" w14:textId="04869BDE" w:rsidR="006558E1" w:rsidRDefault="006558E1" w:rsidP="006558E1">
      <w:pPr>
        <w:pStyle w:val="Indent"/>
      </w:pPr>
      <w:r w:rsidRPr="00E56696">
        <w:object w:dxaOrig="225" w:dyaOrig="225" w14:anchorId="49B46B29">
          <v:shape id="_x0000_i1215" type="#_x0000_t75" style="width:108pt;height:18pt" o:ole="">
            <v:imagedata r:id="rId87" o:title=""/>
          </v:shape>
          <w:control r:id="rId88" w:name="Age4554" w:shapeid="_x0000_i1215"/>
        </w:object>
      </w:r>
    </w:p>
    <w:p w14:paraId="52840CD3" w14:textId="152B88DD" w:rsidR="006558E1" w:rsidRDefault="006558E1" w:rsidP="006558E1">
      <w:pPr>
        <w:pStyle w:val="Indent"/>
      </w:pPr>
      <w:r w:rsidRPr="00E56696">
        <w:object w:dxaOrig="225" w:dyaOrig="225" w14:anchorId="297FE78D">
          <v:shape id="_x0000_i1217" type="#_x0000_t75" style="width:108pt;height:18pt" o:ole="">
            <v:imagedata r:id="rId89" o:title=""/>
          </v:shape>
          <w:control r:id="rId90" w:name="Age5564" w:shapeid="_x0000_i1217"/>
        </w:object>
      </w:r>
    </w:p>
    <w:p w14:paraId="2EECC9C7" w14:textId="006B9579" w:rsidR="006558E1" w:rsidRDefault="006558E1" w:rsidP="006558E1">
      <w:pPr>
        <w:pStyle w:val="Indent"/>
      </w:pPr>
      <w:r w:rsidRPr="00E56696">
        <w:object w:dxaOrig="225" w:dyaOrig="225" w14:anchorId="2AE2D607">
          <v:shape id="_x0000_i1219" type="#_x0000_t75" style="width:108pt;height:18pt" o:ole="">
            <v:imagedata r:id="rId91" o:title=""/>
          </v:shape>
          <w:control r:id="rId92" w:name="Age6574" w:shapeid="_x0000_i1219"/>
        </w:object>
      </w:r>
    </w:p>
    <w:p w14:paraId="4D05A9F0" w14:textId="076DC727" w:rsidR="006558E1" w:rsidRDefault="006558E1" w:rsidP="006558E1">
      <w:pPr>
        <w:pStyle w:val="Indent"/>
      </w:pPr>
      <w:r w:rsidRPr="00E56696">
        <w:object w:dxaOrig="225" w:dyaOrig="225" w14:anchorId="5B39A129">
          <v:shape id="_x0000_i1221" type="#_x0000_t75" style="width:108pt;height:18pt" o:ole="">
            <v:imagedata r:id="rId93" o:title=""/>
          </v:shape>
          <w:control r:id="rId94" w:name="Age7584" w:shapeid="_x0000_i1221"/>
        </w:object>
      </w:r>
    </w:p>
    <w:p w14:paraId="6D554370" w14:textId="393DC9C3" w:rsidR="006558E1" w:rsidRDefault="006558E1" w:rsidP="006558E1">
      <w:pPr>
        <w:pStyle w:val="Indent"/>
      </w:pPr>
      <w:r w:rsidRPr="00E56696">
        <w:object w:dxaOrig="225" w:dyaOrig="225" w14:anchorId="4CE87AD5">
          <v:shape id="_x0000_i1223" type="#_x0000_t75" style="width:108pt;height:18pt" o:ole="">
            <v:imagedata r:id="rId95" o:title=""/>
          </v:shape>
          <w:control r:id="rId96" w:name="Age85OrOlder" w:shapeid="_x0000_i1223"/>
        </w:object>
      </w:r>
    </w:p>
    <w:p w14:paraId="7B090510" w14:textId="4464BAAF" w:rsidR="006558E1" w:rsidRDefault="006558E1" w:rsidP="006558E1">
      <w:pPr>
        <w:pStyle w:val="Indent"/>
      </w:pPr>
      <w:r w:rsidRPr="00E56696">
        <w:object w:dxaOrig="225" w:dyaOrig="225" w14:anchorId="0DBD2E86">
          <v:shape id="_x0000_i1225" type="#_x0000_t75" style="width:108pt;height:18pt" o:ole="">
            <v:imagedata r:id="rId97" o:title=""/>
          </v:shape>
          <w:control r:id="rId98" w:name="AgePNS" w:shapeid="_x0000_i1225"/>
        </w:object>
      </w:r>
    </w:p>
    <w:p w14:paraId="24142DE0" w14:textId="77777777" w:rsidR="00E65D12" w:rsidRDefault="00E65D12" w:rsidP="000028EE">
      <w:pPr>
        <w:pStyle w:val="Heading2"/>
        <w:sectPr w:rsidR="00E65D12" w:rsidSect="00E65D12">
          <w:type w:val="continuous"/>
          <w:pgSz w:w="11906" w:h="16838"/>
          <w:pgMar w:top="720" w:right="720" w:bottom="720" w:left="720" w:header="708" w:footer="708" w:gutter="0"/>
          <w:cols w:num="2" w:space="708"/>
          <w:docGrid w:linePitch="360"/>
        </w:sectPr>
      </w:pPr>
    </w:p>
    <w:p w14:paraId="3530B5FB" w14:textId="77777777" w:rsidR="000028EE" w:rsidRDefault="000028EE" w:rsidP="000028EE">
      <w:pPr>
        <w:pStyle w:val="Heading2"/>
      </w:pPr>
      <w:r>
        <w:t>Sexual Orientation</w:t>
      </w:r>
    </w:p>
    <w:p w14:paraId="28C21C3A" w14:textId="77777777" w:rsidR="00E65D12" w:rsidRDefault="000028EE" w:rsidP="000028EE">
      <w:pPr>
        <w:sectPr w:rsidR="00E65D12" w:rsidSect="00E65D12">
          <w:type w:val="continuous"/>
          <w:pgSz w:w="11906" w:h="16838"/>
          <w:pgMar w:top="720" w:right="720" w:bottom="720" w:left="720" w:header="708" w:footer="708" w:gutter="0"/>
          <w:cols w:space="708"/>
          <w:docGrid w:linePitch="360"/>
        </w:sectPr>
      </w:pPr>
      <w:r>
        <w:t>What is your sexual orientation? *</w:t>
      </w:r>
    </w:p>
    <w:p w14:paraId="39C19FD5" w14:textId="70A99B46" w:rsidR="000028EE" w:rsidRDefault="000028EE" w:rsidP="000028EE">
      <w:pPr>
        <w:pStyle w:val="Indent"/>
      </w:pPr>
      <w:r w:rsidRPr="00E56696">
        <w:object w:dxaOrig="225" w:dyaOrig="225" w14:anchorId="2DAE88CC">
          <v:shape id="_x0000_i1227" type="#_x0000_t75" style="width:163.5pt;height:18pt" o:ole="">
            <v:imagedata r:id="rId99" o:title=""/>
          </v:shape>
          <w:control r:id="rId100" w:name="SexualOrientationStraightHeterosexual" w:shapeid="_x0000_i1227"/>
        </w:object>
      </w:r>
    </w:p>
    <w:p w14:paraId="541D8226" w14:textId="2C9E75E8" w:rsidR="000028EE" w:rsidRDefault="000028EE" w:rsidP="000028EE">
      <w:pPr>
        <w:pStyle w:val="Indent"/>
      </w:pPr>
      <w:r w:rsidRPr="00E56696">
        <w:object w:dxaOrig="225" w:dyaOrig="225" w14:anchorId="1BC2C3D7">
          <v:shape id="_x0000_i1229" type="#_x0000_t75" style="width:108pt;height:18pt" o:ole="">
            <v:imagedata r:id="rId101" o:title=""/>
          </v:shape>
          <w:control r:id="rId102" w:name="SexualOrientationGayLesboan" w:shapeid="_x0000_i1229"/>
        </w:object>
      </w:r>
    </w:p>
    <w:p w14:paraId="0B16C87F" w14:textId="0AB306A4" w:rsidR="000028EE" w:rsidRDefault="000028EE" w:rsidP="000028EE">
      <w:pPr>
        <w:pStyle w:val="Indent"/>
      </w:pPr>
      <w:r w:rsidRPr="00E56696">
        <w:object w:dxaOrig="225" w:dyaOrig="225" w14:anchorId="19DFDEC2">
          <v:shape id="_x0000_i1231" type="#_x0000_t75" style="width:157.5pt;height:18pt" o:ole="">
            <v:imagedata r:id="rId103" o:title=""/>
          </v:shape>
          <w:control r:id="rId104" w:name="SexualOrientationOther" w:shapeid="_x0000_i1231"/>
        </w:object>
      </w:r>
    </w:p>
    <w:p w14:paraId="041657B4" w14:textId="5C78C56F" w:rsidR="000028EE" w:rsidRDefault="000028EE" w:rsidP="000028EE">
      <w:pPr>
        <w:pStyle w:val="Indent"/>
      </w:pPr>
      <w:r w:rsidRPr="00E56696">
        <w:object w:dxaOrig="225" w:dyaOrig="225" w14:anchorId="3C716F2D">
          <v:shape id="_x0000_i1233" type="#_x0000_t75" style="width:108pt;height:18pt" o:ole="">
            <v:imagedata r:id="rId105" o:title=""/>
          </v:shape>
          <w:control r:id="rId106" w:name="SexualOrientationPNS" w:shapeid="_x0000_i1233"/>
        </w:object>
      </w:r>
    </w:p>
    <w:p w14:paraId="682F4445" w14:textId="77777777" w:rsidR="00E65D12" w:rsidRDefault="00E65D12" w:rsidP="00E65D12">
      <w:pPr>
        <w:pStyle w:val="Indent"/>
        <w:sectPr w:rsidR="00E65D12" w:rsidSect="00E65D12">
          <w:type w:val="continuous"/>
          <w:pgSz w:w="11906" w:h="16838"/>
          <w:pgMar w:top="720" w:right="720" w:bottom="720" w:left="720" w:header="708" w:footer="708" w:gutter="0"/>
          <w:cols w:num="2" w:space="708"/>
          <w:docGrid w:linePitch="360"/>
        </w:sectPr>
      </w:pPr>
    </w:p>
    <w:p w14:paraId="785AE786" w14:textId="77777777" w:rsidR="00A47709" w:rsidRPr="00E65D12" w:rsidRDefault="000028EE" w:rsidP="00E65D12">
      <w:pPr>
        <w:pStyle w:val="Indent"/>
      </w:pPr>
      <w:r>
        <w:t xml:space="preserve">If you selected </w:t>
      </w:r>
      <w:proofErr w:type="gramStart"/>
      <w:r>
        <w:t>other</w:t>
      </w:r>
      <w:proofErr w:type="gramEnd"/>
      <w:r>
        <w:t xml:space="preserve"> please specify your orientation here:</w:t>
      </w:r>
      <w:r w:rsidR="00A47709">
        <w:t xml:space="preserve"> </w:t>
      </w:r>
      <w:r w:rsidRPr="00E36858">
        <w:rPr>
          <w:rStyle w:val="PlaceholderText"/>
        </w:rPr>
        <w:t>Click or tap here to enter text.</w:t>
      </w:r>
    </w:p>
    <w:p w14:paraId="5271056D" w14:textId="77777777" w:rsidR="000028EE" w:rsidRDefault="00A47709" w:rsidP="00A47709">
      <w:pPr>
        <w:pStyle w:val="Heading2"/>
      </w:pPr>
      <w:r w:rsidRPr="00A47709">
        <w:t>Religion or Belief</w:t>
      </w:r>
    </w:p>
    <w:p w14:paraId="54EA0947" w14:textId="77777777" w:rsidR="00E65D12" w:rsidRDefault="00A47709" w:rsidP="00A47709">
      <w:pPr>
        <w:sectPr w:rsidR="00E65D12" w:rsidSect="00E65D12">
          <w:type w:val="continuous"/>
          <w:pgSz w:w="11906" w:h="16838"/>
          <w:pgMar w:top="720" w:right="720" w:bottom="720" w:left="720" w:header="708" w:footer="708" w:gutter="0"/>
          <w:cols w:space="708"/>
          <w:docGrid w:linePitch="360"/>
        </w:sectPr>
      </w:pPr>
      <w:r w:rsidRPr="00A47709">
        <w:t>What is your religion or belief?</w:t>
      </w:r>
      <w:r>
        <w:t xml:space="preserve"> *</w:t>
      </w:r>
    </w:p>
    <w:p w14:paraId="3172CB1A" w14:textId="51977301" w:rsidR="00A47709" w:rsidRDefault="00A47709" w:rsidP="00A47709">
      <w:pPr>
        <w:pStyle w:val="Indent"/>
      </w:pPr>
      <w:r w:rsidRPr="00E56696">
        <w:object w:dxaOrig="225" w:dyaOrig="225" w14:anchorId="66C2DBC0">
          <v:shape id="_x0000_i1235" type="#_x0000_t75" style="width:108pt;height:18pt" o:ole="">
            <v:imagedata r:id="rId107" o:title=""/>
          </v:shape>
          <w:control r:id="rId108" w:name="ReligionNoReligion" w:shapeid="_x0000_i1235"/>
        </w:object>
      </w:r>
    </w:p>
    <w:p w14:paraId="1BE663E9" w14:textId="0D58ED6B" w:rsidR="00A47709" w:rsidRDefault="00A47709" w:rsidP="00A47709">
      <w:pPr>
        <w:pStyle w:val="Indent"/>
      </w:pPr>
      <w:r w:rsidRPr="00E56696">
        <w:object w:dxaOrig="225" w:dyaOrig="225" w14:anchorId="5C753CC0">
          <v:shape id="_x0000_i1237" type="#_x0000_t75" style="width:172pt;height:57.5pt" o:ole="">
            <v:imagedata r:id="rId109" o:title=""/>
          </v:shape>
          <w:control r:id="rId110" w:name="ReligionChristian" w:shapeid="_x0000_i1237"/>
        </w:object>
      </w:r>
    </w:p>
    <w:p w14:paraId="7093B5B6" w14:textId="1CB3A199" w:rsidR="00A47709" w:rsidRDefault="00A47709" w:rsidP="00A47709">
      <w:pPr>
        <w:pStyle w:val="Indent"/>
      </w:pPr>
      <w:r w:rsidRPr="00E56696">
        <w:object w:dxaOrig="225" w:dyaOrig="225" w14:anchorId="18A87016">
          <v:shape id="_x0000_i1239" type="#_x0000_t75" style="width:108pt;height:18pt" o:ole="">
            <v:imagedata r:id="rId111" o:title=""/>
          </v:shape>
          <w:control r:id="rId112" w:name="ReligionBuddhist" w:shapeid="_x0000_i1239"/>
        </w:object>
      </w:r>
    </w:p>
    <w:p w14:paraId="6DAEFFAD" w14:textId="5695F21D" w:rsidR="00A47709" w:rsidRDefault="00A47709" w:rsidP="00A47709">
      <w:pPr>
        <w:pStyle w:val="Indent"/>
      </w:pPr>
      <w:r w:rsidRPr="00E56696">
        <w:object w:dxaOrig="225" w:dyaOrig="225" w14:anchorId="10E0C9C5">
          <v:shape id="_x0000_i1241" type="#_x0000_t75" style="width:108pt;height:18pt" o:ole="">
            <v:imagedata r:id="rId113" o:title=""/>
          </v:shape>
          <w:control r:id="rId114" w:name="ReligionHindu" w:shapeid="_x0000_i1241"/>
        </w:object>
      </w:r>
    </w:p>
    <w:p w14:paraId="6D9373BA" w14:textId="626E774A" w:rsidR="00A47709" w:rsidRDefault="00A47709" w:rsidP="00A47709">
      <w:pPr>
        <w:pStyle w:val="Indent"/>
      </w:pPr>
      <w:r w:rsidRPr="00E56696">
        <w:object w:dxaOrig="225" w:dyaOrig="225" w14:anchorId="1AA952E0">
          <v:shape id="_x0000_i1243" type="#_x0000_t75" style="width:108pt;height:18pt" o:ole="">
            <v:imagedata r:id="rId115" o:title=""/>
          </v:shape>
          <w:control r:id="rId116" w:name="ReligionJewish" w:shapeid="_x0000_i1243"/>
        </w:object>
      </w:r>
    </w:p>
    <w:p w14:paraId="4CCB855B" w14:textId="7E78574D" w:rsidR="00A47709" w:rsidRDefault="00A47709" w:rsidP="00A47709">
      <w:pPr>
        <w:pStyle w:val="Indent"/>
      </w:pPr>
      <w:r w:rsidRPr="00E56696">
        <w:object w:dxaOrig="225" w:dyaOrig="225" w14:anchorId="6CDD19B7">
          <v:shape id="_x0000_i1245" type="#_x0000_t75" style="width:108pt;height:18pt" o:ole="">
            <v:imagedata r:id="rId117" o:title=""/>
          </v:shape>
          <w:control r:id="rId118" w:name="ReligionMuslim" w:shapeid="_x0000_i1245"/>
        </w:object>
      </w:r>
    </w:p>
    <w:p w14:paraId="36C7C55B" w14:textId="6DFE90B5" w:rsidR="00A47709" w:rsidRDefault="00A47709" w:rsidP="00A47709">
      <w:pPr>
        <w:pStyle w:val="Indent"/>
      </w:pPr>
      <w:r w:rsidRPr="00E56696">
        <w:object w:dxaOrig="225" w:dyaOrig="225" w14:anchorId="7930601D">
          <v:shape id="_x0000_i1247" type="#_x0000_t75" style="width:108pt;height:18pt" o:ole="">
            <v:imagedata r:id="rId119" o:title=""/>
          </v:shape>
          <w:control r:id="rId120" w:name="ReligionSikh" w:shapeid="_x0000_i1247"/>
        </w:object>
      </w:r>
    </w:p>
    <w:p w14:paraId="28EB10F9" w14:textId="0DB5A7E5" w:rsidR="00A47709" w:rsidRDefault="00A47709" w:rsidP="00A47709">
      <w:pPr>
        <w:pStyle w:val="Indent"/>
      </w:pPr>
      <w:r w:rsidRPr="00E56696">
        <w:object w:dxaOrig="225" w:dyaOrig="225" w14:anchorId="4FE42242">
          <v:shape id="_x0000_i1249" type="#_x0000_t75" style="width:190.5pt;height:18pt" o:ole="">
            <v:imagedata r:id="rId121" o:title=""/>
          </v:shape>
          <w:control r:id="rId122" w:name="ReligionOther" w:shapeid="_x0000_i1249"/>
        </w:object>
      </w:r>
    </w:p>
    <w:p w14:paraId="5CF6DCEC" w14:textId="0ED1410B" w:rsidR="00A47709" w:rsidRDefault="00A47709" w:rsidP="00A47709">
      <w:pPr>
        <w:pStyle w:val="Indent"/>
      </w:pPr>
      <w:r w:rsidRPr="00E56696">
        <w:object w:dxaOrig="225" w:dyaOrig="225" w14:anchorId="7E032334">
          <v:shape id="_x0000_i1251" type="#_x0000_t75" style="width:108pt;height:18pt" o:ole="">
            <v:imagedata r:id="rId123" o:title=""/>
          </v:shape>
          <w:control r:id="rId124" w:name="ReligionPNS" w:shapeid="_x0000_i1251"/>
        </w:object>
      </w:r>
    </w:p>
    <w:p w14:paraId="058639FB" w14:textId="77777777" w:rsidR="00E65D12" w:rsidRDefault="00E65D12" w:rsidP="00A47709">
      <w:pPr>
        <w:pStyle w:val="Indent"/>
        <w:sectPr w:rsidR="00E65D12" w:rsidSect="00E65D12">
          <w:type w:val="continuous"/>
          <w:pgSz w:w="11906" w:h="16838"/>
          <w:pgMar w:top="720" w:right="720" w:bottom="720" w:left="720" w:header="708" w:footer="708" w:gutter="0"/>
          <w:cols w:num="2" w:space="708"/>
          <w:docGrid w:linePitch="360"/>
        </w:sectPr>
      </w:pPr>
    </w:p>
    <w:p w14:paraId="096B0969" w14:textId="77777777" w:rsidR="006729FE" w:rsidRDefault="006729FE" w:rsidP="00A47709">
      <w:pPr>
        <w:pStyle w:val="Indent"/>
      </w:pPr>
      <w:r>
        <w:t xml:space="preserve">If you selected </w:t>
      </w:r>
      <w:proofErr w:type="gramStart"/>
      <w:r>
        <w:t>other</w:t>
      </w:r>
      <w:proofErr w:type="gramEnd"/>
      <w:r>
        <w:t xml:space="preserve"> please specify your religion here: </w:t>
      </w:r>
      <w:r w:rsidRPr="00E36858">
        <w:rPr>
          <w:rStyle w:val="PlaceholderText"/>
        </w:rPr>
        <w:t>Click or tap here to enter text.</w:t>
      </w:r>
    </w:p>
    <w:p w14:paraId="6A54AF99" w14:textId="77777777" w:rsidR="00EA6F66" w:rsidRDefault="00EA6F66">
      <w:pPr>
        <w:spacing w:before="0" w:after="160"/>
        <w:rPr>
          <w:b/>
          <w:sz w:val="24"/>
        </w:rPr>
      </w:pPr>
      <w:r>
        <w:br w:type="page"/>
      </w:r>
    </w:p>
    <w:p w14:paraId="4DE17219" w14:textId="77777777" w:rsidR="00E65D12" w:rsidRDefault="00E65D12" w:rsidP="00E65D12">
      <w:pPr>
        <w:pStyle w:val="Heading2"/>
      </w:pPr>
      <w:r>
        <w:lastRenderedPageBreak/>
        <w:t>Place of Residence</w:t>
      </w:r>
    </w:p>
    <w:p w14:paraId="5CE30A0A" w14:textId="77777777" w:rsidR="00EA6F66" w:rsidRDefault="00E65D12" w:rsidP="00E65D12">
      <w:pPr>
        <w:sectPr w:rsidR="00EA6F66" w:rsidSect="00E65D12">
          <w:type w:val="continuous"/>
          <w:pgSz w:w="11906" w:h="16838"/>
          <w:pgMar w:top="720" w:right="720" w:bottom="720" w:left="720" w:header="708" w:footer="708" w:gutter="0"/>
          <w:cols w:space="708"/>
          <w:docGrid w:linePitch="360"/>
        </w:sectPr>
      </w:pPr>
      <w:r>
        <w:t>Where is your main place of residence? *</w:t>
      </w:r>
    </w:p>
    <w:p w14:paraId="0D04FD20" w14:textId="1CCCA527" w:rsidR="00E65D12" w:rsidRDefault="00E65D12" w:rsidP="00E65D12">
      <w:pPr>
        <w:pStyle w:val="Indent"/>
      </w:pPr>
      <w:r w:rsidRPr="00E56696">
        <w:object w:dxaOrig="225" w:dyaOrig="225" w14:anchorId="596A6AF0">
          <v:shape id="_x0000_i1253" type="#_x0000_t75" style="width:108pt;height:18pt" o:ole="">
            <v:imagedata r:id="rId125" o:title=""/>
          </v:shape>
          <w:control r:id="rId126" w:name="Region" w:shapeid="_x0000_i1253"/>
        </w:object>
      </w:r>
    </w:p>
    <w:p w14:paraId="136F5FC9" w14:textId="235F7D28" w:rsidR="00E65D12" w:rsidRDefault="00E65D12" w:rsidP="00E65D12">
      <w:pPr>
        <w:pStyle w:val="Indent"/>
      </w:pPr>
      <w:r w:rsidRPr="00E56696">
        <w:object w:dxaOrig="225" w:dyaOrig="225" w14:anchorId="62956C80">
          <v:shape id="_x0000_i1255" type="#_x0000_t75" style="width:108pt;height:18pt" o:ole="">
            <v:imagedata r:id="rId127" o:title=""/>
          </v:shape>
          <w:control r:id="rId128" w:name="RegionNorthWest" w:shapeid="_x0000_i1255"/>
        </w:object>
      </w:r>
    </w:p>
    <w:p w14:paraId="32BA6D79" w14:textId="220E1D9D" w:rsidR="00E65D12" w:rsidRDefault="00E65D12" w:rsidP="00E65D12">
      <w:pPr>
        <w:pStyle w:val="Indent"/>
      </w:pPr>
      <w:r w:rsidRPr="00E56696">
        <w:object w:dxaOrig="225" w:dyaOrig="225" w14:anchorId="1970593F">
          <v:shape id="_x0000_i1257" type="#_x0000_t75" style="width:150pt;height:18.5pt" o:ole="">
            <v:imagedata r:id="rId129" o:title=""/>
          </v:shape>
          <w:control r:id="rId130" w:name="RegionYorkshireHumberside" w:shapeid="_x0000_i1257"/>
        </w:object>
      </w:r>
    </w:p>
    <w:p w14:paraId="3506916D" w14:textId="465F8DB4" w:rsidR="00E65D12" w:rsidRDefault="00E65D12" w:rsidP="00E65D12">
      <w:pPr>
        <w:pStyle w:val="Indent"/>
      </w:pPr>
      <w:r w:rsidRPr="00E56696">
        <w:object w:dxaOrig="225" w:dyaOrig="225" w14:anchorId="061C8B33">
          <v:shape id="_x0000_i1259" type="#_x0000_t75" style="width:108pt;height:18pt" o:ole="">
            <v:imagedata r:id="rId131" o:title=""/>
          </v:shape>
          <w:control r:id="rId132" w:name="RegionEastMidlands" w:shapeid="_x0000_i1259"/>
        </w:object>
      </w:r>
    </w:p>
    <w:p w14:paraId="5805CD9A" w14:textId="664F74CD" w:rsidR="00E65D12" w:rsidRDefault="00E65D12" w:rsidP="00E65D12">
      <w:pPr>
        <w:pStyle w:val="Indent"/>
      </w:pPr>
      <w:r w:rsidRPr="00E56696">
        <w:object w:dxaOrig="225" w:dyaOrig="225" w14:anchorId="1014D7AE">
          <v:shape id="_x0000_i1261" type="#_x0000_t75" style="width:108pt;height:18pt" o:ole="">
            <v:imagedata r:id="rId133" o:title=""/>
          </v:shape>
          <w:control r:id="rId134" w:name="RegionWestMidlands" w:shapeid="_x0000_i1261"/>
        </w:object>
      </w:r>
    </w:p>
    <w:p w14:paraId="71AD5FF7" w14:textId="44CC3DBD" w:rsidR="00E65D12" w:rsidRDefault="00E65D12" w:rsidP="00E65D12">
      <w:pPr>
        <w:pStyle w:val="Indent"/>
      </w:pPr>
      <w:r w:rsidRPr="00E56696">
        <w:object w:dxaOrig="225" w:dyaOrig="225" w14:anchorId="0AA2F1E0">
          <v:shape id="_x0000_i1263" type="#_x0000_t75" style="width:108pt;height:18pt" o:ole="">
            <v:imagedata r:id="rId135" o:title=""/>
          </v:shape>
          <w:control r:id="rId136" w:name="RegionEast" w:shapeid="_x0000_i1263"/>
        </w:object>
      </w:r>
    </w:p>
    <w:p w14:paraId="23476A76" w14:textId="71AF63DB" w:rsidR="00E65D12" w:rsidRDefault="009E70BE" w:rsidP="00E65D12">
      <w:pPr>
        <w:pStyle w:val="Indent"/>
      </w:pPr>
      <w:r w:rsidRPr="00E56696">
        <w:object w:dxaOrig="225" w:dyaOrig="225" w14:anchorId="2825D2AD">
          <v:shape id="_x0000_i1265" type="#_x0000_t75" style="width:108pt;height:18pt" o:ole="">
            <v:imagedata r:id="rId137" o:title=""/>
          </v:shape>
          <w:control r:id="rId138" w:name="RegionLondon" w:shapeid="_x0000_i1265"/>
        </w:object>
      </w:r>
    </w:p>
    <w:p w14:paraId="05CC01B8" w14:textId="0F387833" w:rsidR="009E70BE" w:rsidRDefault="009E70BE" w:rsidP="00E65D12">
      <w:pPr>
        <w:pStyle w:val="Indent"/>
      </w:pPr>
      <w:r w:rsidRPr="00E56696">
        <w:object w:dxaOrig="225" w:dyaOrig="225" w14:anchorId="4E100872">
          <v:shape id="_x0000_i1267" type="#_x0000_t75" style="width:108pt;height:18pt" o:ole="">
            <v:imagedata r:id="rId139" o:title=""/>
          </v:shape>
          <w:control r:id="rId140" w:name="RegionSouthEast" w:shapeid="_x0000_i1267"/>
        </w:object>
      </w:r>
    </w:p>
    <w:p w14:paraId="7E6AA2F1" w14:textId="6828DF98" w:rsidR="009E70BE" w:rsidRDefault="009E70BE" w:rsidP="00E65D12">
      <w:pPr>
        <w:pStyle w:val="Indent"/>
      </w:pPr>
      <w:r w:rsidRPr="00E56696">
        <w:object w:dxaOrig="225" w:dyaOrig="225" w14:anchorId="5820CFD6">
          <v:shape id="_x0000_i1269" type="#_x0000_t75" style="width:108pt;height:18pt" o:ole="">
            <v:imagedata r:id="rId141" o:title=""/>
          </v:shape>
          <w:control r:id="rId142" w:name="RegionSouthWest" w:shapeid="_x0000_i1269"/>
        </w:object>
      </w:r>
    </w:p>
    <w:p w14:paraId="5BF9F31B" w14:textId="75AEB8C1" w:rsidR="009E70BE" w:rsidRDefault="009E70BE" w:rsidP="00E65D12">
      <w:pPr>
        <w:pStyle w:val="Indent"/>
      </w:pPr>
      <w:r w:rsidRPr="00E56696">
        <w:object w:dxaOrig="225" w:dyaOrig="225" w14:anchorId="7DD21716">
          <v:shape id="_x0000_i1271" type="#_x0000_t75" style="width:108pt;height:18pt" o:ole="">
            <v:imagedata r:id="rId143" o:title=""/>
          </v:shape>
          <w:control r:id="rId144" w:name="RegionWales" w:shapeid="_x0000_i1271"/>
        </w:object>
      </w:r>
    </w:p>
    <w:p w14:paraId="1EF040E1" w14:textId="26781597" w:rsidR="00EA6F66" w:rsidRDefault="00EA6F66" w:rsidP="00E65D12">
      <w:pPr>
        <w:pStyle w:val="Indent"/>
      </w:pPr>
      <w:r w:rsidRPr="00E56696">
        <w:object w:dxaOrig="225" w:dyaOrig="225" w14:anchorId="7FCC98BB">
          <v:shape id="_x0000_i1273" type="#_x0000_t75" style="width:108pt;height:18pt" o:ole="">
            <v:imagedata r:id="rId145" o:title=""/>
          </v:shape>
          <w:control r:id="rId146" w:name="RegionScotland" w:shapeid="_x0000_i1273"/>
        </w:object>
      </w:r>
    </w:p>
    <w:p w14:paraId="01F5CB10" w14:textId="2FA40E63" w:rsidR="009E70BE" w:rsidRDefault="00EA6F66" w:rsidP="00E65D12">
      <w:pPr>
        <w:pStyle w:val="Indent"/>
      </w:pPr>
      <w:r w:rsidRPr="00E56696">
        <w:object w:dxaOrig="225" w:dyaOrig="225" w14:anchorId="670C33F2">
          <v:shape id="_x0000_i1275" type="#_x0000_t75" style="width:108pt;height:18pt" o:ole="">
            <v:imagedata r:id="rId147" o:title=""/>
          </v:shape>
          <w:control r:id="rId148" w:name="RegionNorthernIreland" w:shapeid="_x0000_i1275"/>
        </w:object>
      </w:r>
    </w:p>
    <w:p w14:paraId="4D7BD7B0" w14:textId="0B53463D" w:rsidR="00EA6F66" w:rsidRDefault="00EA6F66" w:rsidP="00E65D12">
      <w:pPr>
        <w:pStyle w:val="Indent"/>
      </w:pPr>
      <w:r w:rsidRPr="00E56696">
        <w:object w:dxaOrig="225" w:dyaOrig="225" w14:anchorId="5A31A80C">
          <v:shape id="_x0000_i1277" type="#_x0000_t75" style="width:108pt;height:18pt" o:ole="">
            <v:imagedata r:id="rId149" o:title=""/>
          </v:shape>
          <w:control r:id="rId150" w:name="RegionPNS" w:shapeid="_x0000_i1277"/>
        </w:object>
      </w:r>
    </w:p>
    <w:p w14:paraId="230E6198" w14:textId="4B6A26F8" w:rsidR="00EA6F66" w:rsidRDefault="00EA6F66" w:rsidP="00E65D12">
      <w:pPr>
        <w:pStyle w:val="Indent"/>
        <w:sectPr w:rsidR="00EA6F66" w:rsidSect="00EA6F66">
          <w:type w:val="continuous"/>
          <w:pgSz w:w="11906" w:h="16838"/>
          <w:pgMar w:top="720" w:right="720" w:bottom="720" w:left="720" w:header="708" w:footer="708" w:gutter="0"/>
          <w:cols w:num="2" w:space="708"/>
          <w:docGrid w:linePitch="360"/>
        </w:sectPr>
      </w:pPr>
      <w:r w:rsidRPr="00E56696">
        <w:object w:dxaOrig="225" w:dyaOrig="225" w14:anchorId="3E08CC18">
          <v:shape id="_x0000_i1279" type="#_x0000_t75" style="width:108pt;height:18pt" o:ole="">
            <v:imagedata r:id="rId151" o:title=""/>
          </v:shape>
          <w:control r:id="rId152" w:name="RegionOther" w:shapeid="_x0000_i1279"/>
        </w:object>
      </w:r>
    </w:p>
    <w:p w14:paraId="79C2C8DA" w14:textId="77777777" w:rsidR="00EA6F66" w:rsidRDefault="00FC603C" w:rsidP="00E65D12">
      <w:pPr>
        <w:pStyle w:val="Indent"/>
      </w:pPr>
      <w:r>
        <w:t xml:space="preserve">If you selected </w:t>
      </w:r>
      <w:proofErr w:type="gramStart"/>
      <w:r>
        <w:t>other</w:t>
      </w:r>
      <w:proofErr w:type="gramEnd"/>
      <w:r>
        <w:t xml:space="preserve"> please specify your region here: </w:t>
      </w:r>
      <w:r w:rsidRPr="00E36858">
        <w:rPr>
          <w:rStyle w:val="PlaceholderText"/>
        </w:rPr>
        <w:t>Click or tap here to enter text.</w:t>
      </w:r>
    </w:p>
    <w:p w14:paraId="40A03BB8" w14:textId="77777777" w:rsidR="00AB40FB" w:rsidRDefault="00AB40FB" w:rsidP="00AB40FB">
      <w:pPr>
        <w:pStyle w:val="Heading2"/>
      </w:pPr>
      <w:r>
        <w:t>Employment</w:t>
      </w:r>
    </w:p>
    <w:p w14:paraId="5E1FEAAB" w14:textId="77777777" w:rsidR="00AB40FB" w:rsidRDefault="00AB40FB" w:rsidP="00AB40FB">
      <w:pPr>
        <w:sectPr w:rsidR="00AB40FB" w:rsidSect="00E65D12">
          <w:type w:val="continuous"/>
          <w:pgSz w:w="11906" w:h="16838"/>
          <w:pgMar w:top="720" w:right="720" w:bottom="720" w:left="720" w:header="708" w:footer="708" w:gutter="0"/>
          <w:cols w:space="708"/>
          <w:docGrid w:linePitch="360"/>
        </w:sectPr>
      </w:pPr>
      <w:r>
        <w:t>What is your main employment, if any? *</w:t>
      </w:r>
    </w:p>
    <w:p w14:paraId="097A8062" w14:textId="2A137632" w:rsidR="00AB40FB" w:rsidRDefault="00544227" w:rsidP="00AB40FB">
      <w:pPr>
        <w:pStyle w:val="Indent"/>
      </w:pPr>
      <w:r w:rsidRPr="00E56696">
        <w:object w:dxaOrig="225" w:dyaOrig="225" w14:anchorId="728A9898">
          <v:shape id="_x0000_i1281" type="#_x0000_t75" style="width:119.5pt;height:18.5pt" o:ole="">
            <v:imagedata r:id="rId153" o:title=""/>
          </v:shape>
          <w:control r:id="rId154" w:name="EmploymentCivilService" w:shapeid="_x0000_i1281"/>
        </w:object>
      </w:r>
    </w:p>
    <w:p w14:paraId="3B9BF669" w14:textId="7680D791" w:rsidR="00544227" w:rsidRDefault="00544227" w:rsidP="00AB40FB">
      <w:pPr>
        <w:pStyle w:val="Indent"/>
      </w:pPr>
      <w:r w:rsidRPr="00E56696">
        <w:object w:dxaOrig="225" w:dyaOrig="225" w14:anchorId="4A0D044B">
          <v:shape id="_x0000_i1283" type="#_x0000_t75" style="width:154.5pt;height:18.5pt" o:ole="">
            <v:imagedata r:id="rId155" o:title=""/>
          </v:shape>
          <w:control r:id="rId156" w:name="EmploymentPrivateSector" w:shapeid="_x0000_i1283"/>
        </w:object>
      </w:r>
    </w:p>
    <w:p w14:paraId="6948E692" w14:textId="4EC75F93" w:rsidR="00544227" w:rsidRDefault="00544227" w:rsidP="00AB40FB">
      <w:pPr>
        <w:pStyle w:val="Indent"/>
      </w:pPr>
      <w:r w:rsidRPr="00E56696">
        <w:object w:dxaOrig="225" w:dyaOrig="225" w14:anchorId="706A7B7F">
          <v:shape id="_x0000_i1285" type="#_x0000_t75" style="width:139pt;height:18.5pt" o:ole="">
            <v:imagedata r:id="rId157" o:title=""/>
          </v:shape>
          <w:control r:id="rId158" w:name="EmploymentThirdSector" w:shapeid="_x0000_i1285"/>
        </w:object>
      </w:r>
    </w:p>
    <w:p w14:paraId="2CC2535F" w14:textId="51851750" w:rsidR="00544227" w:rsidRDefault="00544227" w:rsidP="00AB40FB">
      <w:pPr>
        <w:pStyle w:val="Indent"/>
      </w:pPr>
      <w:r w:rsidRPr="00E56696">
        <w:object w:dxaOrig="225" w:dyaOrig="225" w14:anchorId="4010B790">
          <v:shape id="_x0000_i1287" type="#_x0000_t75" style="width:159.5pt;height:18.5pt" o:ole="">
            <v:imagedata r:id="rId159" o:title=""/>
          </v:shape>
          <w:control r:id="rId160" w:name="EmploymentWiderPublicSector" w:shapeid="_x0000_i1287"/>
        </w:object>
      </w:r>
    </w:p>
    <w:p w14:paraId="36051F4E" w14:textId="734680D6" w:rsidR="00544227" w:rsidRDefault="00544227" w:rsidP="00AB40FB">
      <w:pPr>
        <w:pStyle w:val="Indent"/>
      </w:pPr>
      <w:r w:rsidRPr="00E56696">
        <w:object w:dxaOrig="225" w:dyaOrig="225" w14:anchorId="5C5EF60A">
          <v:shape id="_x0000_i1289" type="#_x0000_t75" style="width:108pt;height:18pt" o:ole="">
            <v:imagedata r:id="rId161" o:title=""/>
          </v:shape>
          <w:control r:id="rId162" w:name="EmploymentPNS" w:shapeid="_x0000_i1289"/>
        </w:object>
      </w:r>
    </w:p>
    <w:p w14:paraId="7D8ECB39" w14:textId="7B21C125" w:rsidR="00544227" w:rsidRDefault="00544227" w:rsidP="00AB40FB">
      <w:pPr>
        <w:pStyle w:val="Indent"/>
      </w:pPr>
      <w:r w:rsidRPr="00E56696">
        <w:object w:dxaOrig="225" w:dyaOrig="225" w14:anchorId="4211B899">
          <v:shape id="_x0000_i1291" type="#_x0000_t75" style="width:108pt;height:18pt" o:ole="">
            <v:imagedata r:id="rId163" o:title=""/>
          </v:shape>
          <w:control r:id="rId164" w:name="EmploymentMixed" w:shapeid="_x0000_i1291"/>
        </w:object>
      </w:r>
    </w:p>
    <w:p w14:paraId="6A174C61" w14:textId="7CE457C2" w:rsidR="00544227" w:rsidRDefault="00544227" w:rsidP="00AB40FB">
      <w:pPr>
        <w:pStyle w:val="Indent"/>
      </w:pPr>
      <w:r w:rsidRPr="00E56696">
        <w:object w:dxaOrig="225" w:dyaOrig="225" w14:anchorId="3CE38CB1">
          <v:shape id="_x0000_i1293" type="#_x0000_t75" style="width:169.5pt;height:18.5pt" o:ole="">
            <v:imagedata r:id="rId165" o:title=""/>
          </v:shape>
          <w:control r:id="rId166" w:name="EmploymentOther" w:shapeid="_x0000_i1293"/>
        </w:object>
      </w:r>
    </w:p>
    <w:p w14:paraId="1ADA1D0D" w14:textId="77777777" w:rsidR="00544227" w:rsidRDefault="00544227" w:rsidP="00AB40FB">
      <w:pPr>
        <w:pStyle w:val="Indent"/>
        <w:sectPr w:rsidR="00544227" w:rsidSect="00AB40FB">
          <w:type w:val="continuous"/>
          <w:pgSz w:w="11906" w:h="16838"/>
          <w:pgMar w:top="720" w:right="720" w:bottom="720" w:left="720" w:header="708" w:footer="708" w:gutter="0"/>
          <w:cols w:num="2" w:space="708"/>
          <w:docGrid w:linePitch="360"/>
        </w:sectPr>
      </w:pPr>
    </w:p>
    <w:p w14:paraId="3C994035" w14:textId="77777777" w:rsidR="00AB40FB" w:rsidRDefault="000E14F5" w:rsidP="00AB40FB">
      <w:pPr>
        <w:pStyle w:val="Indent"/>
      </w:pPr>
      <w:r>
        <w:t xml:space="preserve">If you selected </w:t>
      </w:r>
      <w:proofErr w:type="gramStart"/>
      <w:r>
        <w:t>other</w:t>
      </w:r>
      <w:proofErr w:type="gramEnd"/>
      <w:r>
        <w:t xml:space="preserve"> please specify your employment here: </w:t>
      </w:r>
      <w:r w:rsidRPr="00E36858">
        <w:rPr>
          <w:rStyle w:val="PlaceholderText"/>
        </w:rPr>
        <w:t>Click or tap here to enter text.</w:t>
      </w:r>
    </w:p>
    <w:p w14:paraId="5E410BD7" w14:textId="77777777" w:rsidR="00104DC2" w:rsidRDefault="00104DC2" w:rsidP="00104DC2">
      <w:pPr>
        <w:pStyle w:val="Heading2"/>
      </w:pPr>
      <w:r>
        <w:t>Number of Appointments Held</w:t>
      </w:r>
    </w:p>
    <w:p w14:paraId="0070281A" w14:textId="77777777" w:rsidR="00104DC2" w:rsidRDefault="00104DC2" w:rsidP="00104DC2">
      <w:r w:rsidRPr="00104DC2">
        <w:t xml:space="preserve">How many other public appointments do you hold? </w:t>
      </w:r>
      <w:r>
        <w:t>*</w:t>
      </w:r>
    </w:p>
    <w:p w14:paraId="69BF1D9F" w14:textId="77777777" w:rsidR="00104DC2" w:rsidRDefault="00104DC2" w:rsidP="00104DC2">
      <w:pPr>
        <w:sectPr w:rsidR="00104DC2" w:rsidSect="00E65D12">
          <w:type w:val="continuous"/>
          <w:pgSz w:w="11906" w:h="16838"/>
          <w:pgMar w:top="720" w:right="720" w:bottom="720" w:left="720" w:header="708" w:footer="708" w:gutter="0"/>
          <w:cols w:space="708"/>
          <w:docGrid w:linePitch="360"/>
        </w:sectPr>
      </w:pPr>
      <w:r w:rsidRPr="00104DC2">
        <w:t>This includes all non-departmental public bodies (NDPBs), NHS bodies, parole boards and research councils. It does not include sitting as a school governor or any positions within charities</w:t>
      </w:r>
      <w:r>
        <w:t>.</w:t>
      </w:r>
    </w:p>
    <w:p w14:paraId="63E05519" w14:textId="30A673EF" w:rsidR="00104DC2" w:rsidRDefault="00104DC2" w:rsidP="00104DC2">
      <w:pPr>
        <w:pStyle w:val="Indent"/>
      </w:pPr>
      <w:r w:rsidRPr="00E56696">
        <w:object w:dxaOrig="225" w:dyaOrig="225" w14:anchorId="0099243E">
          <v:shape id="_x0000_i1295" type="#_x0000_t75" style="width:108pt;height:18pt" o:ole="">
            <v:imagedata r:id="rId167" o:title=""/>
          </v:shape>
          <w:control r:id="rId168" w:name="Appointments0" w:shapeid="_x0000_i1295"/>
        </w:object>
      </w:r>
    </w:p>
    <w:p w14:paraId="302D7A72" w14:textId="4A82810A" w:rsidR="00104DC2" w:rsidRDefault="00104DC2" w:rsidP="00104DC2">
      <w:pPr>
        <w:pStyle w:val="Indent"/>
      </w:pPr>
      <w:r w:rsidRPr="00E56696">
        <w:object w:dxaOrig="225" w:dyaOrig="225" w14:anchorId="0E100C02">
          <v:shape id="_x0000_i1297" type="#_x0000_t75" style="width:108pt;height:18pt" o:ole="">
            <v:imagedata r:id="rId169" o:title=""/>
          </v:shape>
          <w:control r:id="rId170" w:name="Appointments1" w:shapeid="_x0000_i1297"/>
        </w:object>
      </w:r>
    </w:p>
    <w:p w14:paraId="5BBF4380" w14:textId="1E32AAD6" w:rsidR="00104DC2" w:rsidRDefault="00104DC2" w:rsidP="00104DC2">
      <w:pPr>
        <w:pStyle w:val="Indent"/>
      </w:pPr>
      <w:r w:rsidRPr="00E56696">
        <w:object w:dxaOrig="225" w:dyaOrig="225" w14:anchorId="18A96606">
          <v:shape id="_x0000_i1299" type="#_x0000_t75" style="width:108pt;height:18pt" o:ole="">
            <v:imagedata r:id="rId171" o:title=""/>
          </v:shape>
          <w:control r:id="rId172" w:name="Appointments2" w:shapeid="_x0000_i1299"/>
        </w:object>
      </w:r>
    </w:p>
    <w:p w14:paraId="538D6868" w14:textId="62492062" w:rsidR="00104DC2" w:rsidRDefault="00104DC2" w:rsidP="00104DC2">
      <w:pPr>
        <w:pStyle w:val="Indent"/>
      </w:pPr>
      <w:r w:rsidRPr="00E56696">
        <w:object w:dxaOrig="225" w:dyaOrig="225" w14:anchorId="35BBA320">
          <v:shape id="_x0000_i1301" type="#_x0000_t75" style="width:108pt;height:18pt" o:ole="">
            <v:imagedata r:id="rId173" o:title=""/>
          </v:shape>
          <w:control r:id="rId174" w:name="Appointments3" w:shapeid="_x0000_i1301"/>
        </w:object>
      </w:r>
    </w:p>
    <w:p w14:paraId="72EB2EA0" w14:textId="7F862948" w:rsidR="00104DC2" w:rsidRDefault="00104DC2" w:rsidP="00104DC2">
      <w:pPr>
        <w:pStyle w:val="Indent"/>
      </w:pPr>
      <w:r w:rsidRPr="00E56696">
        <w:object w:dxaOrig="225" w:dyaOrig="225" w14:anchorId="7A6DC186">
          <v:shape id="_x0000_i1303" type="#_x0000_t75" style="width:108pt;height:18pt" o:ole="">
            <v:imagedata r:id="rId175" o:title=""/>
          </v:shape>
          <w:control r:id="rId176" w:name="Appointments4" w:shapeid="_x0000_i1303"/>
        </w:object>
      </w:r>
    </w:p>
    <w:p w14:paraId="4368AFF4" w14:textId="191C2DBD" w:rsidR="00104DC2" w:rsidRDefault="00104DC2" w:rsidP="00104DC2">
      <w:pPr>
        <w:pStyle w:val="Indent"/>
      </w:pPr>
      <w:r w:rsidRPr="00E56696">
        <w:object w:dxaOrig="225" w:dyaOrig="225" w14:anchorId="5FA6315B">
          <v:shape id="_x0000_i1305" type="#_x0000_t75" style="width:108pt;height:18pt" o:ole="">
            <v:imagedata r:id="rId177" o:title=""/>
          </v:shape>
          <w:control r:id="rId178" w:name="Appointments59" w:shapeid="_x0000_i1305"/>
        </w:object>
      </w:r>
    </w:p>
    <w:p w14:paraId="2232F8FC" w14:textId="7FFE8968" w:rsidR="00104DC2" w:rsidRDefault="00104DC2" w:rsidP="00104DC2">
      <w:pPr>
        <w:pStyle w:val="Indent"/>
      </w:pPr>
      <w:r w:rsidRPr="00E56696">
        <w:object w:dxaOrig="225" w:dyaOrig="225" w14:anchorId="05C05DAF">
          <v:shape id="_x0000_i1307" type="#_x0000_t75" style="width:108pt;height:18pt" o:ole="">
            <v:imagedata r:id="rId179" o:title=""/>
          </v:shape>
          <w:control r:id="rId180" w:name="Appointments10ormore" w:shapeid="_x0000_i1307"/>
        </w:object>
      </w:r>
    </w:p>
    <w:p w14:paraId="1886B11E" w14:textId="26EE1DB3" w:rsidR="00104DC2" w:rsidRDefault="00104DC2" w:rsidP="00104DC2">
      <w:pPr>
        <w:pStyle w:val="Indent"/>
        <w:sectPr w:rsidR="00104DC2" w:rsidSect="00104DC2">
          <w:type w:val="continuous"/>
          <w:pgSz w:w="11906" w:h="16838"/>
          <w:pgMar w:top="720" w:right="720" w:bottom="720" w:left="720" w:header="708" w:footer="708" w:gutter="0"/>
          <w:cols w:num="2" w:space="708"/>
          <w:docGrid w:linePitch="360"/>
        </w:sectPr>
      </w:pPr>
      <w:r w:rsidRPr="00E56696">
        <w:object w:dxaOrig="225" w:dyaOrig="225" w14:anchorId="3FD6AC16">
          <v:shape id="_x0000_i1309" type="#_x0000_t75" style="width:108pt;height:18pt" o:ole="">
            <v:imagedata r:id="rId181" o:title=""/>
          </v:shape>
          <w:control r:id="rId182" w:name="AppointmentsPNS" w:shapeid="_x0000_i1309"/>
        </w:object>
      </w:r>
    </w:p>
    <w:p w14:paraId="02459003" w14:textId="77777777" w:rsidR="00FF4820" w:rsidRDefault="00FF4820">
      <w:pPr>
        <w:spacing w:before="0" w:after="160"/>
      </w:pPr>
      <w:r>
        <w:br w:type="page"/>
      </w:r>
    </w:p>
    <w:p w14:paraId="41B27AD6" w14:textId="77777777" w:rsidR="00104DC2" w:rsidRDefault="00FF4820" w:rsidP="00FF4820">
      <w:pPr>
        <w:pStyle w:val="Heading2"/>
      </w:pPr>
      <w:r w:rsidRPr="00FF4820">
        <w:lastRenderedPageBreak/>
        <w:t xml:space="preserve">Political </w:t>
      </w:r>
      <w:r>
        <w:t>A</w:t>
      </w:r>
      <w:r w:rsidRPr="00FF4820">
        <w:t>ctivity</w:t>
      </w:r>
    </w:p>
    <w:p w14:paraId="771F42FA" w14:textId="77777777" w:rsidR="00FF4820" w:rsidRDefault="00FF4820" w:rsidP="00FF4820">
      <w:r>
        <w:t>The information in this section will be made available to the panel if you are called for interview.</w:t>
      </w:r>
    </w:p>
    <w:p w14:paraId="05595C7F" w14:textId="77777777" w:rsidR="00FF4820" w:rsidRDefault="00FF4820" w:rsidP="00FF4820">
      <w:r>
        <w:t>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503E285C" w14:textId="77777777" w:rsidR="00FF4820" w:rsidRDefault="00FF4820" w:rsidP="00FF4820">
      <w:r w:rsidRPr="00FF4820">
        <w:t>Have you undertaken any political activity for a political party in the past five years?</w:t>
      </w:r>
      <w:r>
        <w:t xml:space="preserve"> *</w:t>
      </w:r>
    </w:p>
    <w:p w14:paraId="7B9F4269" w14:textId="2149B5A2" w:rsidR="00FF4820" w:rsidRDefault="00FF4820" w:rsidP="00FF4820">
      <w:pPr>
        <w:pStyle w:val="Indent"/>
      </w:pPr>
      <w:r w:rsidRPr="00E56696">
        <w:object w:dxaOrig="225" w:dyaOrig="225" w14:anchorId="29949399">
          <v:shape id="_x0000_i1311" type="#_x0000_t75" style="width:108pt;height:18pt" o:ole="">
            <v:imagedata r:id="rId183" o:title=""/>
          </v:shape>
          <w:control r:id="rId184" w:name="PoliticalActivity" w:shapeid="_x0000_i1311"/>
        </w:object>
      </w:r>
    </w:p>
    <w:p w14:paraId="27C3B30D" w14:textId="75B69D2A" w:rsidR="00FF4820" w:rsidRDefault="00FF4820" w:rsidP="00FF4820">
      <w:pPr>
        <w:pStyle w:val="Indent"/>
      </w:pPr>
      <w:r w:rsidRPr="00E56696">
        <w:object w:dxaOrig="225" w:dyaOrig="225" w14:anchorId="43EF129F">
          <v:shape id="_x0000_i1313" type="#_x0000_t75" style="width:108pt;height:18pt" o:ole="">
            <v:imagedata r:id="rId185" o:title=""/>
          </v:shape>
          <w:control r:id="rId186" w:name="PoliticalActivityNo" w:shapeid="_x0000_i1313"/>
        </w:object>
      </w:r>
    </w:p>
    <w:p w14:paraId="19B8CBC6" w14:textId="77777777" w:rsidR="00FF4820" w:rsidRDefault="00FF4820" w:rsidP="00FF4820">
      <w:pPr>
        <w:pStyle w:val="Indent"/>
      </w:pPr>
      <w:r w:rsidRPr="00FF4820">
        <w:t>If you answe</w:t>
      </w:r>
      <w:r>
        <w:t>red yes to political activity.</w:t>
      </w:r>
    </w:p>
    <w:p w14:paraId="616E1A6F" w14:textId="77777777" w:rsidR="00FF4820" w:rsidRDefault="00FF4820" w:rsidP="00FF4820">
      <w:pPr>
        <w:pStyle w:val="Indent"/>
      </w:pPr>
      <w:r w:rsidRPr="00FF4820">
        <w:t>Please indicate which</w:t>
      </w:r>
      <w:r w:rsidR="00B22189">
        <w:t xml:space="preserve"> party / parties your </w:t>
      </w:r>
      <w:r>
        <w:t xml:space="preserve">political activity relates to here: </w:t>
      </w:r>
      <w:r w:rsidRPr="00E36858">
        <w:rPr>
          <w:rStyle w:val="PlaceholderText"/>
        </w:rPr>
        <w:t>Click or tap here to enter text.</w:t>
      </w:r>
    </w:p>
    <w:p w14:paraId="57F8F44E" w14:textId="77777777" w:rsidR="00FF4820" w:rsidRDefault="00FF4820" w:rsidP="00FF4820">
      <w:pPr>
        <w:pBdr>
          <w:bottom w:val="single" w:sz="12" w:space="1" w:color="auto"/>
        </w:pBdr>
      </w:pPr>
    </w:p>
    <w:p w14:paraId="04C14854" w14:textId="77777777" w:rsidR="00FF4820" w:rsidRDefault="00FF4820" w:rsidP="00FF4820">
      <w:r w:rsidRPr="00FF4820">
        <w:t>Thank you for completing this form.</w:t>
      </w:r>
    </w:p>
    <w:p w14:paraId="060078E3" w14:textId="77777777" w:rsidR="00FF4820" w:rsidRDefault="00FF4820" w:rsidP="00FF4820">
      <w:r>
        <w:t xml:space="preserve">Public appointments are made by Ministers, after a fair and open process, based on merit in accordance with the Cabinet Office Governance Code and the Public Appointments Order in Council.  By completing this diversity monitoring </w:t>
      </w:r>
      <w:proofErr w:type="gramStart"/>
      <w:r>
        <w:t>form</w:t>
      </w:r>
      <w:proofErr w:type="gramEnd"/>
      <w:r>
        <w:t xml:space="preserve"> you will be helping us meet our public sector equality duty under section 149 of the Equality Act 2012 and section 75 of the Northern Ireland Act 1998.  Your personal data will always be treated in confidence and when anonymised with data from other applicants will help compile the Annual Statistical Bulletin of the Commissioner for Public Appointments.  </w:t>
      </w:r>
    </w:p>
    <w:p w14:paraId="5B2A630C" w14:textId="77777777" w:rsidR="00FF4820" w:rsidRDefault="00FF4820" w:rsidP="00FF4820">
      <w:r>
        <w:t xml:space="preserve">Your responses to questions regarding your gender, if you are disabled, your ethnic group, sexual orientation, your religion or belief, your age, </w:t>
      </w:r>
      <w:proofErr w:type="gramStart"/>
      <w:r>
        <w:t>principle</w:t>
      </w:r>
      <w:proofErr w:type="gramEnd"/>
      <w:r>
        <w:t xml:space="preserve"> residence and professional background will never be made available to the panel considering your application.</w:t>
      </w:r>
    </w:p>
    <w:p w14:paraId="0426A140" w14:textId="77777777" w:rsidR="00FF4820" w:rsidRDefault="00FF4820" w:rsidP="00FF4820">
      <w:r>
        <w:t>This diversity information is collected by government departments managing appointments to the boards of public bodies, on behalf of the Cabinet Office and The Office of the Commissioner for Public Appointments (OCPA). This data will not be connected to your name when it is shared, it is supplied anonymously.</w:t>
      </w:r>
    </w:p>
    <w:p w14:paraId="5904B837" w14:textId="77777777" w:rsidR="00FF4820" w:rsidRDefault="00FF4820" w:rsidP="00FF4820">
      <w:r>
        <w:t xml:space="preserve">OCPA collects diversity information </w:t>
      </w:r>
      <w:proofErr w:type="gramStart"/>
      <w:r>
        <w:t>in order to</w:t>
      </w:r>
      <w:proofErr w:type="gramEnd"/>
      <w:r>
        <w:t xml:space="preserve"> produce management information about the public appointments process, and the diversity of the field of applicants. It will be published in OCPA’s annual report and website, in aggregated form.  Departments, including the Cabinet Office, collect this data to enable government to meet its public sector equality duty under section 149 of the Equality Act 2010 and section 75 of the Northern Ireland Act 1998. It will be published in aggregated form. For full information about how we handle your data please see the privacy notice on</w:t>
      </w:r>
      <w:r w:rsidR="00767A22" w:rsidRPr="00767A22">
        <w:t xml:space="preserve"> </w:t>
      </w:r>
      <w:hyperlink r:id="rId187" w:tooltip="Click here to view the privacy statemet." w:history="1">
        <w:r w:rsidR="00767A22" w:rsidRPr="00767A22">
          <w:rPr>
            <w:rStyle w:val="Hyperlink"/>
          </w:rPr>
          <w:t>https://publicappointments.cabinetoffice.gov.uk/privacy-notice/</w:t>
        </w:r>
      </w:hyperlink>
    </w:p>
    <w:p w14:paraId="251BF704" w14:textId="77777777" w:rsidR="00FF4820" w:rsidRDefault="00FF4820" w:rsidP="00FF4820">
      <w:r>
        <w:t>This data is collected and held on the basis that you consented to provide this information to departments alongside your application and you have not given notice that you do not wish for your data to be processed for this purpose.</w:t>
      </w:r>
    </w:p>
    <w:p w14:paraId="3CE0108C" w14:textId="77777777" w:rsidR="00FF4820" w:rsidRDefault="00FF4820" w:rsidP="00FF4820">
      <w:r>
        <w:t xml:space="preserve">This data may be held for up to 3 years by OCPA and up to 5 years by the Cabinet Office and the Government Department, who are all co-controllers of the data. This data is shared with Cabinet Office IT suppliers, identified as processors, </w:t>
      </w:r>
      <w:proofErr w:type="gramStart"/>
      <w:r>
        <w:t>in order to</w:t>
      </w:r>
      <w:proofErr w:type="gramEnd"/>
      <w:r>
        <w:t xml:space="preserve"> securely collect and store the data </w:t>
      </w:r>
    </w:p>
    <w:p w14:paraId="7AE79842" w14:textId="77777777" w:rsidR="00FF4820" w:rsidRDefault="00FF4820" w:rsidP="00FF4820"/>
    <w:p w14:paraId="21C90E2B" w14:textId="77777777" w:rsidR="00FF4820" w:rsidRPr="00104DC2" w:rsidRDefault="00FF4820" w:rsidP="00FF4820">
      <w:r w:rsidRPr="00FF4820">
        <w:t xml:space="preserve">If you have any </w:t>
      </w:r>
      <w:proofErr w:type="gramStart"/>
      <w:r w:rsidRPr="00FF4820">
        <w:t>questions</w:t>
      </w:r>
      <w:proofErr w:type="gramEnd"/>
      <w:r w:rsidRPr="00FF4820">
        <w:t xml:space="preserve"> please contact the department responsible for the role you have applied for. Contact details can be found here: </w:t>
      </w:r>
      <w:hyperlink r:id="rId188" w:tooltip="Clcik here for departmental contact detials." w:history="1">
        <w:r w:rsidRPr="00FF4820">
          <w:rPr>
            <w:rStyle w:val="Hyperlink"/>
          </w:rPr>
          <w:t>https://publicappointments.cabinetoffice.gov.uk/contact-us/</w:t>
        </w:r>
      </w:hyperlink>
    </w:p>
    <w:sectPr w:rsidR="00FF4820" w:rsidRPr="00104DC2" w:rsidSect="00E65D12">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648B2" w14:textId="77777777" w:rsidR="005C6F39" w:rsidRDefault="005C6F39" w:rsidP="0087622D">
      <w:pPr>
        <w:spacing w:before="0" w:after="0" w:line="240" w:lineRule="auto"/>
      </w:pPr>
      <w:r>
        <w:separator/>
      </w:r>
    </w:p>
  </w:endnote>
  <w:endnote w:type="continuationSeparator" w:id="0">
    <w:p w14:paraId="762AB5F1" w14:textId="77777777" w:rsidR="005C6F39" w:rsidRDefault="005C6F39" w:rsidP="0087622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26482" w14:textId="6CB6C3DA" w:rsidR="00A24F2F" w:rsidRDefault="005C6F39">
    <w:pPr>
      <w:pStyle w:val="Footer"/>
    </w:pPr>
    <w:r>
      <w:rPr>
        <w:noProof/>
      </w:rPr>
      <mc:AlternateContent>
        <mc:Choice Requires="wps">
          <w:drawing>
            <wp:anchor distT="0" distB="0" distL="0" distR="0" simplePos="0" relativeHeight="251659264" behindDoc="0" locked="0" layoutInCell="1" allowOverlap="1" wp14:anchorId="3E5AE1B8" wp14:editId="354D2CA7">
              <wp:simplePos x="0" y="0"/>
              <wp:positionH relativeFrom="column">
                <wp:align>center</wp:align>
              </wp:positionH>
              <wp:positionV relativeFrom="paragraph">
                <wp:posOffset>635</wp:posOffset>
              </wp:positionV>
              <wp:extent cx="443865" cy="443865"/>
              <wp:effectExtent l="0" t="0" r="0" b="0"/>
              <wp:wrapSquare wrapText="bothSides"/>
              <wp:docPr id="5" name="Text Box 5" descr="OFFICIAL-SENSITIVE PERSON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5D30BCD7"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3E5AE1B8" id="_x0000_t202" coordsize="21600,21600" o:spt="202" path="m,l,21600r21600,l21600,xe">
              <v:stroke joinstyle="miter"/>
              <v:path gradientshapeok="t" o:connecttype="rect"/>
            </v:shapetype>
            <v:shape id="Text Box 5" o:spid="_x0000_s1028" type="#_x0000_t202" alt="OFFICIAL-SENSITIVE PERSONAL" style="position:absolute;margin-left:0;margin-top:.05pt;width:34.95pt;height:34.95pt;z-index:251659264;visibility:visible;mso-wrap-style:non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" filled="f" stroked="f">
              <v:textbox style="mso-fit-shape-to-text:t" inset="0,0,0,0">
                <w:txbxContent>
                  <w:p w14:paraId="5D30BCD7"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24263" w14:textId="476FC0DE" w:rsidR="00544227" w:rsidRDefault="005C6F39" w:rsidP="0087622D">
    <w:r>
      <w:rPr>
        <w:noProof/>
      </w:rPr>
      <mc:AlternateContent>
        <mc:Choice Requires="wps">
          <w:drawing>
            <wp:anchor distT="0" distB="0" distL="0" distR="0" simplePos="0" relativeHeight="251660288" behindDoc="0" locked="0" layoutInCell="1" allowOverlap="1" wp14:anchorId="3F923359" wp14:editId="10988D41">
              <wp:simplePos x="0" y="0"/>
              <wp:positionH relativeFrom="column">
                <wp:align>center</wp:align>
              </wp:positionH>
              <wp:positionV relativeFrom="paragraph">
                <wp:posOffset>635</wp:posOffset>
              </wp:positionV>
              <wp:extent cx="2405380" cy="341630"/>
              <wp:effectExtent l="0" t="0" r="0" b="0"/>
              <wp:wrapSquare wrapText="bothSides"/>
              <wp:docPr id="6" name="Text Box 6" descr="OFFICIAL-SENSITIVE PERSON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5380" cy="341630"/>
                      </a:xfrm>
                      <a:prstGeom prst="rect">
                        <a:avLst/>
                      </a:prstGeom>
                      <a:noFill/>
                      <a:ln>
                        <a:noFill/>
                      </a:ln>
                    </wps:spPr>
                    <wps:txbx>
                      <w:txbxContent>
                        <w:p w14:paraId="17C3A075"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3F923359" id="_x0000_t202" coordsize="21600,21600" o:spt="202" path="m,l,21600r21600,l21600,xe">
              <v:stroke joinstyle="miter"/>
              <v:path gradientshapeok="t" o:connecttype="rect"/>
            </v:shapetype>
            <v:shape id="Text Box 6" o:spid="_x0000_s1029" type="#_x0000_t202" alt="OFFICIAL-SENSITIVE PERSONAL" style="position:absolute;margin-left:0;margin-top:.05pt;width:189.4pt;height:26.9pt;z-index:251660288;visibility:visible;mso-wrap-style:non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" filled="f" stroked="f">
              <v:textbox style="mso-fit-shape-to-text:t" inset="0,0,0,0">
                <w:txbxContent>
                  <w:p w14:paraId="17C3A075"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v:textbox>
              <w10:wrap type="square"/>
            </v:shape>
          </w:pict>
        </mc:Fallback>
      </mc:AlternateContent>
    </w:r>
    <w:r w:rsidR="00544227">
      <w:t>Required fields are marked with a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08F43" w14:textId="310BB52D" w:rsidR="00A24F2F" w:rsidRDefault="005C6F39">
    <w:pPr>
      <w:pStyle w:val="Footer"/>
    </w:pPr>
    <w:r>
      <w:rPr>
        <w:noProof/>
      </w:rPr>
      <mc:AlternateContent>
        <mc:Choice Requires="wps">
          <w:drawing>
            <wp:anchor distT="0" distB="0" distL="0" distR="0" simplePos="0" relativeHeight="251658240" behindDoc="0" locked="0" layoutInCell="1" allowOverlap="1" wp14:anchorId="3E69D62C" wp14:editId="2C5E19AC">
              <wp:simplePos x="0" y="0"/>
              <wp:positionH relativeFrom="column">
                <wp:align>center</wp:align>
              </wp:positionH>
              <wp:positionV relativeFrom="paragraph">
                <wp:posOffset>635</wp:posOffset>
              </wp:positionV>
              <wp:extent cx="443865" cy="443865"/>
              <wp:effectExtent l="0" t="0" r="0" b="0"/>
              <wp:wrapSquare wrapText="bothSides"/>
              <wp:docPr id="4" name="Text Box 4" descr="OFFICIAL-SENSITIVE PERSON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7548B40"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3E69D62C" id="_x0000_t202" coordsize="21600,21600" o:spt="202" path="m,l,21600r21600,l21600,xe">
              <v:stroke joinstyle="miter"/>
              <v:path gradientshapeok="t" o:connecttype="rect"/>
            </v:shapetype>
            <v:shape id="Text Box 4" o:spid="_x0000_s1031" type="#_x0000_t202" alt="OFFICIAL-SENSITIVE PERSONAL" style="position:absolute;margin-left:0;margin-top:.05pt;width:34.95pt;height:34.95pt;z-index:251658240;visibility:visible;mso-wrap-style:non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" filled="f" stroked="f">
              <v:textbox style="mso-fit-shape-to-text:t" inset="0,0,0,0">
                <w:txbxContent>
                  <w:p w14:paraId="07548B40"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A46E3" w14:textId="77777777" w:rsidR="005C6F39" w:rsidRDefault="005C6F39" w:rsidP="0087622D">
      <w:pPr>
        <w:spacing w:before="0" w:after="0" w:line="240" w:lineRule="auto"/>
      </w:pPr>
      <w:r>
        <w:separator/>
      </w:r>
    </w:p>
  </w:footnote>
  <w:footnote w:type="continuationSeparator" w:id="0">
    <w:p w14:paraId="1189487D" w14:textId="77777777" w:rsidR="005C6F39" w:rsidRDefault="005C6F39" w:rsidP="0087622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27EC3" w14:textId="61E8E7D7" w:rsidR="00A24F2F" w:rsidRDefault="005C6F39">
    <w:pPr>
      <w:pStyle w:val="Header"/>
    </w:pPr>
    <w:r>
      <w:rPr>
        <w:noProof/>
      </w:rPr>
      <mc:AlternateContent>
        <mc:Choice Requires="wps">
          <w:drawing>
            <wp:anchor distT="0" distB="0" distL="0" distR="0" simplePos="0" relativeHeight="251656192" behindDoc="0" locked="0" layoutInCell="1" allowOverlap="1" wp14:anchorId="52162943" wp14:editId="5FA1EC08">
              <wp:simplePos x="0" y="0"/>
              <wp:positionH relativeFrom="column">
                <wp:align>center</wp:align>
              </wp:positionH>
              <wp:positionV relativeFrom="paragraph">
                <wp:posOffset>635</wp:posOffset>
              </wp:positionV>
              <wp:extent cx="443865" cy="443865"/>
              <wp:effectExtent l="0" t="0" r="0" b="0"/>
              <wp:wrapSquare wrapText="bothSides"/>
              <wp:docPr id="2" name="Text Box 2" descr="OFFICIAL-SENSITIVE PERSON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7D4A2E2C"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52162943" id="_x0000_t202" coordsize="21600,21600" o:spt="202" path="m,l,21600r21600,l21600,xe">
              <v:stroke joinstyle="miter"/>
              <v:path gradientshapeok="t" o:connecttype="rect"/>
            </v:shapetype>
            <v:shape id="Text Box 2" o:spid="_x0000_s1026" type="#_x0000_t202" alt="OFFICIAL-SENSITIVE PERSONAL" style="position:absolute;margin-left:0;margin-top:.05pt;width:34.95pt;height:34.95pt;z-index:251656192;visibility:visible;mso-wrap-style:non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O3HtpY+AgAAcgQAAA4AAAAAAAAAAAAA&#10;AAAALgIAAGRycy9lMm9Eb2MueG1sUEsBAi0AFAAGAAgAAAAhAISw0yjWAAAAAwEAAA8AAAAAAAAA&#10;AAAAAAAAmAQAAGRycy9kb3ducmV2LnhtbFBLBQYAAAAABAAEAPMAAACbBQAAAAA=&#10;" filled="f" stroked="f">
              <v:textbox style="mso-fit-shape-to-text:t" inset="0,0,0,0">
                <w:txbxContent>
                  <w:p w14:paraId="7D4A2E2C"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A9D15" w14:textId="26D1E56B" w:rsidR="00A24F2F" w:rsidRDefault="005C6F39">
    <w:pPr>
      <w:pStyle w:val="Header"/>
    </w:pPr>
    <w:r>
      <w:rPr>
        <w:noProof/>
      </w:rPr>
      <mc:AlternateContent>
        <mc:Choice Requires="wps">
          <w:drawing>
            <wp:anchor distT="0" distB="0" distL="0" distR="0" simplePos="0" relativeHeight="251657216" behindDoc="0" locked="0" layoutInCell="1" allowOverlap="1" wp14:anchorId="3739C582" wp14:editId="5F284452">
              <wp:simplePos x="0" y="0"/>
              <wp:positionH relativeFrom="column">
                <wp:align>center</wp:align>
              </wp:positionH>
              <wp:positionV relativeFrom="paragraph">
                <wp:posOffset>635</wp:posOffset>
              </wp:positionV>
              <wp:extent cx="2405380" cy="341630"/>
              <wp:effectExtent l="0" t="0" r="0" b="0"/>
              <wp:wrapSquare wrapText="bothSides"/>
              <wp:docPr id="3" name="Text Box 3" descr="OFFICIAL-SENSITIVE PERSON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5380" cy="341630"/>
                      </a:xfrm>
                      <a:prstGeom prst="rect">
                        <a:avLst/>
                      </a:prstGeom>
                      <a:noFill/>
                      <a:ln>
                        <a:noFill/>
                      </a:ln>
                    </wps:spPr>
                    <wps:txbx>
                      <w:txbxContent>
                        <w:p w14:paraId="4DC2C6F2"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3739C582" id="_x0000_t202" coordsize="21600,21600" o:spt="202" path="m,l,21600r21600,l21600,xe">
              <v:stroke joinstyle="miter"/>
              <v:path gradientshapeok="t" o:connecttype="rect"/>
            </v:shapetype>
            <v:shape id="Text Box 3" o:spid="_x0000_s1027" type="#_x0000_t202" alt="OFFICIAL-SENSITIVE PERSONAL" style="position:absolute;margin-left:0;margin-top:.05pt;width:189.4pt;height:26.9pt;z-index:251657216;visibility:visible;mso-wrap-style:non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" filled="f" stroked="f">
              <v:textbox style="mso-fit-shape-to-text:t" inset="0,0,0,0">
                <w:txbxContent>
                  <w:p w14:paraId="4DC2C6F2"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v:textbox>
              <w10:wrap type="squar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973D4" w14:textId="1EF94109" w:rsidR="00A24F2F" w:rsidRDefault="005C6F39">
    <w:pPr>
      <w:pStyle w:val="Header"/>
    </w:pPr>
    <w:r>
      <w:rPr>
        <w:noProof/>
      </w:rPr>
      <mc:AlternateContent>
        <mc:Choice Requires="wps">
          <w:drawing>
            <wp:anchor distT="0" distB="0" distL="0" distR="0" simplePos="0" relativeHeight="251655168" behindDoc="0" locked="0" layoutInCell="1" allowOverlap="1" wp14:anchorId="66C8BF90" wp14:editId="6F760DB8">
              <wp:simplePos x="0" y="0"/>
              <wp:positionH relativeFrom="column">
                <wp:align>center</wp:align>
              </wp:positionH>
              <wp:positionV relativeFrom="paragraph">
                <wp:posOffset>635</wp:posOffset>
              </wp:positionV>
              <wp:extent cx="443865" cy="443865"/>
              <wp:effectExtent l="0" t="0" r="0" b="0"/>
              <wp:wrapSquare wrapText="bothSides"/>
              <wp:docPr id="1" name="Text Box 1" descr="OFFICIAL-SENSITIVE PERSON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676C2092"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66C8BF90" id="_x0000_t202" coordsize="21600,21600" o:spt="202" path="m,l,21600r21600,l21600,xe">
              <v:stroke joinstyle="miter"/>
              <v:path gradientshapeok="t" o:connecttype="rect"/>
            </v:shapetype>
            <v:shape id="Text Box 1" o:spid="_x0000_s1030" type="#_x0000_t202" alt="OFFICIAL-SENSITIVE PERSONAL" style="position:absolute;margin-left:0;margin-top:.05pt;width:34.95pt;height:34.95pt;z-index:251655168;visibility:visible;mso-wrap-style:non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" filled="f" stroked="f">
              <v:textbox style="mso-fit-shape-to-text:t" inset="0,0,0,0">
                <w:txbxContent>
                  <w:p w14:paraId="676C2092"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E1EF4"/>
    <w:multiLevelType w:val="hybridMultilevel"/>
    <w:tmpl w:val="5DE0B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forms" w:enforcement="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F39"/>
    <w:rsid w:val="000028EE"/>
    <w:rsid w:val="00075BD2"/>
    <w:rsid w:val="000C012B"/>
    <w:rsid w:val="000D7899"/>
    <w:rsid w:val="000E14F5"/>
    <w:rsid w:val="00104DC2"/>
    <w:rsid w:val="00130A29"/>
    <w:rsid w:val="00151FEE"/>
    <w:rsid w:val="00192024"/>
    <w:rsid w:val="001C1E4B"/>
    <w:rsid w:val="00206F1D"/>
    <w:rsid w:val="0023222D"/>
    <w:rsid w:val="00244426"/>
    <w:rsid w:val="00246429"/>
    <w:rsid w:val="00291486"/>
    <w:rsid w:val="00293FF6"/>
    <w:rsid w:val="002C1B9E"/>
    <w:rsid w:val="002D0DEF"/>
    <w:rsid w:val="00323CB7"/>
    <w:rsid w:val="00365FB5"/>
    <w:rsid w:val="00384FFF"/>
    <w:rsid w:val="003F25C0"/>
    <w:rsid w:val="003F6DBD"/>
    <w:rsid w:val="00494C64"/>
    <w:rsid w:val="004A496D"/>
    <w:rsid w:val="004B4CBE"/>
    <w:rsid w:val="00504C84"/>
    <w:rsid w:val="00544227"/>
    <w:rsid w:val="00547B48"/>
    <w:rsid w:val="00552399"/>
    <w:rsid w:val="00561594"/>
    <w:rsid w:val="00594C7A"/>
    <w:rsid w:val="005A6814"/>
    <w:rsid w:val="005C6F39"/>
    <w:rsid w:val="0063664A"/>
    <w:rsid w:val="006558E1"/>
    <w:rsid w:val="006729FE"/>
    <w:rsid w:val="006D4103"/>
    <w:rsid w:val="007129E1"/>
    <w:rsid w:val="00767A22"/>
    <w:rsid w:val="00855466"/>
    <w:rsid w:val="0087622D"/>
    <w:rsid w:val="008925ED"/>
    <w:rsid w:val="008E594E"/>
    <w:rsid w:val="008F480E"/>
    <w:rsid w:val="00941292"/>
    <w:rsid w:val="009815EC"/>
    <w:rsid w:val="00986A4D"/>
    <w:rsid w:val="009C0678"/>
    <w:rsid w:val="009E70BE"/>
    <w:rsid w:val="00A02DCD"/>
    <w:rsid w:val="00A24F2F"/>
    <w:rsid w:val="00A47709"/>
    <w:rsid w:val="00AA2BB8"/>
    <w:rsid w:val="00AB40FB"/>
    <w:rsid w:val="00AD64AD"/>
    <w:rsid w:val="00B02735"/>
    <w:rsid w:val="00B22189"/>
    <w:rsid w:val="00BC15A6"/>
    <w:rsid w:val="00C118DE"/>
    <w:rsid w:val="00C371AD"/>
    <w:rsid w:val="00C82972"/>
    <w:rsid w:val="00CA6EBB"/>
    <w:rsid w:val="00D0441B"/>
    <w:rsid w:val="00D52844"/>
    <w:rsid w:val="00D52A28"/>
    <w:rsid w:val="00E07B20"/>
    <w:rsid w:val="00E5510C"/>
    <w:rsid w:val="00E56696"/>
    <w:rsid w:val="00E65D12"/>
    <w:rsid w:val="00EA6F66"/>
    <w:rsid w:val="00EB4B9C"/>
    <w:rsid w:val="00EB7E38"/>
    <w:rsid w:val="00F277A4"/>
    <w:rsid w:val="00F76113"/>
    <w:rsid w:val="00F779A1"/>
    <w:rsid w:val="00F804B0"/>
    <w:rsid w:val="00F84483"/>
    <w:rsid w:val="00FC603C"/>
    <w:rsid w:val="00FF48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12BFE9D"/>
  <w15:chartTrackingRefBased/>
  <w15:docId w15:val="{32C03396-EC91-4942-AEFC-A1980D742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22D"/>
    <w:pPr>
      <w:spacing w:before="120" w:after="120" w:line="259" w:lineRule="auto"/>
    </w:pPr>
    <w:rPr>
      <w:rFonts w:ascii="Arial" w:hAnsi="Arial"/>
      <w:sz w:val="22"/>
      <w:szCs w:val="22"/>
      <w:lang w:eastAsia="en-US"/>
    </w:rPr>
  </w:style>
  <w:style w:type="paragraph" w:styleId="Heading1">
    <w:name w:val="heading 1"/>
    <w:basedOn w:val="Title"/>
    <w:next w:val="Normal"/>
    <w:link w:val="Heading1Char"/>
    <w:autoRedefine/>
    <w:uiPriority w:val="9"/>
    <w:qFormat/>
    <w:rsid w:val="0087622D"/>
    <w:pPr>
      <w:jc w:val="left"/>
      <w:outlineLvl w:val="0"/>
    </w:pPr>
    <w:rPr>
      <w:sz w:val="24"/>
    </w:rPr>
  </w:style>
  <w:style w:type="paragraph" w:styleId="Heading2">
    <w:name w:val="heading 2"/>
    <w:basedOn w:val="Heading1"/>
    <w:next w:val="Normal"/>
    <w:link w:val="Heading2Char"/>
    <w:uiPriority w:val="9"/>
    <w:unhideWhenUsed/>
    <w:qFormat/>
    <w:rsid w:val="00F277A4"/>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87622D"/>
    <w:rPr>
      <w:color w:val="808080"/>
    </w:rPr>
  </w:style>
  <w:style w:type="paragraph" w:styleId="z-TopofForm">
    <w:name w:val="HTML Top of Form"/>
    <w:basedOn w:val="Normal"/>
    <w:next w:val="Normal"/>
    <w:link w:val="z-TopofFormChar"/>
    <w:hidden/>
    <w:uiPriority w:val="99"/>
    <w:semiHidden/>
    <w:unhideWhenUsed/>
    <w:rsid w:val="0087622D"/>
    <w:pPr>
      <w:pBdr>
        <w:bottom w:val="single" w:sz="6" w:space="1" w:color="auto"/>
      </w:pBdr>
      <w:spacing w:after="0"/>
      <w:jc w:val="center"/>
    </w:pPr>
    <w:rPr>
      <w:rFonts w:cs="Arial"/>
      <w:vanish/>
      <w:sz w:val="16"/>
      <w:szCs w:val="16"/>
    </w:rPr>
  </w:style>
  <w:style w:type="character" w:customStyle="1" w:styleId="z-TopofFormChar">
    <w:name w:val="z-Top of Form Char"/>
    <w:link w:val="z-TopofForm"/>
    <w:uiPriority w:val="99"/>
    <w:semiHidden/>
    <w:rsid w:val="0087622D"/>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87622D"/>
    <w:pPr>
      <w:pBdr>
        <w:top w:val="single" w:sz="6" w:space="1" w:color="auto"/>
      </w:pBdr>
      <w:spacing w:after="0"/>
      <w:jc w:val="center"/>
    </w:pPr>
    <w:rPr>
      <w:rFonts w:cs="Arial"/>
      <w:vanish/>
      <w:sz w:val="16"/>
      <w:szCs w:val="16"/>
    </w:rPr>
  </w:style>
  <w:style w:type="character" w:customStyle="1" w:styleId="z-BottomofFormChar">
    <w:name w:val="z-Bottom of Form Char"/>
    <w:link w:val="z-BottomofForm"/>
    <w:uiPriority w:val="99"/>
    <w:semiHidden/>
    <w:rsid w:val="0087622D"/>
    <w:rPr>
      <w:rFonts w:ascii="Arial" w:hAnsi="Arial" w:cs="Arial"/>
      <w:vanish/>
      <w:sz w:val="16"/>
      <w:szCs w:val="16"/>
    </w:rPr>
  </w:style>
  <w:style w:type="paragraph" w:styleId="ListParagraph">
    <w:name w:val="List Paragraph"/>
    <w:basedOn w:val="Normal"/>
    <w:uiPriority w:val="34"/>
    <w:qFormat/>
    <w:rsid w:val="0087622D"/>
    <w:pPr>
      <w:ind w:left="720"/>
      <w:contextualSpacing/>
    </w:pPr>
  </w:style>
  <w:style w:type="paragraph" w:styleId="Title">
    <w:name w:val="Title"/>
    <w:basedOn w:val="Normal"/>
    <w:next w:val="Normal"/>
    <w:link w:val="TitleChar"/>
    <w:uiPriority w:val="10"/>
    <w:qFormat/>
    <w:rsid w:val="0087622D"/>
    <w:pPr>
      <w:jc w:val="center"/>
    </w:pPr>
    <w:rPr>
      <w:b/>
      <w:sz w:val="28"/>
    </w:rPr>
  </w:style>
  <w:style w:type="character" w:customStyle="1" w:styleId="TitleChar">
    <w:name w:val="Title Char"/>
    <w:link w:val="Title"/>
    <w:uiPriority w:val="10"/>
    <w:rsid w:val="0087622D"/>
    <w:rPr>
      <w:rFonts w:ascii="Arial" w:hAnsi="Arial"/>
      <w:b/>
      <w:sz w:val="28"/>
    </w:rPr>
  </w:style>
  <w:style w:type="character" w:customStyle="1" w:styleId="Heading1Char">
    <w:name w:val="Heading 1 Char"/>
    <w:link w:val="Heading1"/>
    <w:uiPriority w:val="9"/>
    <w:rsid w:val="0087622D"/>
    <w:rPr>
      <w:rFonts w:ascii="Arial" w:hAnsi="Arial"/>
      <w:b/>
      <w:sz w:val="24"/>
    </w:rPr>
  </w:style>
  <w:style w:type="paragraph" w:customStyle="1" w:styleId="Indent">
    <w:name w:val="Indent"/>
    <w:basedOn w:val="Normal"/>
    <w:qFormat/>
    <w:rsid w:val="0087622D"/>
    <w:pPr>
      <w:ind w:left="1440"/>
    </w:pPr>
  </w:style>
  <w:style w:type="paragraph" w:styleId="Header">
    <w:name w:val="header"/>
    <w:basedOn w:val="Normal"/>
    <w:link w:val="HeaderChar"/>
    <w:uiPriority w:val="99"/>
    <w:unhideWhenUsed/>
    <w:rsid w:val="0087622D"/>
    <w:pPr>
      <w:tabs>
        <w:tab w:val="center" w:pos="4513"/>
        <w:tab w:val="right" w:pos="9026"/>
      </w:tabs>
      <w:spacing w:before="0" w:after="0" w:line="240" w:lineRule="auto"/>
    </w:pPr>
  </w:style>
  <w:style w:type="character" w:customStyle="1" w:styleId="HeaderChar">
    <w:name w:val="Header Char"/>
    <w:link w:val="Header"/>
    <w:uiPriority w:val="99"/>
    <w:rsid w:val="0087622D"/>
    <w:rPr>
      <w:rFonts w:ascii="Arial" w:hAnsi="Arial"/>
    </w:rPr>
  </w:style>
  <w:style w:type="paragraph" w:styleId="Footer">
    <w:name w:val="footer"/>
    <w:basedOn w:val="Normal"/>
    <w:link w:val="FooterChar"/>
    <w:uiPriority w:val="99"/>
    <w:unhideWhenUsed/>
    <w:rsid w:val="0087622D"/>
    <w:pPr>
      <w:tabs>
        <w:tab w:val="center" w:pos="4513"/>
        <w:tab w:val="right" w:pos="9026"/>
      </w:tabs>
      <w:spacing w:before="0" w:after="0" w:line="240" w:lineRule="auto"/>
    </w:pPr>
  </w:style>
  <w:style w:type="character" w:customStyle="1" w:styleId="FooterChar">
    <w:name w:val="Footer Char"/>
    <w:link w:val="Footer"/>
    <w:uiPriority w:val="99"/>
    <w:rsid w:val="0087622D"/>
    <w:rPr>
      <w:rFonts w:ascii="Arial" w:hAnsi="Arial"/>
    </w:rPr>
  </w:style>
  <w:style w:type="character" w:customStyle="1" w:styleId="Heading2Char">
    <w:name w:val="Heading 2 Char"/>
    <w:link w:val="Heading2"/>
    <w:uiPriority w:val="9"/>
    <w:rsid w:val="00F277A4"/>
    <w:rPr>
      <w:rFonts w:ascii="Arial" w:hAnsi="Arial"/>
      <w:b/>
      <w:sz w:val="24"/>
    </w:rPr>
  </w:style>
  <w:style w:type="character" w:styleId="Hyperlink">
    <w:name w:val="Hyperlink"/>
    <w:uiPriority w:val="99"/>
    <w:unhideWhenUsed/>
    <w:rsid w:val="00AD64AD"/>
    <w:rPr>
      <w:color w:val="0563C1"/>
      <w:u w:val="single"/>
    </w:rPr>
  </w:style>
  <w:style w:type="paragraph" w:styleId="NoSpacing">
    <w:name w:val="No Spacing"/>
    <w:uiPriority w:val="1"/>
    <w:qFormat/>
    <w:rsid w:val="000028EE"/>
    <w:rPr>
      <w:rFonts w:ascii="Arial" w:hAnsi="Arial"/>
      <w:sz w:val="22"/>
      <w:szCs w:val="22"/>
      <w:lang w:eastAsia="en-US"/>
    </w:rPr>
  </w:style>
  <w:style w:type="character" w:styleId="FollowedHyperlink">
    <w:name w:val="FollowedHyperlink"/>
    <w:uiPriority w:val="99"/>
    <w:semiHidden/>
    <w:unhideWhenUsed/>
    <w:rsid w:val="00CA6EBB"/>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8.xml"/><Relationship Id="rId117" Type="http://schemas.openxmlformats.org/officeDocument/2006/relationships/image" Target="media/image51.wmf"/><Relationship Id="rId21" Type="http://schemas.openxmlformats.org/officeDocument/2006/relationships/control" Target="activeX/activeX6.xml"/><Relationship Id="rId42" Type="http://schemas.openxmlformats.org/officeDocument/2006/relationships/control" Target="activeX/activeX16.xml"/><Relationship Id="rId47" Type="http://schemas.openxmlformats.org/officeDocument/2006/relationships/image" Target="media/image19.wmf"/><Relationship Id="rId63" Type="http://schemas.openxmlformats.org/officeDocument/2006/relationships/image" Target="media/image27.wmf"/><Relationship Id="rId68" Type="http://schemas.openxmlformats.org/officeDocument/2006/relationships/control" Target="activeX/activeX29.xml"/><Relationship Id="rId84" Type="http://schemas.openxmlformats.org/officeDocument/2006/relationships/control" Target="activeX/activeX34.xml"/><Relationship Id="rId89" Type="http://schemas.openxmlformats.org/officeDocument/2006/relationships/image" Target="media/image37.wmf"/><Relationship Id="rId112" Type="http://schemas.openxmlformats.org/officeDocument/2006/relationships/control" Target="activeX/activeX48.xml"/><Relationship Id="rId133" Type="http://schemas.openxmlformats.org/officeDocument/2006/relationships/image" Target="media/image59.wmf"/><Relationship Id="rId138" Type="http://schemas.openxmlformats.org/officeDocument/2006/relationships/control" Target="activeX/activeX61.xml"/><Relationship Id="rId154" Type="http://schemas.openxmlformats.org/officeDocument/2006/relationships/control" Target="activeX/activeX69.xml"/><Relationship Id="rId159" Type="http://schemas.openxmlformats.org/officeDocument/2006/relationships/image" Target="media/image72.wmf"/><Relationship Id="rId175" Type="http://schemas.openxmlformats.org/officeDocument/2006/relationships/image" Target="media/image80.wmf"/><Relationship Id="rId170" Type="http://schemas.openxmlformats.org/officeDocument/2006/relationships/control" Target="activeX/activeX77.xml"/><Relationship Id="rId16" Type="http://schemas.openxmlformats.org/officeDocument/2006/relationships/image" Target="media/image4.wmf"/><Relationship Id="rId107" Type="http://schemas.openxmlformats.org/officeDocument/2006/relationships/image" Target="media/image46.wmf"/><Relationship Id="rId11" Type="http://schemas.openxmlformats.org/officeDocument/2006/relationships/control" Target="activeX/activeX1.xml"/><Relationship Id="rId32" Type="http://schemas.openxmlformats.org/officeDocument/2006/relationships/control" Target="activeX/activeX11.xml"/><Relationship Id="rId37" Type="http://schemas.openxmlformats.org/officeDocument/2006/relationships/image" Target="media/image14.wmf"/><Relationship Id="rId53" Type="http://schemas.openxmlformats.org/officeDocument/2006/relationships/image" Target="media/image22.wmf"/><Relationship Id="rId58" Type="http://schemas.openxmlformats.org/officeDocument/2006/relationships/control" Target="activeX/activeX24.xml"/><Relationship Id="rId74" Type="http://schemas.openxmlformats.org/officeDocument/2006/relationships/control" Target="activeX/activeX32.xml"/><Relationship Id="rId79" Type="http://schemas.openxmlformats.org/officeDocument/2006/relationships/header" Target="header3.xml"/><Relationship Id="rId102" Type="http://schemas.openxmlformats.org/officeDocument/2006/relationships/control" Target="activeX/activeX43.xml"/><Relationship Id="rId123" Type="http://schemas.openxmlformats.org/officeDocument/2006/relationships/image" Target="media/image54.wmf"/><Relationship Id="rId128" Type="http://schemas.openxmlformats.org/officeDocument/2006/relationships/control" Target="activeX/activeX56.xml"/><Relationship Id="rId144" Type="http://schemas.openxmlformats.org/officeDocument/2006/relationships/control" Target="activeX/activeX64.xml"/><Relationship Id="rId149" Type="http://schemas.openxmlformats.org/officeDocument/2006/relationships/image" Target="media/image67.wmf"/><Relationship Id="rId5" Type="http://schemas.openxmlformats.org/officeDocument/2006/relationships/styles" Target="styles.xml"/><Relationship Id="rId90" Type="http://schemas.openxmlformats.org/officeDocument/2006/relationships/control" Target="activeX/activeX37.xml"/><Relationship Id="rId95" Type="http://schemas.openxmlformats.org/officeDocument/2006/relationships/image" Target="media/image40.wmf"/><Relationship Id="rId160" Type="http://schemas.openxmlformats.org/officeDocument/2006/relationships/control" Target="activeX/activeX72.xml"/><Relationship Id="rId165" Type="http://schemas.openxmlformats.org/officeDocument/2006/relationships/image" Target="media/image75.wmf"/><Relationship Id="rId181" Type="http://schemas.openxmlformats.org/officeDocument/2006/relationships/image" Target="media/image83.wmf"/><Relationship Id="rId186" Type="http://schemas.openxmlformats.org/officeDocument/2006/relationships/control" Target="activeX/activeX85.xml"/><Relationship Id="rId22" Type="http://schemas.openxmlformats.org/officeDocument/2006/relationships/hyperlink" Target="https://publicappointments.cabinetoffice.gov.uk/recording-whether-or-not-you-have-a-disability/" TargetMode="External"/><Relationship Id="rId27" Type="http://schemas.openxmlformats.org/officeDocument/2006/relationships/image" Target="media/image9.wmf"/><Relationship Id="rId43" Type="http://schemas.openxmlformats.org/officeDocument/2006/relationships/image" Target="media/image17.wmf"/><Relationship Id="rId48" Type="http://schemas.openxmlformats.org/officeDocument/2006/relationships/control" Target="activeX/activeX19.xml"/><Relationship Id="rId64" Type="http://schemas.openxmlformats.org/officeDocument/2006/relationships/control" Target="activeX/activeX27.xml"/><Relationship Id="rId69" Type="http://schemas.openxmlformats.org/officeDocument/2006/relationships/image" Target="media/image30.wmf"/><Relationship Id="rId113" Type="http://schemas.openxmlformats.org/officeDocument/2006/relationships/image" Target="media/image49.wmf"/><Relationship Id="rId118" Type="http://schemas.openxmlformats.org/officeDocument/2006/relationships/control" Target="activeX/activeX51.xml"/><Relationship Id="rId134" Type="http://schemas.openxmlformats.org/officeDocument/2006/relationships/control" Target="activeX/activeX59.xml"/><Relationship Id="rId139" Type="http://schemas.openxmlformats.org/officeDocument/2006/relationships/image" Target="media/image62.wmf"/><Relationship Id="rId80" Type="http://schemas.openxmlformats.org/officeDocument/2006/relationships/footer" Target="footer3.xml"/><Relationship Id="rId85" Type="http://schemas.openxmlformats.org/officeDocument/2006/relationships/image" Target="media/image35.wmf"/><Relationship Id="rId150" Type="http://schemas.openxmlformats.org/officeDocument/2006/relationships/control" Target="activeX/activeX67.xml"/><Relationship Id="rId155" Type="http://schemas.openxmlformats.org/officeDocument/2006/relationships/image" Target="media/image70.wmf"/><Relationship Id="rId171" Type="http://schemas.openxmlformats.org/officeDocument/2006/relationships/image" Target="media/image78.wmf"/><Relationship Id="rId176" Type="http://schemas.openxmlformats.org/officeDocument/2006/relationships/control" Target="activeX/activeX80.xml"/><Relationship Id="rId12" Type="http://schemas.openxmlformats.org/officeDocument/2006/relationships/image" Target="media/image2.wmf"/><Relationship Id="rId17" Type="http://schemas.openxmlformats.org/officeDocument/2006/relationships/control" Target="activeX/activeX4.xml"/><Relationship Id="rId33" Type="http://schemas.openxmlformats.org/officeDocument/2006/relationships/image" Target="media/image12.wmf"/><Relationship Id="rId38" Type="http://schemas.openxmlformats.org/officeDocument/2006/relationships/control" Target="activeX/activeX14.xml"/><Relationship Id="rId59" Type="http://schemas.openxmlformats.org/officeDocument/2006/relationships/image" Target="media/image25.wmf"/><Relationship Id="rId103" Type="http://schemas.openxmlformats.org/officeDocument/2006/relationships/image" Target="media/image44.wmf"/><Relationship Id="rId108" Type="http://schemas.openxmlformats.org/officeDocument/2006/relationships/control" Target="activeX/activeX46.xml"/><Relationship Id="rId124" Type="http://schemas.openxmlformats.org/officeDocument/2006/relationships/control" Target="activeX/activeX54.xml"/><Relationship Id="rId129" Type="http://schemas.openxmlformats.org/officeDocument/2006/relationships/image" Target="media/image57.wmf"/><Relationship Id="rId54" Type="http://schemas.openxmlformats.org/officeDocument/2006/relationships/control" Target="activeX/activeX22.xml"/><Relationship Id="rId70" Type="http://schemas.openxmlformats.org/officeDocument/2006/relationships/control" Target="activeX/activeX30.xml"/><Relationship Id="rId75" Type="http://schemas.openxmlformats.org/officeDocument/2006/relationships/header" Target="header1.xml"/><Relationship Id="rId91" Type="http://schemas.openxmlformats.org/officeDocument/2006/relationships/image" Target="media/image38.wmf"/><Relationship Id="rId96" Type="http://schemas.openxmlformats.org/officeDocument/2006/relationships/control" Target="activeX/activeX40.xml"/><Relationship Id="rId140" Type="http://schemas.openxmlformats.org/officeDocument/2006/relationships/control" Target="activeX/activeX62.xml"/><Relationship Id="rId145" Type="http://schemas.openxmlformats.org/officeDocument/2006/relationships/image" Target="media/image65.wmf"/><Relationship Id="rId161" Type="http://schemas.openxmlformats.org/officeDocument/2006/relationships/image" Target="media/image73.wmf"/><Relationship Id="rId166" Type="http://schemas.openxmlformats.org/officeDocument/2006/relationships/control" Target="activeX/activeX75.xml"/><Relationship Id="rId182" Type="http://schemas.openxmlformats.org/officeDocument/2006/relationships/control" Target="activeX/activeX83.xml"/><Relationship Id="rId187" Type="http://schemas.openxmlformats.org/officeDocument/2006/relationships/hyperlink" Target="https://publicappointments.cabinetoffice.gov.uk/privacy-notice/" TargetMode="Externa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image" Target="media/image7.wmf"/><Relationship Id="rId28" Type="http://schemas.openxmlformats.org/officeDocument/2006/relationships/control" Target="activeX/activeX9.xml"/><Relationship Id="rId49" Type="http://schemas.openxmlformats.org/officeDocument/2006/relationships/image" Target="media/image20.wmf"/><Relationship Id="rId114" Type="http://schemas.openxmlformats.org/officeDocument/2006/relationships/control" Target="activeX/activeX49.xml"/><Relationship Id="rId119" Type="http://schemas.openxmlformats.org/officeDocument/2006/relationships/image" Target="media/image52.wmf"/><Relationship Id="rId44" Type="http://schemas.openxmlformats.org/officeDocument/2006/relationships/control" Target="activeX/activeX17.xml"/><Relationship Id="rId60" Type="http://schemas.openxmlformats.org/officeDocument/2006/relationships/control" Target="activeX/activeX25.xml"/><Relationship Id="rId65" Type="http://schemas.openxmlformats.org/officeDocument/2006/relationships/image" Target="media/image28.wmf"/><Relationship Id="rId81" Type="http://schemas.openxmlformats.org/officeDocument/2006/relationships/image" Target="media/image33.wmf"/><Relationship Id="rId86" Type="http://schemas.openxmlformats.org/officeDocument/2006/relationships/control" Target="activeX/activeX35.xml"/><Relationship Id="rId130" Type="http://schemas.openxmlformats.org/officeDocument/2006/relationships/control" Target="activeX/activeX57.xml"/><Relationship Id="rId135" Type="http://schemas.openxmlformats.org/officeDocument/2006/relationships/image" Target="media/image60.wmf"/><Relationship Id="rId151" Type="http://schemas.openxmlformats.org/officeDocument/2006/relationships/image" Target="media/image68.wmf"/><Relationship Id="rId156" Type="http://schemas.openxmlformats.org/officeDocument/2006/relationships/control" Target="activeX/activeX70.xml"/><Relationship Id="rId177" Type="http://schemas.openxmlformats.org/officeDocument/2006/relationships/image" Target="media/image81.wmf"/><Relationship Id="rId172" Type="http://schemas.openxmlformats.org/officeDocument/2006/relationships/control" Target="activeX/activeX78.xml"/><Relationship Id="rId13" Type="http://schemas.openxmlformats.org/officeDocument/2006/relationships/control" Target="activeX/activeX2.xml"/><Relationship Id="rId18" Type="http://schemas.openxmlformats.org/officeDocument/2006/relationships/image" Target="media/image5.wmf"/><Relationship Id="rId39" Type="http://schemas.openxmlformats.org/officeDocument/2006/relationships/image" Target="media/image15.wmf"/><Relationship Id="rId109" Type="http://schemas.openxmlformats.org/officeDocument/2006/relationships/image" Target="media/image47.wmf"/><Relationship Id="rId34" Type="http://schemas.openxmlformats.org/officeDocument/2006/relationships/control" Target="activeX/activeX12.xml"/><Relationship Id="rId50" Type="http://schemas.openxmlformats.org/officeDocument/2006/relationships/control" Target="activeX/activeX20.xml"/><Relationship Id="rId55" Type="http://schemas.openxmlformats.org/officeDocument/2006/relationships/image" Target="media/image23.wmf"/><Relationship Id="rId76" Type="http://schemas.openxmlformats.org/officeDocument/2006/relationships/header" Target="header2.xml"/><Relationship Id="rId97" Type="http://schemas.openxmlformats.org/officeDocument/2006/relationships/image" Target="media/image41.wmf"/><Relationship Id="rId104" Type="http://schemas.openxmlformats.org/officeDocument/2006/relationships/control" Target="activeX/activeX44.xml"/><Relationship Id="rId120" Type="http://schemas.openxmlformats.org/officeDocument/2006/relationships/control" Target="activeX/activeX52.xml"/><Relationship Id="rId125" Type="http://schemas.openxmlformats.org/officeDocument/2006/relationships/image" Target="media/image55.wmf"/><Relationship Id="rId141" Type="http://schemas.openxmlformats.org/officeDocument/2006/relationships/image" Target="media/image63.wmf"/><Relationship Id="rId146" Type="http://schemas.openxmlformats.org/officeDocument/2006/relationships/control" Target="activeX/activeX65.xml"/><Relationship Id="rId167" Type="http://schemas.openxmlformats.org/officeDocument/2006/relationships/image" Target="media/image76.wmf"/><Relationship Id="rId188" Type="http://schemas.openxmlformats.org/officeDocument/2006/relationships/hyperlink" Target="https://publicappointments.cabinetoffice.gov.uk/contact-us/" TargetMode="External"/><Relationship Id="rId7" Type="http://schemas.openxmlformats.org/officeDocument/2006/relationships/webSettings" Target="webSettings.xml"/><Relationship Id="rId71" Type="http://schemas.openxmlformats.org/officeDocument/2006/relationships/image" Target="media/image31.wmf"/><Relationship Id="rId92" Type="http://schemas.openxmlformats.org/officeDocument/2006/relationships/control" Target="activeX/activeX38.xml"/><Relationship Id="rId162" Type="http://schemas.openxmlformats.org/officeDocument/2006/relationships/control" Target="activeX/activeX73.xml"/><Relationship Id="rId183" Type="http://schemas.openxmlformats.org/officeDocument/2006/relationships/image" Target="media/image84.wmf"/><Relationship Id="rId2" Type="http://schemas.openxmlformats.org/officeDocument/2006/relationships/customXml" Target="../customXml/item2.xml"/><Relationship Id="rId29" Type="http://schemas.openxmlformats.org/officeDocument/2006/relationships/image" Target="media/image10.wmf"/><Relationship Id="rId24" Type="http://schemas.openxmlformats.org/officeDocument/2006/relationships/control" Target="activeX/activeX7.xml"/><Relationship Id="rId40" Type="http://schemas.openxmlformats.org/officeDocument/2006/relationships/control" Target="activeX/activeX15.xml"/><Relationship Id="rId45" Type="http://schemas.openxmlformats.org/officeDocument/2006/relationships/image" Target="media/image18.wmf"/><Relationship Id="rId66" Type="http://schemas.openxmlformats.org/officeDocument/2006/relationships/control" Target="activeX/activeX28.xml"/><Relationship Id="rId87" Type="http://schemas.openxmlformats.org/officeDocument/2006/relationships/image" Target="media/image36.wmf"/><Relationship Id="rId110" Type="http://schemas.openxmlformats.org/officeDocument/2006/relationships/control" Target="activeX/activeX47.xml"/><Relationship Id="rId115" Type="http://schemas.openxmlformats.org/officeDocument/2006/relationships/image" Target="media/image50.wmf"/><Relationship Id="rId131" Type="http://schemas.openxmlformats.org/officeDocument/2006/relationships/image" Target="media/image58.wmf"/><Relationship Id="rId136" Type="http://schemas.openxmlformats.org/officeDocument/2006/relationships/control" Target="activeX/activeX60.xml"/><Relationship Id="rId157" Type="http://schemas.openxmlformats.org/officeDocument/2006/relationships/image" Target="media/image71.wmf"/><Relationship Id="rId178" Type="http://schemas.openxmlformats.org/officeDocument/2006/relationships/control" Target="activeX/activeX81.xml"/><Relationship Id="rId61" Type="http://schemas.openxmlformats.org/officeDocument/2006/relationships/image" Target="media/image26.wmf"/><Relationship Id="rId82" Type="http://schemas.openxmlformats.org/officeDocument/2006/relationships/control" Target="activeX/activeX33.xml"/><Relationship Id="rId152" Type="http://schemas.openxmlformats.org/officeDocument/2006/relationships/control" Target="activeX/activeX68.xml"/><Relationship Id="rId173" Type="http://schemas.openxmlformats.org/officeDocument/2006/relationships/image" Target="media/image79.wmf"/><Relationship Id="rId19" Type="http://schemas.openxmlformats.org/officeDocument/2006/relationships/control" Target="activeX/activeX5.xml"/><Relationship Id="rId14" Type="http://schemas.openxmlformats.org/officeDocument/2006/relationships/image" Target="media/image3.wmf"/><Relationship Id="rId30" Type="http://schemas.openxmlformats.org/officeDocument/2006/relationships/control" Target="activeX/activeX10.xml"/><Relationship Id="rId35" Type="http://schemas.openxmlformats.org/officeDocument/2006/relationships/image" Target="media/image13.wmf"/><Relationship Id="rId56" Type="http://schemas.openxmlformats.org/officeDocument/2006/relationships/control" Target="activeX/activeX23.xml"/><Relationship Id="rId77" Type="http://schemas.openxmlformats.org/officeDocument/2006/relationships/footer" Target="footer1.xml"/><Relationship Id="rId100" Type="http://schemas.openxmlformats.org/officeDocument/2006/relationships/control" Target="activeX/activeX42.xml"/><Relationship Id="rId105" Type="http://schemas.openxmlformats.org/officeDocument/2006/relationships/image" Target="media/image45.wmf"/><Relationship Id="rId126" Type="http://schemas.openxmlformats.org/officeDocument/2006/relationships/control" Target="activeX/activeX55.xml"/><Relationship Id="rId147" Type="http://schemas.openxmlformats.org/officeDocument/2006/relationships/image" Target="media/image66.wmf"/><Relationship Id="rId168" Type="http://schemas.openxmlformats.org/officeDocument/2006/relationships/control" Target="activeX/activeX76.xml"/><Relationship Id="rId8" Type="http://schemas.openxmlformats.org/officeDocument/2006/relationships/footnotes" Target="footnotes.xml"/><Relationship Id="rId51" Type="http://schemas.openxmlformats.org/officeDocument/2006/relationships/image" Target="media/image21.wmf"/><Relationship Id="rId72" Type="http://schemas.openxmlformats.org/officeDocument/2006/relationships/control" Target="activeX/activeX31.xml"/><Relationship Id="rId93" Type="http://schemas.openxmlformats.org/officeDocument/2006/relationships/image" Target="media/image39.wmf"/><Relationship Id="rId98" Type="http://schemas.openxmlformats.org/officeDocument/2006/relationships/control" Target="activeX/activeX41.xml"/><Relationship Id="rId121" Type="http://schemas.openxmlformats.org/officeDocument/2006/relationships/image" Target="media/image53.wmf"/><Relationship Id="rId142" Type="http://schemas.openxmlformats.org/officeDocument/2006/relationships/control" Target="activeX/activeX63.xml"/><Relationship Id="rId163" Type="http://schemas.openxmlformats.org/officeDocument/2006/relationships/image" Target="media/image74.wmf"/><Relationship Id="rId184" Type="http://schemas.openxmlformats.org/officeDocument/2006/relationships/control" Target="activeX/activeX84.xml"/><Relationship Id="rId189" Type="http://schemas.openxmlformats.org/officeDocument/2006/relationships/fontTable" Target="fontTable.xml"/><Relationship Id="rId3" Type="http://schemas.openxmlformats.org/officeDocument/2006/relationships/customXml" Target="../customXml/item3.xml"/><Relationship Id="rId25" Type="http://schemas.openxmlformats.org/officeDocument/2006/relationships/image" Target="media/image8.wmf"/><Relationship Id="rId46" Type="http://schemas.openxmlformats.org/officeDocument/2006/relationships/control" Target="activeX/activeX18.xml"/><Relationship Id="rId67" Type="http://schemas.openxmlformats.org/officeDocument/2006/relationships/image" Target="media/image29.wmf"/><Relationship Id="rId116" Type="http://schemas.openxmlformats.org/officeDocument/2006/relationships/control" Target="activeX/activeX50.xml"/><Relationship Id="rId137" Type="http://schemas.openxmlformats.org/officeDocument/2006/relationships/image" Target="media/image61.wmf"/><Relationship Id="rId158" Type="http://schemas.openxmlformats.org/officeDocument/2006/relationships/control" Target="activeX/activeX71.xml"/><Relationship Id="rId20" Type="http://schemas.openxmlformats.org/officeDocument/2006/relationships/image" Target="media/image6.wmf"/><Relationship Id="rId41" Type="http://schemas.openxmlformats.org/officeDocument/2006/relationships/image" Target="media/image16.wmf"/><Relationship Id="rId62" Type="http://schemas.openxmlformats.org/officeDocument/2006/relationships/control" Target="activeX/activeX26.xml"/><Relationship Id="rId83" Type="http://schemas.openxmlformats.org/officeDocument/2006/relationships/image" Target="media/image34.wmf"/><Relationship Id="rId88" Type="http://schemas.openxmlformats.org/officeDocument/2006/relationships/control" Target="activeX/activeX36.xml"/><Relationship Id="rId111" Type="http://schemas.openxmlformats.org/officeDocument/2006/relationships/image" Target="media/image48.wmf"/><Relationship Id="rId132" Type="http://schemas.openxmlformats.org/officeDocument/2006/relationships/control" Target="activeX/activeX58.xml"/><Relationship Id="rId153" Type="http://schemas.openxmlformats.org/officeDocument/2006/relationships/image" Target="media/image69.wmf"/><Relationship Id="rId174" Type="http://schemas.openxmlformats.org/officeDocument/2006/relationships/control" Target="activeX/activeX79.xml"/><Relationship Id="rId179" Type="http://schemas.openxmlformats.org/officeDocument/2006/relationships/image" Target="media/image82.wmf"/><Relationship Id="rId190" Type="http://schemas.openxmlformats.org/officeDocument/2006/relationships/theme" Target="theme/theme1.xml"/><Relationship Id="rId15" Type="http://schemas.openxmlformats.org/officeDocument/2006/relationships/control" Target="activeX/activeX3.xml"/><Relationship Id="rId36" Type="http://schemas.openxmlformats.org/officeDocument/2006/relationships/control" Target="activeX/activeX13.xml"/><Relationship Id="rId57" Type="http://schemas.openxmlformats.org/officeDocument/2006/relationships/image" Target="media/image24.wmf"/><Relationship Id="rId106" Type="http://schemas.openxmlformats.org/officeDocument/2006/relationships/control" Target="activeX/activeX45.xml"/><Relationship Id="rId127" Type="http://schemas.openxmlformats.org/officeDocument/2006/relationships/image" Target="media/image56.wmf"/><Relationship Id="rId10" Type="http://schemas.openxmlformats.org/officeDocument/2006/relationships/image" Target="media/image1.wmf"/><Relationship Id="rId31" Type="http://schemas.openxmlformats.org/officeDocument/2006/relationships/image" Target="media/image11.wmf"/><Relationship Id="rId52" Type="http://schemas.openxmlformats.org/officeDocument/2006/relationships/control" Target="activeX/activeX21.xml"/><Relationship Id="rId73" Type="http://schemas.openxmlformats.org/officeDocument/2006/relationships/image" Target="media/image32.wmf"/><Relationship Id="rId78" Type="http://schemas.openxmlformats.org/officeDocument/2006/relationships/footer" Target="footer2.xml"/><Relationship Id="rId94" Type="http://schemas.openxmlformats.org/officeDocument/2006/relationships/control" Target="activeX/activeX39.xml"/><Relationship Id="rId99" Type="http://schemas.openxmlformats.org/officeDocument/2006/relationships/image" Target="media/image42.wmf"/><Relationship Id="rId101" Type="http://schemas.openxmlformats.org/officeDocument/2006/relationships/image" Target="media/image43.wmf"/><Relationship Id="rId122" Type="http://schemas.openxmlformats.org/officeDocument/2006/relationships/control" Target="activeX/activeX53.xml"/><Relationship Id="rId143" Type="http://schemas.openxmlformats.org/officeDocument/2006/relationships/image" Target="media/image64.wmf"/><Relationship Id="rId148" Type="http://schemas.openxmlformats.org/officeDocument/2006/relationships/control" Target="activeX/activeX66.xml"/><Relationship Id="rId164" Type="http://schemas.openxmlformats.org/officeDocument/2006/relationships/control" Target="activeX/activeX74.xml"/><Relationship Id="rId169" Type="http://schemas.openxmlformats.org/officeDocument/2006/relationships/image" Target="media/image77.wmf"/><Relationship Id="rId185" Type="http://schemas.openxmlformats.org/officeDocument/2006/relationships/image" Target="media/image85.wmf"/><Relationship Id="rId4" Type="http://schemas.openxmlformats.org/officeDocument/2006/relationships/numbering" Target="numbering.xml"/><Relationship Id="rId9" Type="http://schemas.openxmlformats.org/officeDocument/2006/relationships/endnotes" Target="endnotes.xml"/><Relationship Id="rId180" Type="http://schemas.openxmlformats.org/officeDocument/2006/relationships/control" Target="activeX/activeX8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mmondb105\Desktop\52658_NE_VAPC_CHAIR_DIVERSITY%20INFORMATION%20FORM_OSP.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activeX/activeX8.xml><?xml version="1.0" encoding="utf-8"?>
<ax:ocx xmlns:ax="http://schemas.microsoft.com/office/2006/activeX" xmlns:r="http://schemas.openxmlformats.org/officeDocument/2006/relationships" ax:classid="{8BD21D50-EC42-11CE-9E0D-00AA006002F3}" ax:persistence="persistStorage" r:id="rId1"/>
</file>

<file path=word/activeX/activeX9.xml><?xml version="1.0" encoding="utf-8"?>
<ax:ocx xmlns:ax="http://schemas.microsoft.com/office/2006/activeX" xmlns:r="http://schemas.openxmlformats.org/officeDocument/2006/relationships" ax:classid="{8BD21D50-EC42-11CE-9E0D-00AA006002F3}" ax:persistence="persistStorage" r:id="rId1"/>
</file>

<file path=word/activeX/activeX10.xml><?xml version="1.0" encoding="utf-8"?>
<ax:ocx xmlns:ax="http://schemas.microsoft.com/office/2006/activeX" xmlns:r="http://schemas.openxmlformats.org/officeDocument/2006/relationships" ax:classid="{8BD21D5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activeX/activeX13.xml><?xml version="1.0" encoding="utf-8"?>
<ax:ocx xmlns:ax="http://schemas.microsoft.com/office/2006/activeX" xmlns:r="http://schemas.openxmlformats.org/officeDocument/2006/relationships" ax:classid="{8BD21D50-EC42-11CE-9E0D-00AA006002F3}" ax:persistence="persistStorage" r:id="rId1"/>
</file>

<file path=word/activeX/activeX14.xml><?xml version="1.0" encoding="utf-8"?>
<ax:ocx xmlns:ax="http://schemas.microsoft.com/office/2006/activeX" xmlns:r="http://schemas.openxmlformats.org/officeDocument/2006/relationships" ax:classid="{8BD21D50-EC42-11CE-9E0D-00AA006002F3}" ax:persistence="persistStorage" r:id="rId1"/>
</file>

<file path=word/activeX/activeX15.xml><?xml version="1.0" encoding="utf-8"?>
<ax:ocx xmlns:ax="http://schemas.microsoft.com/office/2006/activeX" xmlns:r="http://schemas.openxmlformats.org/officeDocument/2006/relationships" ax:classid="{8BD21D50-EC42-11CE-9E0D-00AA006002F3}" ax:persistence="persistStorage" r:id="rId1"/>
</file>

<file path=word/activeX/activeX16.xml><?xml version="1.0" encoding="utf-8"?>
<ax:ocx xmlns:ax="http://schemas.microsoft.com/office/2006/activeX" xmlns:r="http://schemas.openxmlformats.org/officeDocument/2006/relationships" ax:classid="{8BD21D5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50-EC42-11CE-9E0D-00AA006002F3}" ax:persistence="persistStorage" r:id="rId1"/>
</file>

<file path=word/activeX/activeX20.xml><?xml version="1.0" encoding="utf-8"?>
<ax:ocx xmlns:ax="http://schemas.microsoft.com/office/2006/activeX" xmlns:r="http://schemas.openxmlformats.org/officeDocument/2006/relationships" ax:classid="{8BD21D50-EC42-11CE-9E0D-00AA006002F3}" ax:persistence="persistStorage" r:id="rId1"/>
</file>

<file path=word/activeX/activeX21.xml><?xml version="1.0" encoding="utf-8"?>
<ax:ocx xmlns:ax="http://schemas.microsoft.com/office/2006/activeX" xmlns:r="http://schemas.openxmlformats.org/officeDocument/2006/relationships" ax:classid="{8BD21D50-EC42-11CE-9E0D-00AA006002F3}" ax:persistence="persistStorage" r:id="rId1"/>
</file>

<file path=word/activeX/activeX22.xml><?xml version="1.0" encoding="utf-8"?>
<ax:ocx xmlns:ax="http://schemas.microsoft.com/office/2006/activeX" xmlns:r="http://schemas.openxmlformats.org/officeDocument/2006/relationships" ax:classid="{8BD21D50-EC42-11CE-9E0D-00AA006002F3}" ax:persistence="persistStorage" r:id="rId1"/>
</file>

<file path=word/activeX/activeX23.xml><?xml version="1.0" encoding="utf-8"?>
<ax:ocx xmlns:ax="http://schemas.microsoft.com/office/2006/activeX" xmlns:r="http://schemas.openxmlformats.org/officeDocument/2006/relationships" ax:classid="{8BD21D50-EC42-11CE-9E0D-00AA006002F3}" ax:persistence="persistStorage" r:id="rId1"/>
</file>

<file path=word/activeX/activeX24.xml><?xml version="1.0" encoding="utf-8"?>
<ax:ocx xmlns:ax="http://schemas.microsoft.com/office/2006/activeX" xmlns:r="http://schemas.openxmlformats.org/officeDocument/2006/relationships" ax:classid="{8BD21D50-EC42-11CE-9E0D-00AA006002F3}" ax:persistence="persistStorage" r:id="rId1"/>
</file>

<file path=word/activeX/activeX25.xml><?xml version="1.0" encoding="utf-8"?>
<ax:ocx xmlns:ax="http://schemas.microsoft.com/office/2006/activeX" xmlns:r="http://schemas.openxmlformats.org/officeDocument/2006/relationships" ax:classid="{8BD21D50-EC42-11CE-9E0D-00AA006002F3}" ax:persistence="persistStorage" r:id="rId1"/>
</file>

<file path=word/activeX/activeX26.xml><?xml version="1.0" encoding="utf-8"?>
<ax:ocx xmlns:ax="http://schemas.microsoft.com/office/2006/activeX" xmlns:r="http://schemas.openxmlformats.org/officeDocument/2006/relationships" ax:classid="{8BD21D50-EC42-11CE-9E0D-00AA006002F3}" ax:persistence="persistStorage" r:id="rId1"/>
</file>

<file path=word/activeX/activeX27.xml><?xml version="1.0" encoding="utf-8"?>
<ax:ocx xmlns:ax="http://schemas.microsoft.com/office/2006/activeX" xmlns:r="http://schemas.openxmlformats.org/officeDocument/2006/relationships" ax:classid="{8BD21D50-EC42-11CE-9E0D-00AA006002F3}" ax:persistence="persistStorage" r:id="rId1"/>
</file>

<file path=word/activeX/activeX28.xml><?xml version="1.0" encoding="utf-8"?>
<ax:ocx xmlns:ax="http://schemas.microsoft.com/office/2006/activeX" xmlns:r="http://schemas.openxmlformats.org/officeDocument/2006/relationships" ax:classid="{8BD21D50-EC42-11CE-9E0D-00AA006002F3}" ax:persistence="persistStorage" r:id="rId1"/>
</file>

<file path=word/activeX/activeX29.xml><?xml version="1.0" encoding="utf-8"?>
<ax:ocx xmlns:ax="http://schemas.microsoft.com/office/2006/activeX" xmlns:r="http://schemas.openxmlformats.org/officeDocument/2006/relationships" ax:classid="{8BD21D50-EC42-11CE-9E0D-00AA006002F3}" ax:persistence="persistStorage" r:id="rId1"/>
</file>

<file path=word/activeX/activeX30.xml><?xml version="1.0" encoding="utf-8"?>
<ax:ocx xmlns:ax="http://schemas.microsoft.com/office/2006/activeX" xmlns:r="http://schemas.openxmlformats.org/officeDocument/2006/relationships" ax:classid="{8BD21D50-EC42-11CE-9E0D-00AA006002F3}" ax:persistence="persistStorage" r:id="rId1"/>
</file>

<file path=word/activeX/activeX31.xml><?xml version="1.0" encoding="utf-8"?>
<ax:ocx xmlns:ax="http://schemas.microsoft.com/office/2006/activeX" xmlns:r="http://schemas.openxmlformats.org/officeDocument/2006/relationships" ax:classid="{8BD21D50-EC42-11CE-9E0D-00AA006002F3}" ax:persistence="persistStorage" r:id="rId1"/>
</file>

<file path=word/activeX/activeX32.xml><?xml version="1.0" encoding="utf-8"?>
<ax:ocx xmlns:ax="http://schemas.microsoft.com/office/2006/activeX" xmlns:r="http://schemas.openxmlformats.org/officeDocument/2006/relationships" ax:classid="{8BD21D50-EC42-11CE-9E0D-00AA006002F3}" ax:persistence="persistStorage" r:id="rId1"/>
</file>

<file path=word/activeX/activeX33.xml><?xml version="1.0" encoding="utf-8"?>
<ax:ocx xmlns:ax="http://schemas.microsoft.com/office/2006/activeX" xmlns:r="http://schemas.openxmlformats.org/officeDocument/2006/relationships" ax:classid="{8BD21D50-EC42-11CE-9E0D-00AA006002F3}" ax:persistence="persistStorage" r:id="rId1"/>
</file>

<file path=word/activeX/activeX34.xml><?xml version="1.0" encoding="utf-8"?>
<ax:ocx xmlns:ax="http://schemas.microsoft.com/office/2006/activeX" xmlns:r="http://schemas.openxmlformats.org/officeDocument/2006/relationships" ax:classid="{8BD21D50-EC42-11CE-9E0D-00AA006002F3}" ax:persistence="persistStorage" r:id="rId1"/>
</file>

<file path=word/activeX/activeX35.xml><?xml version="1.0" encoding="utf-8"?>
<ax:ocx xmlns:ax="http://schemas.microsoft.com/office/2006/activeX" xmlns:r="http://schemas.openxmlformats.org/officeDocument/2006/relationships" ax:classid="{8BD21D50-EC42-11CE-9E0D-00AA006002F3}" ax:persistence="persistStorage" r:id="rId1"/>
</file>

<file path=word/activeX/activeX36.xml><?xml version="1.0" encoding="utf-8"?>
<ax:ocx xmlns:ax="http://schemas.microsoft.com/office/2006/activeX" xmlns:r="http://schemas.openxmlformats.org/officeDocument/2006/relationships" ax:classid="{8BD21D50-EC42-11CE-9E0D-00AA006002F3}" ax:persistence="persistStorage" r:id="rId1"/>
</file>

<file path=word/activeX/activeX37.xml><?xml version="1.0" encoding="utf-8"?>
<ax:ocx xmlns:ax="http://schemas.microsoft.com/office/2006/activeX" xmlns:r="http://schemas.openxmlformats.org/officeDocument/2006/relationships" ax:classid="{8BD21D50-EC42-11CE-9E0D-00AA006002F3}" ax:persistence="persistStorage" r:id="rId1"/>
</file>

<file path=word/activeX/activeX38.xml><?xml version="1.0" encoding="utf-8"?>
<ax:ocx xmlns:ax="http://schemas.microsoft.com/office/2006/activeX" xmlns:r="http://schemas.openxmlformats.org/officeDocument/2006/relationships" ax:classid="{8BD21D50-EC42-11CE-9E0D-00AA006002F3}" ax:persistence="persistStorage" r:id="rId1"/>
</file>

<file path=word/activeX/activeX39.xml><?xml version="1.0" encoding="utf-8"?>
<ax:ocx xmlns:ax="http://schemas.microsoft.com/office/2006/activeX" xmlns:r="http://schemas.openxmlformats.org/officeDocument/2006/relationships" ax:classid="{8BD21D50-EC42-11CE-9E0D-00AA006002F3}" ax:persistence="persistStorage" r:id="rId1"/>
</file>

<file path=word/activeX/activeX40.xml><?xml version="1.0" encoding="utf-8"?>
<ax:ocx xmlns:ax="http://schemas.microsoft.com/office/2006/activeX" xmlns:r="http://schemas.openxmlformats.org/officeDocument/2006/relationships" ax:classid="{8BD21D50-EC42-11CE-9E0D-00AA006002F3}" ax:persistence="persistStorage" r:id="rId1"/>
</file>

<file path=word/activeX/activeX41.xml><?xml version="1.0" encoding="utf-8"?>
<ax:ocx xmlns:ax="http://schemas.microsoft.com/office/2006/activeX" xmlns:r="http://schemas.openxmlformats.org/officeDocument/2006/relationships" ax:classid="{8BD21D50-EC42-11CE-9E0D-00AA006002F3}" ax:persistence="persistStorage" r:id="rId1"/>
</file>

<file path=word/activeX/activeX42.xml><?xml version="1.0" encoding="utf-8"?>
<ax:ocx xmlns:ax="http://schemas.microsoft.com/office/2006/activeX" xmlns:r="http://schemas.openxmlformats.org/officeDocument/2006/relationships" ax:classid="{8BD21D50-EC42-11CE-9E0D-00AA006002F3}" ax:persistence="persistStorage" r:id="rId1"/>
</file>

<file path=word/activeX/activeX43.xml><?xml version="1.0" encoding="utf-8"?>
<ax:ocx xmlns:ax="http://schemas.microsoft.com/office/2006/activeX" xmlns:r="http://schemas.openxmlformats.org/officeDocument/2006/relationships" ax:classid="{8BD21D50-EC42-11CE-9E0D-00AA006002F3}" ax:persistence="persistStorage" r:id="rId1"/>
</file>

<file path=word/activeX/activeX44.xml><?xml version="1.0" encoding="utf-8"?>
<ax:ocx xmlns:ax="http://schemas.microsoft.com/office/2006/activeX" xmlns:r="http://schemas.openxmlformats.org/officeDocument/2006/relationships" ax:classid="{8BD21D50-EC42-11CE-9E0D-00AA006002F3}" ax:persistence="persistStorage" r:id="rId1"/>
</file>

<file path=word/activeX/activeX45.xml><?xml version="1.0" encoding="utf-8"?>
<ax:ocx xmlns:ax="http://schemas.microsoft.com/office/2006/activeX" xmlns:r="http://schemas.openxmlformats.org/officeDocument/2006/relationships" ax:classid="{8BD21D50-EC42-11CE-9E0D-00AA006002F3}" ax:persistence="persistStorage" r:id="rId1"/>
</file>

<file path=word/activeX/activeX46.xml><?xml version="1.0" encoding="utf-8"?>
<ax:ocx xmlns:ax="http://schemas.microsoft.com/office/2006/activeX" xmlns:r="http://schemas.openxmlformats.org/officeDocument/2006/relationships" ax:classid="{8BD21D50-EC42-11CE-9E0D-00AA006002F3}" ax:persistence="persistStorage" r:id="rId1"/>
</file>

<file path=word/activeX/activeX47.xml><?xml version="1.0" encoding="utf-8"?>
<ax:ocx xmlns:ax="http://schemas.microsoft.com/office/2006/activeX" xmlns:r="http://schemas.openxmlformats.org/officeDocument/2006/relationships" ax:classid="{8BD21D50-EC42-11CE-9E0D-00AA006002F3}" ax:persistence="persistStorage" r:id="rId1"/>
</file>

<file path=word/activeX/activeX48.xml><?xml version="1.0" encoding="utf-8"?>
<ax:ocx xmlns:ax="http://schemas.microsoft.com/office/2006/activeX" xmlns:r="http://schemas.openxmlformats.org/officeDocument/2006/relationships" ax:classid="{8BD21D50-EC42-11CE-9E0D-00AA006002F3}" ax:persistence="persistStorage" r:id="rId1"/>
</file>

<file path=word/activeX/activeX49.xml><?xml version="1.0" encoding="utf-8"?>
<ax:ocx xmlns:ax="http://schemas.microsoft.com/office/2006/activeX" xmlns:r="http://schemas.openxmlformats.org/officeDocument/2006/relationships" ax:classid="{8BD21D50-EC42-11CE-9E0D-00AA006002F3}" ax:persistence="persistStorage" r:id="rId1"/>
</file>

<file path=word/activeX/activeX50.xml><?xml version="1.0" encoding="utf-8"?>
<ax:ocx xmlns:ax="http://schemas.microsoft.com/office/2006/activeX" xmlns:r="http://schemas.openxmlformats.org/officeDocument/2006/relationships" ax:classid="{8BD21D50-EC42-11CE-9E0D-00AA006002F3}" ax:persistence="persistStorage" r:id="rId1"/>
</file>

<file path=word/activeX/activeX51.xml><?xml version="1.0" encoding="utf-8"?>
<ax:ocx xmlns:ax="http://schemas.microsoft.com/office/2006/activeX" xmlns:r="http://schemas.openxmlformats.org/officeDocument/2006/relationships" ax:classid="{8BD21D50-EC42-11CE-9E0D-00AA006002F3}" ax:persistence="persistStorage" r:id="rId1"/>
</file>

<file path=word/activeX/activeX52.xml><?xml version="1.0" encoding="utf-8"?>
<ax:ocx xmlns:ax="http://schemas.microsoft.com/office/2006/activeX" xmlns:r="http://schemas.openxmlformats.org/officeDocument/2006/relationships" ax:classid="{8BD21D50-EC42-11CE-9E0D-00AA006002F3}" ax:persistence="persistStorage" r:id="rId1"/>
</file>

<file path=word/activeX/activeX53.xml><?xml version="1.0" encoding="utf-8"?>
<ax:ocx xmlns:ax="http://schemas.microsoft.com/office/2006/activeX" xmlns:r="http://schemas.openxmlformats.org/officeDocument/2006/relationships" ax:classid="{8BD21D50-EC42-11CE-9E0D-00AA006002F3}" ax:persistence="persistStorage" r:id="rId1"/>
</file>

<file path=word/activeX/activeX54.xml><?xml version="1.0" encoding="utf-8"?>
<ax:ocx xmlns:ax="http://schemas.microsoft.com/office/2006/activeX" xmlns:r="http://schemas.openxmlformats.org/officeDocument/2006/relationships" ax:classid="{8BD21D50-EC42-11CE-9E0D-00AA006002F3}" ax:persistence="persistStorage" r:id="rId1"/>
</file>

<file path=word/activeX/activeX55.xml><?xml version="1.0" encoding="utf-8"?>
<ax:ocx xmlns:ax="http://schemas.microsoft.com/office/2006/activeX" xmlns:r="http://schemas.openxmlformats.org/officeDocument/2006/relationships" ax:classid="{8BD21D50-EC42-11CE-9E0D-00AA006002F3}" ax:persistence="persistStorage" r:id="rId1"/>
</file>

<file path=word/activeX/activeX56.xml><?xml version="1.0" encoding="utf-8"?>
<ax:ocx xmlns:ax="http://schemas.microsoft.com/office/2006/activeX" xmlns:r="http://schemas.openxmlformats.org/officeDocument/2006/relationships" ax:classid="{8BD21D50-EC42-11CE-9E0D-00AA006002F3}" ax:persistence="persistStorage" r:id="rId1"/>
</file>

<file path=word/activeX/activeX57.xml><?xml version="1.0" encoding="utf-8"?>
<ax:ocx xmlns:ax="http://schemas.microsoft.com/office/2006/activeX" xmlns:r="http://schemas.openxmlformats.org/officeDocument/2006/relationships" ax:classid="{8BD21D50-EC42-11CE-9E0D-00AA006002F3}" ax:persistence="persistStorage" r:id="rId1"/>
</file>

<file path=word/activeX/activeX58.xml><?xml version="1.0" encoding="utf-8"?>
<ax:ocx xmlns:ax="http://schemas.microsoft.com/office/2006/activeX" xmlns:r="http://schemas.openxmlformats.org/officeDocument/2006/relationships" ax:classid="{8BD21D50-EC42-11CE-9E0D-00AA006002F3}" ax:persistence="persistStorage" r:id="rId1"/>
</file>

<file path=word/activeX/activeX59.xml><?xml version="1.0" encoding="utf-8"?>
<ax:ocx xmlns:ax="http://schemas.microsoft.com/office/2006/activeX" xmlns:r="http://schemas.openxmlformats.org/officeDocument/2006/relationships" ax:classid="{8BD21D50-EC42-11CE-9E0D-00AA006002F3}" ax:persistence="persistStorage" r:id="rId1"/>
</file>

<file path=word/activeX/activeX60.xml><?xml version="1.0" encoding="utf-8"?>
<ax:ocx xmlns:ax="http://schemas.microsoft.com/office/2006/activeX" xmlns:r="http://schemas.openxmlformats.org/officeDocument/2006/relationships" ax:classid="{8BD21D50-EC42-11CE-9E0D-00AA006002F3}" ax:persistence="persistStorage" r:id="rId1"/>
</file>

<file path=word/activeX/activeX61.xml><?xml version="1.0" encoding="utf-8"?>
<ax:ocx xmlns:ax="http://schemas.microsoft.com/office/2006/activeX" xmlns:r="http://schemas.openxmlformats.org/officeDocument/2006/relationships" ax:classid="{8BD21D50-EC42-11CE-9E0D-00AA006002F3}" ax:persistence="persistStorage" r:id="rId1"/>
</file>

<file path=word/activeX/activeX62.xml><?xml version="1.0" encoding="utf-8"?>
<ax:ocx xmlns:ax="http://schemas.microsoft.com/office/2006/activeX" xmlns:r="http://schemas.openxmlformats.org/officeDocument/2006/relationships" ax:classid="{8BD21D50-EC42-11CE-9E0D-00AA006002F3}" ax:persistence="persistStorage" r:id="rId1"/>
</file>

<file path=word/activeX/activeX63.xml><?xml version="1.0" encoding="utf-8"?>
<ax:ocx xmlns:ax="http://schemas.microsoft.com/office/2006/activeX" xmlns:r="http://schemas.openxmlformats.org/officeDocument/2006/relationships" ax:classid="{8BD21D50-EC42-11CE-9E0D-00AA006002F3}" ax:persistence="persistStorage" r:id="rId1"/>
</file>

<file path=word/activeX/activeX64.xml><?xml version="1.0" encoding="utf-8"?>
<ax:ocx xmlns:ax="http://schemas.microsoft.com/office/2006/activeX" xmlns:r="http://schemas.openxmlformats.org/officeDocument/2006/relationships" ax:classid="{8BD21D50-EC42-11CE-9E0D-00AA006002F3}" ax:persistence="persistStorage" r:id="rId1"/>
</file>

<file path=word/activeX/activeX65.xml><?xml version="1.0" encoding="utf-8"?>
<ax:ocx xmlns:ax="http://schemas.microsoft.com/office/2006/activeX" xmlns:r="http://schemas.openxmlformats.org/officeDocument/2006/relationships" ax:classid="{8BD21D50-EC42-11CE-9E0D-00AA006002F3}" ax:persistence="persistStorage" r:id="rId1"/>
</file>

<file path=word/activeX/activeX66.xml><?xml version="1.0" encoding="utf-8"?>
<ax:ocx xmlns:ax="http://schemas.microsoft.com/office/2006/activeX" xmlns:r="http://schemas.openxmlformats.org/officeDocument/2006/relationships" ax:classid="{8BD21D50-EC42-11CE-9E0D-00AA006002F3}" ax:persistence="persistStorage" r:id="rId1"/>
</file>

<file path=word/activeX/activeX67.xml><?xml version="1.0" encoding="utf-8"?>
<ax:ocx xmlns:ax="http://schemas.microsoft.com/office/2006/activeX" xmlns:r="http://schemas.openxmlformats.org/officeDocument/2006/relationships" ax:classid="{8BD21D50-EC42-11CE-9E0D-00AA006002F3}" ax:persistence="persistStorage" r:id="rId1"/>
</file>

<file path=word/activeX/activeX68.xml><?xml version="1.0" encoding="utf-8"?>
<ax:ocx xmlns:ax="http://schemas.microsoft.com/office/2006/activeX" xmlns:r="http://schemas.openxmlformats.org/officeDocument/2006/relationships" ax:classid="{8BD21D50-EC42-11CE-9E0D-00AA006002F3}" ax:persistence="persistStorage" r:id="rId1"/>
</file>

<file path=word/activeX/activeX69.xml><?xml version="1.0" encoding="utf-8"?>
<ax:ocx xmlns:ax="http://schemas.microsoft.com/office/2006/activeX" xmlns:r="http://schemas.openxmlformats.org/officeDocument/2006/relationships" ax:classid="{8BD21D50-EC42-11CE-9E0D-00AA006002F3}" ax:persistence="persistStorage" r:id="rId1"/>
</file>

<file path=word/activeX/activeX70.xml><?xml version="1.0" encoding="utf-8"?>
<ax:ocx xmlns:ax="http://schemas.microsoft.com/office/2006/activeX" xmlns:r="http://schemas.openxmlformats.org/officeDocument/2006/relationships" ax:classid="{8BD21D50-EC42-11CE-9E0D-00AA006002F3}" ax:persistence="persistStorage" r:id="rId1"/>
</file>

<file path=word/activeX/activeX71.xml><?xml version="1.0" encoding="utf-8"?>
<ax:ocx xmlns:ax="http://schemas.microsoft.com/office/2006/activeX" xmlns:r="http://schemas.openxmlformats.org/officeDocument/2006/relationships" ax:classid="{8BD21D50-EC42-11CE-9E0D-00AA006002F3}" ax:persistence="persistStorage" r:id="rId1"/>
</file>

<file path=word/activeX/activeX72.xml><?xml version="1.0" encoding="utf-8"?>
<ax:ocx xmlns:ax="http://schemas.microsoft.com/office/2006/activeX" xmlns:r="http://schemas.openxmlformats.org/officeDocument/2006/relationships" ax:classid="{8BD21D50-EC42-11CE-9E0D-00AA006002F3}" ax:persistence="persistStorage" r:id="rId1"/>
</file>

<file path=word/activeX/activeX73.xml><?xml version="1.0" encoding="utf-8"?>
<ax:ocx xmlns:ax="http://schemas.microsoft.com/office/2006/activeX" xmlns:r="http://schemas.openxmlformats.org/officeDocument/2006/relationships" ax:classid="{8BD21D50-EC42-11CE-9E0D-00AA006002F3}" ax:persistence="persistStorage" r:id="rId1"/>
</file>

<file path=word/activeX/activeX74.xml><?xml version="1.0" encoding="utf-8"?>
<ax:ocx xmlns:ax="http://schemas.microsoft.com/office/2006/activeX" xmlns:r="http://schemas.openxmlformats.org/officeDocument/2006/relationships" ax:classid="{8BD21D50-EC42-11CE-9E0D-00AA006002F3}" ax:persistence="persistStorage" r:id="rId1"/>
</file>

<file path=word/activeX/activeX75.xml><?xml version="1.0" encoding="utf-8"?>
<ax:ocx xmlns:ax="http://schemas.microsoft.com/office/2006/activeX" xmlns:r="http://schemas.openxmlformats.org/officeDocument/2006/relationships" ax:classid="{8BD21D50-EC42-11CE-9E0D-00AA006002F3}" ax:persistence="persistStorage" r:id="rId1"/>
</file>

<file path=word/activeX/activeX76.xml><?xml version="1.0" encoding="utf-8"?>
<ax:ocx xmlns:ax="http://schemas.microsoft.com/office/2006/activeX" xmlns:r="http://schemas.openxmlformats.org/officeDocument/2006/relationships" ax:classid="{8BD21D50-EC42-11CE-9E0D-00AA006002F3}" ax:persistence="persistStorage" r:id="rId1"/>
</file>

<file path=word/activeX/activeX77.xml><?xml version="1.0" encoding="utf-8"?>
<ax:ocx xmlns:ax="http://schemas.microsoft.com/office/2006/activeX" xmlns:r="http://schemas.openxmlformats.org/officeDocument/2006/relationships" ax:classid="{8BD21D50-EC42-11CE-9E0D-00AA006002F3}" ax:persistence="persistStorage" r:id="rId1"/>
</file>

<file path=word/activeX/activeX78.xml><?xml version="1.0" encoding="utf-8"?>
<ax:ocx xmlns:ax="http://schemas.microsoft.com/office/2006/activeX" xmlns:r="http://schemas.openxmlformats.org/officeDocument/2006/relationships" ax:classid="{8BD21D50-EC42-11CE-9E0D-00AA006002F3}" ax:persistence="persistStorage" r:id="rId1"/>
</file>

<file path=word/activeX/activeX79.xml><?xml version="1.0" encoding="utf-8"?>
<ax:ocx xmlns:ax="http://schemas.microsoft.com/office/2006/activeX" xmlns:r="http://schemas.openxmlformats.org/officeDocument/2006/relationships" ax:classid="{8BD21D50-EC42-11CE-9E0D-00AA006002F3}" ax:persistence="persistStorage" r:id="rId1"/>
</file>

<file path=word/activeX/activeX80.xml><?xml version="1.0" encoding="utf-8"?>
<ax:ocx xmlns:ax="http://schemas.microsoft.com/office/2006/activeX" xmlns:r="http://schemas.openxmlformats.org/officeDocument/2006/relationships" ax:classid="{8BD21D50-EC42-11CE-9E0D-00AA006002F3}" ax:persistence="persistStorage" r:id="rId1"/>
</file>

<file path=word/activeX/activeX81.xml><?xml version="1.0" encoding="utf-8"?>
<ax:ocx xmlns:ax="http://schemas.microsoft.com/office/2006/activeX" xmlns:r="http://schemas.openxmlformats.org/officeDocument/2006/relationships" ax:classid="{8BD21D50-EC42-11CE-9E0D-00AA006002F3}" ax:persistence="persistStorage" r:id="rId1"/>
</file>

<file path=word/activeX/activeX82.xml><?xml version="1.0" encoding="utf-8"?>
<ax:ocx xmlns:ax="http://schemas.microsoft.com/office/2006/activeX" xmlns:r="http://schemas.openxmlformats.org/officeDocument/2006/relationships" ax:classid="{8BD21D50-EC42-11CE-9E0D-00AA006002F3}" ax:persistence="persistStorage" r:id="rId1"/>
</file>

<file path=word/activeX/activeX83.xml><?xml version="1.0" encoding="utf-8"?>
<ax:ocx xmlns:ax="http://schemas.microsoft.com/office/2006/activeX" xmlns:r="http://schemas.openxmlformats.org/officeDocument/2006/relationships" ax:classid="{8BD21D50-EC42-11CE-9E0D-00AA006002F3}" ax:persistence="persistStorage" r:id="rId1"/>
</file>

<file path=word/activeX/activeX84.xml><?xml version="1.0" encoding="utf-8"?>
<ax:ocx xmlns:ax="http://schemas.microsoft.com/office/2006/activeX" xmlns:r="http://schemas.openxmlformats.org/officeDocument/2006/relationships" ax:classid="{8BD21D50-EC42-11CE-9E0D-00AA006002F3}" ax:persistence="persistStorage" r:id="rId1"/>
</file>

<file path=word/activeX/activeX85.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9D854D1C5F3846B11D8804D0EF91DD" ma:contentTypeVersion="19" ma:contentTypeDescription="Create a new document." ma:contentTypeScope="" ma:versionID="d0b442a8b1686b5713a16c4431b13bb5">
  <xsd:schema xmlns:xsd="http://www.w3.org/2001/XMLSchema" xmlns:xs="http://www.w3.org/2001/XMLSchema" xmlns:p="http://schemas.microsoft.com/office/2006/metadata/properties" xmlns:ns1="http://schemas.microsoft.com/sharepoint/v3" xmlns:ns2="http://schemas.microsoft.com/sharepoint.v3" xmlns:ns3="04738c6d-ecc8-46f1-821f-82e308eab3d9" xmlns:ns4="6bd5668c-6468-44ef-a7e3-6220490bc914" xmlns:ns5="http://schemas.microsoft.com/sharepoint/v3/fields" xmlns:ns6="fc26ddb3-1c92-4e79-b198-18d29b76a47a" xmlns:ns7="ac384a86-3ae7-4728-ba0e-3a95f58c7842" targetNamespace="http://schemas.microsoft.com/office/2006/metadata/properties" ma:root="true" ma:fieldsID="d596e6da37768655d90328a589325f27" ns1:_="" ns2:_="" ns3:_="" ns4:_="" ns5:_="" ns6:_="" ns7:_="">
    <xsd:import namespace="http://schemas.microsoft.com/sharepoint/v3"/>
    <xsd:import namespace="http://schemas.microsoft.com/sharepoint.v3"/>
    <xsd:import namespace="04738c6d-ecc8-46f1-821f-82e308eab3d9"/>
    <xsd:import namespace="6bd5668c-6468-44ef-a7e3-6220490bc914"/>
    <xsd:import namespace="http://schemas.microsoft.com/sharepoint/v3/fields"/>
    <xsd:import namespace="fc26ddb3-1c92-4e79-b198-18d29b76a47a"/>
    <xsd:import namespace="ac384a86-3ae7-4728-ba0e-3a95f58c7842"/>
    <xsd:element name="properties">
      <xsd:complexType>
        <xsd:sequence>
          <xsd:element name="documentManagement">
            <xsd:complexType>
              <xsd:all>
                <xsd:element ref="ns2:CategoryDescription" minOccurs="0"/>
                <xsd:element ref="ns3:UKProtectiveMarking"/>
                <xsd:element ref="ns4:Local_x0020_KeywordsOOB" minOccurs="0"/>
                <xsd:element ref="ns3:DocumentVersion" minOccurs="0"/>
                <xsd:element ref="ns5:wic_System_Copyright" minOccurs="0"/>
                <xsd:element ref="ns3:CreatedOriginated"/>
                <xsd:element ref="ns1:SecurityDescriptors" minOccurs="0"/>
                <xsd:element ref="ns3:SecurityNonUKConstraints" minOccurs="0"/>
                <xsd:element ref="ns1:RetentionCategory" minOccurs="0"/>
                <xsd:element ref="ns3:DPADisclosabilityIndicator" minOccurs="0"/>
                <xsd:element ref="ns3:DPAExemption" minOccurs="0"/>
                <xsd:element ref="ns3:EIRDisclosabilityIndicator" minOccurs="0"/>
                <xsd:element ref="ns3:EIRException" minOccurs="0"/>
                <xsd:element ref="ns3:FOIExemption" minOccurs="0"/>
                <xsd:element ref="ns3:FOIPublicationDate" minOccurs="0"/>
                <xsd:element ref="ns3:FOIReleasedOnRequest" minOccurs="0"/>
                <xsd:element ref="ns3:PolicyIdentifier" minOccurs="0"/>
                <xsd:element ref="ns3:i71a74d1f9984201b479cc08077b6323" minOccurs="0"/>
                <xsd:element ref="ns3:d67af1ddf1dc47979d20c0eae491b81b" minOccurs="0"/>
                <xsd:element ref="ns3:TaxCatchAll" minOccurs="0"/>
                <xsd:element ref="ns3:TaxCatchAllLabel" minOccurs="0"/>
                <xsd:element ref="ns3:m79e07ce3690491db9121a08429fad40" minOccurs="0"/>
                <xsd:element ref="ns3:n1f450bd0d644ca798bdc94626fdef4f" minOccurs="0"/>
                <xsd:element ref="ns6:MediaServiceMetadata" minOccurs="0"/>
                <xsd:element ref="ns6:MediaServiceFastMetadata" minOccurs="0"/>
                <xsd:element ref="ns6:MediaServiceAutoKeyPoints" minOccurs="0"/>
                <xsd:element ref="ns6:MediaServiceKeyPoints" minOccurs="0"/>
                <xsd:element ref="ns6:MediaServiceAutoTags" minOccurs="0"/>
                <xsd:element ref="ns6:MediaServiceOCR" minOccurs="0"/>
                <xsd:element ref="ns6:MediaServiceGenerationTime" minOccurs="0"/>
                <xsd:element ref="ns6:MediaServiceEventHashCode" minOccurs="0"/>
                <xsd:element ref="ns6:MediaServiceDateTaken" minOccurs="0"/>
                <xsd:element ref="ns6:MediaServiceLocation" minOccurs="0"/>
                <xsd:element ref="ns7:SharedWithUsers" minOccurs="0"/>
                <xsd:element ref="ns7:SharedWithDetails" minOccurs="0"/>
                <xsd:element ref="ns6: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SecurityDescriptors" ma:index="14" nillable="true" ma:displayName="Security Descriptors" ma:default="None" ma:description="Descriptor to show the nature of the document's sensitivity and the need to limit access to it." ma:internalName="SecurityDescriptors">
      <xsd:simpleType>
        <xsd:restriction base="dms:Choice">
          <xsd:enumeration value="None"/>
          <xsd:enumeration value="COMMERCIAL"/>
          <xsd:enumeration value="PERSONAL"/>
          <xsd:enumeration value="LOCSEN"/>
        </xsd:restriction>
      </xsd:simpleType>
    </xsd:element>
    <xsd:element name="RetentionCategory" ma:index="16" nillable="true" ma:displayName="Retention Category" ma:default="None" ma:description="Set a Retention Category to enable Records Managers to determine the documents required retention period" ma:hidden="true" ma:internalName="RetentionCategory" ma:readOnly="false">
      <xsd:simpleType>
        <xsd:restriction base="dms:Choice">
          <xsd:enumeration value="None"/>
          <xsd:enumeration value="Building"/>
          <xsd:enumeration value="Personnel"/>
          <xsd:enumeration value="Accounting"/>
          <xsd:enumeration value="Health and Safety"/>
          <xsd:enumeration value="Contractual"/>
          <xsd:enumeration value="Project"/>
          <xsd:enumeration value="Complaints"/>
          <xsd:enumeration value="Press Office and public relations"/>
          <xsd:enumeration value="Information management"/>
          <xsd:enumeration value="Central expenditure"/>
          <xsd:enumeration value="Internal audit"/>
          <xsd:enumeration value="Parliamentary"/>
          <xsd:enumeration value="MOD Operational Records"/>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3" nillable="true" ma:displayName="Description" ma:description="A description of the document." ma:internalName="CategoryDescript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4738c6d-ecc8-46f1-821f-82e308eab3d9" elementFormDefault="qualified">
    <xsd:import namespace="http://schemas.microsoft.com/office/2006/documentManagement/types"/>
    <xsd:import namespace="http://schemas.microsoft.com/office/infopath/2007/PartnerControls"/>
    <xsd:element name="UKProtectiveMarking" ma:index="4" ma:displayName="Security Marking" ma:default="OFFICIAL" ma:description="The OFFICIAL-SENSITIVE marking should be used if it is clear that consequence of compromise would cause significant harm; Over 80% of MOD material is expected to be marked OFFICIAL." ma:format="Dropdown" ma:internalName="UKProtectiveMarking" ma:readOnly="false">
      <xsd:simpleType>
        <xsd:restriction base="dms:Choice">
          <xsd:enumeration value="OFFICIAL"/>
          <xsd:enumeration value="OFFICIAL-SENSITIVE"/>
          <xsd:enumeration value="OFFICIAL-SENSITIVE COMMERCIAL"/>
          <xsd:enumeration value="OFFICIAL-SENSITIVE PERSONAL"/>
          <xsd:enumeration value="OFFICIAL-SENSITIVE LOCSEN"/>
        </xsd:restriction>
      </xsd:simpleType>
    </xsd:element>
    <xsd:element name="DocumentVersion" ma:index="9" nillable="true" ma:displayName="Document Version" ma:description="Enter a logically managed business version number for published documents and use in document templates. Supply the version number in X_X_X format e.g 1_2_1. You do not need a set number of digits, 1_1 is valid for example" ma:internalName="DocumentVersion">
      <xsd:simpleType>
        <xsd:restriction base="dms:Text">
          <xsd:maxLength value="255"/>
        </xsd:restriction>
      </xsd:simpleType>
    </xsd:element>
    <xsd:element name="CreatedOriginated" ma:index="13" ma:displayName="Created (Originated)" ma:default="" ma:description="The date the document was originally created. Please enter in DD/MM/YYYY HH:MM format." ma:format="DateTime" ma:internalName="CreatedOriginated" ma:readOnly="false">
      <xsd:simpleType>
        <xsd:restriction base="dms:DateTime"/>
      </xsd:simpleType>
    </xsd:element>
    <xsd:element name="SecurityNonUKConstraints" ma:index="15" nillable="true" ma:displayName="Security Non-UK Constraints" ma:default="" ma:description="For non-UK sourced documents the security classification and/or constraints that apply" ma:format="RadioButtons" ma:internalName="SecurityNonUKConstraints">
      <xsd:simpleType>
        <xsd:restriction base="dms:Choice">
          <xsd:enumeration value="None"/>
          <xsd:enumeration value="NATO"/>
          <xsd:enumeration value="WEU"/>
        </xsd:restriction>
      </xsd:simpleType>
    </xsd:element>
    <xsd:element name="DPADisclosabilityIndicator" ma:index="17" nillable="true" ma:displayName="DPA Disclosability Indicator" ma:default="" ma:description="The Data Protection Act is about access by individuals to personal data held on them by any organisation. Disclosability indicates whether or not the resource can be disclosed" ma:format="RadioButtons" ma:internalName="DPADisclosabilityIndicator">
      <xsd:simpleType>
        <xsd:restriction base="dms:Choice">
          <xsd:enumeration value="No"/>
          <xsd:enumeration value="Yes"/>
          <xsd:enumeration value="Not Assessed"/>
        </xsd:restriction>
      </xsd:simpleType>
    </xsd:element>
    <xsd:element name="DPAExemption" ma:index="18" nillable="true" ma:displayName="DPA Exemption" ma:description="Whether there are exemptions to access the resource in accordance with the DPA" ma:internalName="DPAExemption">
      <xsd:simpleType>
        <xsd:restriction base="dms:Text">
          <xsd:maxLength value="255"/>
        </xsd:restriction>
      </xsd:simpleType>
    </xsd:element>
    <xsd:element name="EIRDisclosabilityIndicator" ma:index="19" nillable="true" ma:displayName="EIR Disclosability Indicator" ma:default="" ma:description="Whether the resource can be disclosed in accordance with the EIR (Environmental Information Regulations)" ma:format="RadioButtons" ma:internalName="EIRDisclosabilityIndicator">
      <xsd:simpleType>
        <xsd:restriction base="dms:Choice">
          <xsd:enumeration value="No"/>
          <xsd:enumeration value="Yes"/>
          <xsd:enumeration value="Not Assessed"/>
        </xsd:restriction>
      </xsd:simpleType>
    </xsd:element>
    <xsd:element name="EIRException" ma:index="20" nillable="true" ma:displayName="EIR Exception" ma:description="Whether there are exceptions which allow MOD to refuse to disclose environmental information in accordance with Environmental Information Regulations (EIR)." ma:internalName="EIRException">
      <xsd:simpleType>
        <xsd:restriction base="dms:Text">
          <xsd:maxLength value="255"/>
        </xsd:restriction>
      </xsd:simpleType>
    </xsd:element>
    <xsd:element name="FOIExemption" ma:index="21" nillable="true" ma:displayName="FOI Exemption" ma:default="No" ma:description="Whether there are exceptions to access the resource in accordance with the FOI legislation" ma:format="Dropdown" ma:internalName="FOIExemption">
      <xsd:simpleType>
        <xsd:restriction base="dms:Choice">
          <xsd:enumeration value="No"/>
          <xsd:enumeration value="s.21 Information reasonably accessible to the applicant by other means. (Absolute)"/>
          <xsd:enumeration value="s.22 Information intended for future publication. (Qualified)"/>
          <xsd:enumeration value="s.23 Information supplied by, or relating to, bodies dealing with security matters. (Absolute)"/>
          <xsd:enumeration value="s.24 National Security. (Qualified)"/>
          <xsd:enumeration value="s.26 Defence. (Qualified)"/>
          <xsd:enumeration value="s.27 International Relations. (Qualified)"/>
          <xsd:enumeration value="s.28 Relations within the UK. (Qualified)"/>
          <xsd:enumeration value="s.29 The economy. (Qualified)"/>
          <xsd:enumeration value="s.30 Investigations and proceedings conducted by public authorities. (Qualified)"/>
          <xsd:enumeration value="s.31 Law enforcement. (Qualified)"/>
          <xsd:enumeration value="s.32 Court records. (Absolute)"/>
          <xsd:enumeration value="s.33 Audit functions. (Qualified)"/>
          <xsd:enumeration value="s.34 Parliamentary privilege. (Absolute)"/>
          <xsd:enumeration value="s.35 Formulation of government policy, etc. (Qualified)"/>
          <xsd:enumeration value="s.36 Prejudice to effective conduct of public affairs. (Absolute)"/>
          <xsd:enumeration value="s.36 Prejudice to the effective conduct of public affairs. (Qualified)"/>
          <xsd:enumeration value="s.37 Communications with Her Majesty etc. and honours. (Qualified)"/>
          <xsd:enumeration value="s.38 Health and safety. (Qualified)"/>
          <xsd:enumeration value="s.39 Environmental information. (Qualified)"/>
          <xsd:enumeration value="s.40 Personal information. (Absolute)"/>
          <xsd:enumeration value="s.41 Information provided in confidence. (Absolute)"/>
          <xsd:enumeration value="s.42 Legal professional privilege. (Qualified)"/>
          <xsd:enumeration value="s.43 Commercial interests. (Qualified)"/>
          <xsd:enumeration value="s.44 Prohibitions on Disclosure. (Absolute)"/>
        </xsd:restriction>
      </xsd:simpleType>
    </xsd:element>
    <xsd:element name="FOIPublicationDate" ma:index="22" nillable="true" ma:displayName="FOI Publication Date" ma:description="FOI Publication Date" ma:format="DateTime" ma:internalName="FOIPublicationDate">
      <xsd:simpleType>
        <xsd:restriction base="dms:DateTime"/>
      </xsd:simpleType>
    </xsd:element>
    <xsd:element name="FOIReleasedOnRequest" ma:index="23" nillable="true" ma:displayName="FOI Released On Request" ma:default="" ma:description="Information has been released following consideration in response to a request from a member of the public" ma:internalName="FOIReleasedOnRequest">
      <xsd:simpleType>
        <xsd:restriction base="dms:Text">
          <xsd:maxLength value="255"/>
        </xsd:restriction>
      </xsd:simpleType>
    </xsd:element>
    <xsd:element name="PolicyIdentifier" ma:index="24" nillable="true" ma:displayName="Policy Identifier" ma:default="UK" ma:description="The policy identifier of the current object" ma:format="Dropdown" ma:internalName="PolicyIdentifier">
      <xsd:simpleType>
        <xsd:restriction base="dms:Choice">
          <xsd:enumeration value="None"/>
          <xsd:enumeration value="NATO"/>
          <xsd:enumeration value="WEU"/>
          <xsd:enumeration value="UK"/>
          <xsd:enumeration value="USA"/>
          <xsd:enumeration value="CAN"/>
          <xsd:enumeration value="AUS"/>
          <xsd:enumeration value="NZL"/>
        </xsd:restriction>
      </xsd:simpleType>
    </xsd:element>
    <xsd:element name="i71a74d1f9984201b479cc08077b6323" ma:index="29" ma:taxonomy="true" ma:internalName="i71a74d1f9984201b479cc08077b6323" ma:taxonomyFieldName="Subject_x0020_Category" ma:displayName="Subject Category" ma:readOnly="false" ma:default="" ma:fieldId="{271a74d1-f998-4201-b479-cc08077b6323}" ma:taxonomyMulti="true" ma:sspId="a9ff0b8c-5d72-4038-b2cd-f57bf310c636" ma:termSetId="ff656f65-90c7-4f70-90bd-c22025b6cf0e" ma:anchorId="00000000-0000-0000-0000-000000000000" ma:open="false" ma:isKeyword="false">
      <xsd:complexType>
        <xsd:sequence>
          <xsd:element ref="pc:Terms" minOccurs="0" maxOccurs="1"/>
        </xsd:sequence>
      </xsd:complexType>
    </xsd:element>
    <xsd:element name="d67af1ddf1dc47979d20c0eae491b81b" ma:index="30" ma:taxonomy="true" ma:internalName="d67af1ddf1dc47979d20c0eae491b81b" ma:taxonomyFieldName="fileplanid" ma:displayName="UK Defence File Plan" ma:readOnly="false" ma:default="" ma:fieldId="{d67af1dd-f1dc-4797-9d20-c0eae491b81b}" ma:sspId="a9ff0b8c-5d72-4038-b2cd-f57bf310c636" ma:termSetId="4c6cc6f3-ba61-4d44-9233-db11931daca6" ma:anchorId="00000000-0000-0000-0000-000000000000" ma:open="false" ma:isKeyword="false">
      <xsd:complexType>
        <xsd:sequence>
          <xsd:element ref="pc:Terms" minOccurs="0" maxOccurs="1"/>
        </xsd:sequence>
      </xsd:complexType>
    </xsd:element>
    <xsd:element name="TaxCatchAll" ma:index="31" nillable="true" ma:displayName="Taxonomy Catch All Column" ma:hidden="true" ma:list="{d50a1b3b-73e1-4bd0-9a3a-1df204b7ad4d}" ma:internalName="TaxCatchAll" ma:showField="CatchAllData" ma:web="6bd5668c-6468-44ef-a7e3-6220490bc914">
      <xsd:complexType>
        <xsd:complexContent>
          <xsd:extension base="dms:MultiChoiceLookup">
            <xsd:sequence>
              <xsd:element name="Value" type="dms:Lookup" maxOccurs="unbounded" minOccurs="0" nillable="true"/>
            </xsd:sequence>
          </xsd:extension>
        </xsd:complexContent>
      </xsd:complexType>
    </xsd:element>
    <xsd:element name="TaxCatchAllLabel" ma:index="32" nillable="true" ma:displayName="Taxonomy Catch All Column1" ma:hidden="true" ma:list="{d50a1b3b-73e1-4bd0-9a3a-1df204b7ad4d}" ma:internalName="TaxCatchAllLabel" ma:readOnly="true" ma:showField="CatchAllDataLabel" ma:web="6bd5668c-6468-44ef-a7e3-6220490bc914">
      <xsd:complexType>
        <xsd:complexContent>
          <xsd:extension base="dms:MultiChoiceLookup">
            <xsd:sequence>
              <xsd:element name="Value" type="dms:Lookup" maxOccurs="unbounded" minOccurs="0" nillable="true"/>
            </xsd:sequence>
          </xsd:extension>
        </xsd:complexContent>
      </xsd:complexType>
    </xsd:element>
    <xsd:element name="m79e07ce3690491db9121a08429fad40" ma:index="33" ma:taxonomy="true" ma:internalName="m79e07ce3690491db9121a08429fad40" ma:taxonomyFieldName="Business_x0020_Owner" ma:displayName="Business Owner" ma:readOnly="false" ma:default="" ma:fieldId="{679e07ce-3690-491d-b912-1a08429fad40}" ma:sspId="a9ff0b8c-5d72-4038-b2cd-f57bf310c636" ma:termSetId="38806ae3-bd96-4c11-838c-3f296b63bbad" ma:anchorId="00000000-0000-0000-0000-000000000000" ma:open="false" ma:isKeyword="false">
      <xsd:complexType>
        <xsd:sequence>
          <xsd:element ref="pc:Terms" minOccurs="0" maxOccurs="1"/>
        </xsd:sequence>
      </xsd:complexType>
    </xsd:element>
    <xsd:element name="n1f450bd0d644ca798bdc94626fdef4f" ma:index="34" ma:taxonomy="true" ma:internalName="n1f450bd0d644ca798bdc94626fdef4f" ma:taxonomyFieldName="Subject_x0020_Keywords" ma:displayName="Subject Keywords" ma:readOnly="false" ma:default="" ma:fieldId="{71f450bd-0d64-4ca7-98bd-c94626fdef4f}" ma:taxonomyMulti="true" ma:sspId="a9ff0b8c-5d72-4038-b2cd-f57bf310c636" ma:termSetId="7b8c463c-3f4b-49b4-909b-bbb5fe2586f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bd5668c-6468-44ef-a7e3-6220490bc914" elementFormDefault="qualified">
    <xsd:import namespace="http://schemas.microsoft.com/office/2006/documentManagement/types"/>
    <xsd:import namespace="http://schemas.microsoft.com/office/infopath/2007/PartnerControls"/>
    <xsd:element name="Local_x0020_KeywordsOOB" ma:index="8" nillable="true" ma:displayName="Local Keywords" ma:description="Add a list of comma separated locally used keywords to help you organize and browse items in your site." ma:internalName="Local_x0020_KeywordsOOB" ma:readOnly="false">
      <xsd:complexType>
        <xsd:complexContent>
          <xsd:extension base="dms:MultiChoiceFillIn">
            <xsd:sequence>
              <xsd:element name="Value" maxOccurs="unbounded" minOccurs="0" nillable="true">
                <xsd:simpleType>
                  <xsd:union memberTypes="dms:Text">
                    <xsd:simpleType>
                      <xsd:restriction base="dms:Choice"/>
                    </xsd:simpleType>
                  </xsd:un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wic_System_Copyright" ma:index="12" nillable="true" ma:displayName="Copyright" ma:internalName="wic_System_Copyrigh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26ddb3-1c92-4e79-b198-18d29b76a47a"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ServiceAutoTags" ma:index="39" nillable="true" ma:displayName="Tags" ma:internalName="MediaServiceAutoTags" ma:readOnly="true">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ServiceGenerationTime" ma:index="41" nillable="true" ma:displayName="MediaServiceGenerationTime" ma:hidden="true" ma:internalName="MediaServiceGenerationTime" ma:readOnly="true">
      <xsd:simpleType>
        <xsd:restriction base="dms:Text"/>
      </xsd:simpleType>
    </xsd:element>
    <xsd:element name="MediaServiceEventHashCode" ma:index="42" nillable="true" ma:displayName="MediaServiceEventHashCode" ma:hidden="true" ma:internalName="MediaServiceEventHashCode" ma:readOnly="true">
      <xsd:simpleType>
        <xsd:restriction base="dms:Text"/>
      </xsd:simpleType>
    </xsd:element>
    <xsd:element name="MediaServiceDateTaken" ma:index="43" nillable="true" ma:displayName="MediaServiceDateTaken" ma:hidden="true" ma:internalName="MediaServiceDateTaken"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lcf76f155ced4ddcb4097134ff3c332f" ma:index="48" nillable="true" ma:taxonomy="true" ma:internalName="lcf76f155ced4ddcb4097134ff3c332f" ma:taxonomyFieldName="MediaServiceImageTags" ma:displayName="Image Tags" ma:readOnly="false" ma:fieldId="{5cf76f15-5ced-4ddc-b409-7134ff3c332f}" ma:taxonomyMulti="true" ma:sspId="a9ff0b8c-5d72-4038-b2cd-f57bf310c63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c384a86-3ae7-4728-ba0e-3a95f58c7842" elementFormDefault="qualified">
    <xsd:import namespace="http://schemas.microsoft.com/office/2006/documentManagement/types"/>
    <xsd:import namespace="http://schemas.microsoft.com/office/infopath/2007/PartnerControls"/>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UKProtectiveMarking xmlns="04738c6d-ecc8-46f1-821f-82e308eab3d9">OFFICIAL</UKProtectiveMarking>
    <EIRException xmlns="04738c6d-ecc8-46f1-821f-82e308eab3d9" xsi:nil="true"/>
    <FOIPublicationDate xmlns="04738c6d-ecc8-46f1-821f-82e308eab3d9" xsi:nil="true"/>
    <DocumentVersion xmlns="04738c6d-ecc8-46f1-821f-82e308eab3d9" xsi:nil="true"/>
    <Local_x0020_KeywordsOOB xmlns="6bd5668c-6468-44ef-a7e3-6220490bc914" xsi:nil="true"/>
    <SecurityDescriptors xmlns="http://schemas.microsoft.com/sharepoint/v3">None</SecurityDescriptors>
    <d67af1ddf1dc47979d20c0eae491b81b xmlns="04738c6d-ecc8-46f1-821f-82e308eab3d9">
      <Terms xmlns="http://schemas.microsoft.com/office/infopath/2007/PartnerControls"/>
    </d67af1ddf1dc47979d20c0eae491b81b>
    <DPAExemption xmlns="04738c6d-ecc8-46f1-821f-82e308eab3d9" xsi:nil="true"/>
    <EIRDisclosabilityIndicator xmlns="04738c6d-ecc8-46f1-821f-82e308eab3d9" xsi:nil="true"/>
    <i71a74d1f9984201b479cc08077b6323 xmlns="04738c6d-ecc8-46f1-821f-82e308eab3d9">
      <Terms xmlns="http://schemas.microsoft.com/office/infopath/2007/PartnerControls"/>
    </i71a74d1f9984201b479cc08077b6323>
    <CategoryDescription xmlns="http://schemas.microsoft.com/sharepoint.v3" xsi:nil="true"/>
    <FOIReleasedOnRequest xmlns="04738c6d-ecc8-46f1-821f-82e308eab3d9" xsi:nil="true"/>
    <SecurityNonUKConstraints xmlns="04738c6d-ecc8-46f1-821f-82e308eab3d9" xsi:nil="true"/>
    <RetentionCategory xmlns="http://schemas.microsoft.com/sharepoint/v3">None</RetentionCategory>
    <DPADisclosabilityIndicator xmlns="04738c6d-ecc8-46f1-821f-82e308eab3d9" xsi:nil="true"/>
    <wic_System_Copyright xmlns="http://schemas.microsoft.com/sharepoint/v3/fields" xsi:nil="true"/>
    <lcf76f155ced4ddcb4097134ff3c332f xmlns="fc26ddb3-1c92-4e79-b198-18d29b76a47a">
      <Terms xmlns="http://schemas.microsoft.com/office/infopath/2007/PartnerControls"/>
    </lcf76f155ced4ddcb4097134ff3c332f>
    <n1f450bd0d644ca798bdc94626fdef4f xmlns="04738c6d-ecc8-46f1-821f-82e308eab3d9">
      <Terms xmlns="http://schemas.microsoft.com/office/infopath/2007/PartnerControls"/>
    </n1f450bd0d644ca798bdc94626fdef4f>
    <TaxCatchAll xmlns="04738c6d-ecc8-46f1-821f-82e308eab3d9" xsi:nil="true"/>
    <FOIExemption xmlns="04738c6d-ecc8-46f1-821f-82e308eab3d9">No</FOIExemption>
    <CreatedOriginated xmlns="04738c6d-ecc8-46f1-821f-82e308eab3d9"/>
    <PolicyIdentifier xmlns="04738c6d-ecc8-46f1-821f-82e308eab3d9">UK</PolicyIdentifier>
    <m79e07ce3690491db9121a08429fad40 xmlns="04738c6d-ecc8-46f1-821f-82e308eab3d9">
      <Terms xmlns="http://schemas.microsoft.com/office/infopath/2007/PartnerControls"/>
    </m79e07ce3690491db9121a08429fad40>
  </documentManagement>
</p:properties>
</file>

<file path=customXml/itemProps1.xml><?xml version="1.0" encoding="utf-8"?>
<ds:datastoreItem xmlns:ds="http://schemas.openxmlformats.org/officeDocument/2006/customXml" ds:itemID="{A7B0F928-6F35-4038-9AD7-47A9324122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
    <ds:schemaRef ds:uri="04738c6d-ecc8-46f1-821f-82e308eab3d9"/>
    <ds:schemaRef ds:uri="6bd5668c-6468-44ef-a7e3-6220490bc914"/>
    <ds:schemaRef ds:uri="http://schemas.microsoft.com/sharepoint/v3/fields"/>
    <ds:schemaRef ds:uri="fc26ddb3-1c92-4e79-b198-18d29b76a47a"/>
    <ds:schemaRef ds:uri="ac384a86-3ae7-4728-ba0e-3a95f58c78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0339B8-BA5B-4784-A3F6-D522556AFCCB}">
  <ds:schemaRefs>
    <ds:schemaRef ds:uri="http://schemas.microsoft.com/sharepoint/v3/contenttype/forms"/>
  </ds:schemaRefs>
</ds:datastoreItem>
</file>

<file path=customXml/itemProps3.xml><?xml version="1.0" encoding="utf-8"?>
<ds:datastoreItem xmlns:ds="http://schemas.openxmlformats.org/officeDocument/2006/customXml" ds:itemID="{A9C4C511-83E0-41FD-9F16-079DB78B06C7}">
  <ds:schemaRefs>
    <ds:schemaRef ds:uri="http://schemas.microsoft.com/office/2006/metadata/properties"/>
    <ds:schemaRef ds:uri="http://schemas.microsoft.com/office/infopath/2007/PartnerControls"/>
    <ds:schemaRef ds:uri="04738c6d-ecc8-46f1-821f-82e308eab3d9"/>
    <ds:schemaRef ds:uri="6bd5668c-6468-44ef-a7e3-6220490bc914"/>
    <ds:schemaRef ds:uri="http://schemas.microsoft.com/sharepoint/v3"/>
    <ds:schemaRef ds:uri="http://schemas.microsoft.com/sharepoint.v3"/>
    <ds:schemaRef ds:uri="http://schemas.microsoft.com/sharepoint/v3/fields"/>
    <ds:schemaRef ds:uri="fc26ddb3-1c92-4e79-b198-18d29b76a47a"/>
  </ds:schemaRefs>
</ds:datastoreItem>
</file>

<file path=docProps/app.xml><?xml version="1.0" encoding="utf-8"?>
<Properties xmlns="http://schemas.openxmlformats.org/officeDocument/2006/extended-properties" xmlns:vt="http://schemas.openxmlformats.org/officeDocument/2006/docPropsVTypes">
  <Template>52658_NE_VAPC_CHAIR_DIVERSITY INFORMATION FORM_OSP</Template>
  <TotalTime>0</TotalTime>
  <Pages>7</Pages>
  <Words>1665</Words>
  <Characters>9491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Cabinet Office</Company>
  <LinksUpToDate>false</LinksUpToDate>
  <CharactersWithSpaces>11134</CharactersWithSpaces>
  <SharedDoc>false</SharedDoc>
  <HLinks>
    <vt:vector size="18" baseType="variant">
      <vt:variant>
        <vt:i4>7733350</vt:i4>
      </vt:variant>
      <vt:variant>
        <vt:i4>261</vt:i4>
      </vt:variant>
      <vt:variant>
        <vt:i4>0</vt:i4>
      </vt:variant>
      <vt:variant>
        <vt:i4>5</vt:i4>
      </vt:variant>
      <vt:variant>
        <vt:lpwstr>https://publicappointments.cabinetoffice.gov.uk/contact-us/</vt:lpwstr>
      </vt:variant>
      <vt:variant>
        <vt:lpwstr/>
      </vt:variant>
      <vt:variant>
        <vt:i4>7929971</vt:i4>
      </vt:variant>
      <vt:variant>
        <vt:i4>258</vt:i4>
      </vt:variant>
      <vt:variant>
        <vt:i4>0</vt:i4>
      </vt:variant>
      <vt:variant>
        <vt:i4>5</vt:i4>
      </vt:variant>
      <vt:variant>
        <vt:lpwstr>https://publicappointments.cabinetoffice.gov.uk/privacy-notice/</vt:lpwstr>
      </vt:variant>
      <vt:variant>
        <vt:lpwstr/>
      </vt:variant>
      <vt:variant>
        <vt:i4>2228260</vt:i4>
      </vt:variant>
      <vt:variant>
        <vt:i4>18</vt:i4>
      </vt:variant>
      <vt:variant>
        <vt:i4>0</vt:i4>
      </vt:variant>
      <vt:variant>
        <vt:i4>5</vt:i4>
      </vt:variant>
      <vt:variant>
        <vt:lpwstr>https://publicappointments.cabinetoffice.gov.uk/recording-whether-or-not-you-have-a-disability/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Hammond, Bethany E1 (DBS Civ Pers-Res 8D)</dc:creator>
  <cp:keywords/>
  <dc:description/>
  <cp:lastModifiedBy>Hammond, Bethany E1 (DBS Civ Pers-Res 8D)</cp:lastModifiedBy>
  <cp:revision>2</cp:revision>
  <dcterms:created xsi:type="dcterms:W3CDTF">2022-11-29T14:52:00Z</dcterms:created>
  <dcterms:modified xsi:type="dcterms:W3CDTF">2022-11-29T14:52:00Z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1,2,3</vt:lpwstr>
  </property>
  <property fmtid="{D5CDD505-2E9C-101B-9397-08002B2CF9AE}" pid="3" name="ClassificationContentMarkingHeaderFontProps">
    <vt:lpwstr>#000000,12,Arial</vt:lpwstr>
  </property>
  <property fmtid="{D5CDD505-2E9C-101B-9397-08002B2CF9AE}" pid="4" name="ClassificationContentMarkingHeaderText">
    <vt:lpwstr>OFFICIAL-SENSITIVE PERSONAL</vt:lpwstr>
  </property>
  <property fmtid="{D5CDD505-2E9C-101B-9397-08002B2CF9AE}" pid="5" name="ClassificationContentMarkingFooterShapeIds">
    <vt:lpwstr>4,5,6</vt:lpwstr>
  </property>
  <property fmtid="{D5CDD505-2E9C-101B-9397-08002B2CF9AE}" pid="6" name="ClassificationContentMarkingFooterFontProps">
    <vt:lpwstr>#000000,12,Arial</vt:lpwstr>
  </property>
  <property fmtid="{D5CDD505-2E9C-101B-9397-08002B2CF9AE}" pid="7" name="ClassificationContentMarkingFooterText">
    <vt:lpwstr>OFFICIAL-SENSITIVE PERSONAL</vt:lpwstr>
  </property>
  <property fmtid="{D5CDD505-2E9C-101B-9397-08002B2CF9AE}" pid="8" name="MSIP_Label_b31d4ac0-4a95-4149-a522-47ec53daed1a_Enabled">
    <vt:lpwstr>true</vt:lpwstr>
  </property>
  <property fmtid="{D5CDD505-2E9C-101B-9397-08002B2CF9AE}" pid="9" name="MSIP_Label_b31d4ac0-4a95-4149-a522-47ec53daed1a_SetDate">
    <vt:lpwstr>2022-07-20T14:48:47Z</vt:lpwstr>
  </property>
  <property fmtid="{D5CDD505-2E9C-101B-9397-08002B2CF9AE}" pid="10" name="MSIP_Label_b31d4ac0-4a95-4149-a522-47ec53daed1a_Method">
    <vt:lpwstr>Privileged</vt:lpwstr>
  </property>
  <property fmtid="{D5CDD505-2E9C-101B-9397-08002B2CF9AE}" pid="11" name="MSIP_Label_b31d4ac0-4a95-4149-a522-47ec53daed1a_Name">
    <vt:lpwstr>MOD-2-OSP-OFFICIAL-SENSITIVE-PERSONAL</vt:lpwstr>
  </property>
  <property fmtid="{D5CDD505-2E9C-101B-9397-08002B2CF9AE}" pid="12" name="MSIP_Label_b31d4ac0-4a95-4149-a522-47ec53daed1a_SiteId">
    <vt:lpwstr>be7760ed-5953-484b-ae95-d0a16dfa09e5</vt:lpwstr>
  </property>
  <property fmtid="{D5CDD505-2E9C-101B-9397-08002B2CF9AE}" pid="13" name="MSIP_Label_b31d4ac0-4a95-4149-a522-47ec53daed1a_ActionId">
    <vt:lpwstr>2d25cd8d-b4ed-4b41-af3b-c6378f8c575c</vt:lpwstr>
  </property>
  <property fmtid="{D5CDD505-2E9C-101B-9397-08002B2CF9AE}" pid="14" name="MSIP_Label_b31d4ac0-4a95-4149-a522-47ec53daed1a_ContentBits">
    <vt:lpwstr>3</vt:lpwstr>
  </property>
  <property fmtid="{D5CDD505-2E9C-101B-9397-08002B2CF9AE}" pid="15" name="ContentTypeId">
    <vt:lpwstr>0x010100189D854D1C5F3846B11D8804D0EF91DD</vt:lpwstr>
  </property>
  <property fmtid="{D5CDD505-2E9C-101B-9397-08002B2CF9AE}" pid="16" name="DocumentVersion">
    <vt:lpwstr/>
  </property>
  <property fmtid="{D5CDD505-2E9C-101B-9397-08002B2CF9AE}" pid="17" name="lcf76f155ced4ddcb4097134ff3c332f">
    <vt:lpwstr/>
  </property>
  <property fmtid="{D5CDD505-2E9C-101B-9397-08002B2CF9AE}" pid="18" name="PolicyIdentifier">
    <vt:lpwstr>UK</vt:lpwstr>
  </property>
  <property fmtid="{D5CDD505-2E9C-101B-9397-08002B2CF9AE}" pid="19" name="d67af1ddf1dc47979d20c0eae491b81b">
    <vt:lpwstr/>
  </property>
  <property fmtid="{D5CDD505-2E9C-101B-9397-08002B2CF9AE}" pid="20" name="FOIReleasedOnRequest">
    <vt:lpwstr/>
  </property>
  <property fmtid="{D5CDD505-2E9C-101B-9397-08002B2CF9AE}" pid="21" name="n1f450bd0d644ca798bdc94626fdef4f">
    <vt:lpwstr/>
  </property>
  <property fmtid="{D5CDD505-2E9C-101B-9397-08002B2CF9AE}" pid="22" name="SecurityNonUKConstraints">
    <vt:lpwstr/>
  </property>
  <property fmtid="{D5CDD505-2E9C-101B-9397-08002B2CF9AE}" pid="23" name="m79e07ce3690491db9121a08429fad40">
    <vt:lpwstr/>
  </property>
  <property fmtid="{D5CDD505-2E9C-101B-9397-08002B2CF9AE}" pid="24" name="DPAExemption">
    <vt:lpwstr/>
  </property>
  <property fmtid="{D5CDD505-2E9C-101B-9397-08002B2CF9AE}" pid="25" name="TaxCatchAll">
    <vt:lpwstr/>
  </property>
  <property fmtid="{D5CDD505-2E9C-101B-9397-08002B2CF9AE}" pid="26" name="UKProtectiveMarking">
    <vt:lpwstr>OFFICIAL</vt:lpwstr>
  </property>
  <property fmtid="{D5CDD505-2E9C-101B-9397-08002B2CF9AE}" pid="27" name="Local KeywordsOOB">
    <vt:lpwstr/>
  </property>
  <property fmtid="{D5CDD505-2E9C-101B-9397-08002B2CF9AE}" pid="28" name="SecurityDescriptors">
    <vt:lpwstr>None</vt:lpwstr>
  </property>
  <property fmtid="{D5CDD505-2E9C-101B-9397-08002B2CF9AE}" pid="29" name="FOIExemption">
    <vt:lpwstr>No</vt:lpwstr>
  </property>
  <property fmtid="{D5CDD505-2E9C-101B-9397-08002B2CF9AE}" pid="30" name="CategoryDescription">
    <vt:lpwstr/>
  </property>
  <property fmtid="{D5CDD505-2E9C-101B-9397-08002B2CF9AE}" pid="31" name="RetentionCategory">
    <vt:lpwstr>None</vt:lpwstr>
  </property>
  <property fmtid="{D5CDD505-2E9C-101B-9397-08002B2CF9AE}" pid="32" name="EIRDisclosabilityIndicator">
    <vt:lpwstr/>
  </property>
  <property fmtid="{D5CDD505-2E9C-101B-9397-08002B2CF9AE}" pid="33" name="CreatedOriginated">
    <vt:lpwstr/>
  </property>
  <property fmtid="{D5CDD505-2E9C-101B-9397-08002B2CF9AE}" pid="34" name="DPADisclosabilityIndicator">
    <vt:lpwstr/>
  </property>
  <property fmtid="{D5CDD505-2E9C-101B-9397-08002B2CF9AE}" pid="35" name="EIRException">
    <vt:lpwstr/>
  </property>
  <property fmtid="{D5CDD505-2E9C-101B-9397-08002B2CF9AE}" pid="36" name="i71a74d1f9984201b479cc08077b6323">
    <vt:lpwstr/>
  </property>
  <property fmtid="{D5CDD505-2E9C-101B-9397-08002B2CF9AE}" pid="37" name="FOIPublicationDate">
    <vt:lpwstr/>
  </property>
  <property fmtid="{D5CDD505-2E9C-101B-9397-08002B2CF9AE}" pid="38" name="wic_System_Copyright">
    <vt:lpwstr/>
  </property>
  <property fmtid="{D5CDD505-2E9C-101B-9397-08002B2CF9AE}" pid="39" name="Subject Category">
    <vt:lpwstr/>
  </property>
  <property fmtid="{D5CDD505-2E9C-101B-9397-08002B2CF9AE}" pid="40" name="Subject Keywords">
    <vt:lpwstr/>
  </property>
  <property fmtid="{D5CDD505-2E9C-101B-9397-08002B2CF9AE}" pid="41" name="Business Owner">
    <vt:lpwstr/>
  </property>
  <property fmtid="{D5CDD505-2E9C-101B-9397-08002B2CF9AE}" pid="42" name="fileplanid">
    <vt:lpwstr/>
  </property>
</Properties>
</file>