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2D60" w14:textId="77777777" w:rsidR="0087622D" w:rsidRPr="0087622D" w:rsidRDefault="0087622D" w:rsidP="0087622D">
      <w:pPr>
        <w:pStyle w:val="Title"/>
      </w:pPr>
      <w:r w:rsidRPr="0087622D">
        <w:t>Diversity Information Form</w:t>
      </w:r>
    </w:p>
    <w:p w14:paraId="20C58887" w14:textId="77777777"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551375EA" w14:textId="77777777"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669F67CC"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0C5DFC7E"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CAC1929" w14:textId="77777777" w:rsidR="004A496D" w:rsidRDefault="004A496D" w:rsidP="004A496D">
      <w:pPr>
        <w:pBdr>
          <w:bottom w:val="single" w:sz="12" w:space="1" w:color="auto"/>
        </w:pBdr>
      </w:pPr>
      <w:r>
        <w:t>The form should only take a few minutes to complete.</w:t>
      </w:r>
    </w:p>
    <w:p w14:paraId="414DF3E4" w14:textId="77777777" w:rsidR="00246429" w:rsidRDefault="004A496D" w:rsidP="004A496D">
      <w:pPr>
        <w:pBdr>
          <w:bottom w:val="single" w:sz="12" w:space="1" w:color="auto"/>
        </w:pBdr>
      </w:pPr>
      <w:r>
        <w:t>We thank you in advance for your support.</w:t>
      </w:r>
    </w:p>
    <w:p w14:paraId="66923BEE" w14:textId="77777777" w:rsidR="00246429" w:rsidRDefault="00246429" w:rsidP="0087622D"/>
    <w:p w14:paraId="13120BF4" w14:textId="77777777" w:rsidR="00246429" w:rsidRDefault="00246429" w:rsidP="0087622D">
      <w:r w:rsidRPr="00246429">
        <w:t>Required fields are marked with a *</w:t>
      </w:r>
    </w:p>
    <w:p w14:paraId="36615819" w14:textId="77777777" w:rsidR="00246429" w:rsidRDefault="00246429" w:rsidP="0087622D"/>
    <w:p w14:paraId="4F7D835C" w14:textId="77777777" w:rsidR="0087622D" w:rsidRDefault="0087622D" w:rsidP="0087622D">
      <w:pPr>
        <w:pStyle w:val="Heading1"/>
      </w:pPr>
      <w:r w:rsidRPr="0087622D">
        <w:t>About you</w:t>
      </w:r>
    </w:p>
    <w:p w14:paraId="1D2536D1" w14:textId="77777777" w:rsidR="0087622D" w:rsidRDefault="0087622D" w:rsidP="0087622D">
      <w:r w:rsidRPr="0087622D">
        <w:t xml:space="preserve">What </w:t>
      </w:r>
      <w:r w:rsidR="005A6814">
        <w:t>is your title? (Mr/Mrs/Dr/etc.</w:t>
      </w:r>
      <w:r w:rsidRPr="0087622D">
        <w:t>)</w:t>
      </w:r>
      <w:r w:rsidR="00246429">
        <w:t xml:space="preserve"> *</w:t>
      </w:r>
    </w:p>
    <w:p w14:paraId="37B4B3F6" w14:textId="77777777" w:rsidR="0087622D" w:rsidRDefault="00246429" w:rsidP="0087622D">
      <w:pPr>
        <w:pStyle w:val="Indent"/>
      </w:pPr>
      <w:r w:rsidRPr="00E36858">
        <w:rPr>
          <w:rStyle w:val="PlaceholderText"/>
        </w:rPr>
        <w:t>Click or tap here to enter text.</w:t>
      </w:r>
    </w:p>
    <w:p w14:paraId="2A68BB83" w14:textId="77777777" w:rsidR="00246429" w:rsidRDefault="00246429" w:rsidP="00246429">
      <w:r>
        <w:t>What is your first name? *</w:t>
      </w:r>
    </w:p>
    <w:p w14:paraId="0EEE4D96" w14:textId="77777777" w:rsidR="00246429" w:rsidRDefault="00246429" w:rsidP="00246429">
      <w:pPr>
        <w:pStyle w:val="Indent"/>
      </w:pPr>
      <w:r w:rsidRPr="00E36858">
        <w:rPr>
          <w:rStyle w:val="PlaceholderText"/>
        </w:rPr>
        <w:t>Click or tap here to enter text.</w:t>
      </w:r>
    </w:p>
    <w:p w14:paraId="6723216C" w14:textId="77777777" w:rsidR="00246429" w:rsidRDefault="00246429" w:rsidP="00246429">
      <w:r>
        <w:t>What is your last name? *</w:t>
      </w:r>
    </w:p>
    <w:p w14:paraId="49C61356" w14:textId="77777777" w:rsidR="00246429" w:rsidRDefault="00246429" w:rsidP="00246429">
      <w:pPr>
        <w:pStyle w:val="Indent"/>
      </w:pPr>
      <w:r w:rsidRPr="00E36858">
        <w:rPr>
          <w:rStyle w:val="PlaceholderText"/>
        </w:rPr>
        <w:t>Click or tap here to enter text.</w:t>
      </w:r>
    </w:p>
    <w:p w14:paraId="4EE0A1AF" w14:textId="77777777" w:rsidR="00F277A4" w:rsidRDefault="00F277A4" w:rsidP="00F277A4">
      <w:r w:rsidRPr="00F277A4">
        <w:t>Which appointment are you applying for?</w:t>
      </w:r>
      <w:r>
        <w:t xml:space="preserve"> *</w:t>
      </w:r>
    </w:p>
    <w:p w14:paraId="1AA78F71" w14:textId="77777777" w:rsidR="00F277A4" w:rsidRDefault="00F277A4" w:rsidP="00F277A4">
      <w:pPr>
        <w:pStyle w:val="Indent"/>
      </w:pPr>
      <w:r w:rsidRPr="00E36858">
        <w:rPr>
          <w:rStyle w:val="PlaceholderText"/>
        </w:rPr>
        <w:t>Click or tap here to enter text.</w:t>
      </w:r>
    </w:p>
    <w:p w14:paraId="2936A5DD" w14:textId="77777777" w:rsidR="00F277A4" w:rsidRDefault="00F277A4">
      <w:pPr>
        <w:spacing w:before="0" w:after="160"/>
        <w:rPr>
          <w:b/>
          <w:sz w:val="24"/>
        </w:rPr>
      </w:pPr>
      <w:r>
        <w:br w:type="page"/>
      </w:r>
    </w:p>
    <w:p w14:paraId="3085D186" w14:textId="77777777" w:rsidR="00F277A4" w:rsidRDefault="00F277A4" w:rsidP="00F277A4">
      <w:pPr>
        <w:pStyle w:val="Heading1"/>
      </w:pPr>
      <w:r>
        <w:lastRenderedPageBreak/>
        <w:t>Diversity Questions</w:t>
      </w:r>
    </w:p>
    <w:p w14:paraId="18C3CB0A" w14:textId="77777777" w:rsidR="00F277A4" w:rsidRDefault="00F277A4" w:rsidP="00F277A4">
      <w:pPr>
        <w:pStyle w:val="Heading2"/>
      </w:pPr>
      <w:r w:rsidRPr="00F277A4">
        <w:t>Sex and Gender</w:t>
      </w:r>
    </w:p>
    <w:p w14:paraId="2A50EB71" w14:textId="77777777" w:rsidR="00F277A4" w:rsidRDefault="00F277A4" w:rsidP="00F277A4">
      <w:r>
        <w:t>What is your sex? *</w:t>
      </w:r>
    </w:p>
    <w:p w14:paraId="7D65195A" w14:textId="6A61798C" w:rsidR="00F277A4" w:rsidRDefault="00F277A4" w:rsidP="00F277A4">
      <w:pPr>
        <w:pStyle w:val="Indent"/>
      </w:pPr>
      <w:r w:rsidRPr="00E56696">
        <w:object w:dxaOrig="225" w:dyaOrig="225" w14:anchorId="39315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0" o:title=""/>
          </v:shape>
          <w:control r:id="rId11" w:name="SexMale" w:shapeid="_x0000_i1145"/>
        </w:object>
      </w:r>
    </w:p>
    <w:p w14:paraId="2A8A8097" w14:textId="202AF7DB" w:rsidR="003F6DBD" w:rsidRDefault="003F6DBD" w:rsidP="00F277A4">
      <w:pPr>
        <w:pStyle w:val="Indent"/>
      </w:pPr>
      <w:r w:rsidRPr="00E56696">
        <w:object w:dxaOrig="225" w:dyaOrig="225" w14:anchorId="356C4970">
          <v:shape id="_x0000_i1147" type="#_x0000_t75" alt="Is your sex female?" style="width:108pt;height:18pt" o:ole="">
            <v:imagedata r:id="rId12" o:title=""/>
          </v:shape>
          <w:control r:id="rId13" w:name="SexFemale" w:shapeid="_x0000_i1147"/>
        </w:object>
      </w:r>
    </w:p>
    <w:p w14:paraId="1E73F41A" w14:textId="127C5358" w:rsidR="003F6DBD" w:rsidRDefault="003F6DBD" w:rsidP="00F277A4">
      <w:pPr>
        <w:pStyle w:val="Indent"/>
      </w:pPr>
      <w:r w:rsidRPr="00E56696">
        <w:object w:dxaOrig="225" w:dyaOrig="225" w14:anchorId="164A2296">
          <v:shape id="_x0000_i1149" type="#_x0000_t75" alt="Do you prefer not to say your sex?" style="width:108pt;height:18pt" o:ole="">
            <v:imagedata r:id="rId14" o:title=""/>
          </v:shape>
          <w:control r:id="rId15" w:name="SexPNS" w:shapeid="_x0000_i1149"/>
        </w:object>
      </w:r>
    </w:p>
    <w:p w14:paraId="61685BB7" w14:textId="77777777" w:rsidR="003F6DBD" w:rsidRPr="00F277A4" w:rsidRDefault="003F6DBD" w:rsidP="003F6DBD">
      <w:r w:rsidRPr="003F6DBD">
        <w:t>Is the gender you identify with the same as your sex registered at birth?</w:t>
      </w:r>
      <w:r w:rsidR="00AD64AD">
        <w:t xml:space="preserve"> *</w:t>
      </w:r>
    </w:p>
    <w:p w14:paraId="7B936640" w14:textId="76FA1D35" w:rsidR="0087622D" w:rsidRDefault="003F6DBD" w:rsidP="003F6DBD">
      <w:pPr>
        <w:pStyle w:val="Indent"/>
      </w:pPr>
      <w:r w:rsidRPr="00E56696">
        <w:object w:dxaOrig="225" w:dyaOrig="225" w14:anchorId="351D8040">
          <v:shape id="_x0000_i1151" type="#_x0000_t75" alt="Yes, the gender I identify with is the same as the sex I was registered with at birth." style="width:108pt;height:18pt" o:ole="">
            <v:imagedata r:id="rId16" o:title=""/>
          </v:shape>
          <w:control r:id="rId17" w:name="RegisterAtBirthYes" w:shapeid="_x0000_i1151"/>
        </w:object>
      </w:r>
    </w:p>
    <w:p w14:paraId="60C69F3B" w14:textId="6B0C833C" w:rsidR="003F6DBD" w:rsidRDefault="003F6DBD" w:rsidP="003F6DBD">
      <w:pPr>
        <w:pStyle w:val="Indent"/>
      </w:pPr>
      <w:r w:rsidRPr="00E56696">
        <w:object w:dxaOrig="225" w:dyaOrig="225" w14:anchorId="47CDF416">
          <v:shape id="_x0000_i1153" type="#_x0000_t75" alt="No, the gender I identify with is not the same as the sex I was registered with at birth." style="width:108pt;height:18pt" o:ole="">
            <v:imagedata r:id="rId18" o:title=""/>
          </v:shape>
          <w:control r:id="rId19" w:name="RegisterAtBirthNo" w:shapeid="_x0000_i1153"/>
        </w:object>
      </w:r>
    </w:p>
    <w:p w14:paraId="3ED78F8C" w14:textId="43FBEC9A" w:rsidR="003F6DBD" w:rsidRDefault="003F6DBD" w:rsidP="003F6DBD">
      <w:pPr>
        <w:pStyle w:val="Indent"/>
      </w:pPr>
      <w:r w:rsidRPr="00E56696">
        <w:object w:dxaOrig="225" w:dyaOrig="225" w14:anchorId="4319CBDB">
          <v:shape id="_x0000_i1155" type="#_x0000_t75" alt="I prefer not to say if  the gender I identify with is the same as the sex I was registered with at birth." style="width:108pt;height:18pt" o:ole="">
            <v:imagedata r:id="rId20" o:title=""/>
          </v:shape>
          <w:control r:id="rId21" w:name="RegisterAtBirthPNS" w:shapeid="_x0000_i1155"/>
        </w:object>
      </w:r>
    </w:p>
    <w:p w14:paraId="6EAAC406" w14:textId="77777777" w:rsidR="0087622D" w:rsidRDefault="00AD64AD">
      <w:r w:rsidRPr="00AD64AD">
        <w:t>What is your gender if it is not the same as your sex registered at birth?</w:t>
      </w:r>
    </w:p>
    <w:p w14:paraId="282F160A" w14:textId="77777777" w:rsidR="00AD64AD" w:rsidRDefault="00AD64AD" w:rsidP="00AD64AD">
      <w:pPr>
        <w:pStyle w:val="Indent"/>
      </w:pPr>
      <w:r w:rsidRPr="00E36858">
        <w:rPr>
          <w:rStyle w:val="PlaceholderText"/>
        </w:rPr>
        <w:t>Click or tap here to enter text.</w:t>
      </w:r>
    </w:p>
    <w:p w14:paraId="316D3ADA" w14:textId="77777777" w:rsidR="009815EC" w:rsidRDefault="009815EC">
      <w:pPr>
        <w:spacing w:before="0" w:after="160"/>
        <w:rPr>
          <w:b/>
          <w:sz w:val="24"/>
        </w:rPr>
      </w:pPr>
      <w:r>
        <w:br w:type="page"/>
      </w:r>
    </w:p>
    <w:p w14:paraId="46778008" w14:textId="77777777" w:rsidR="00AD64AD" w:rsidRDefault="00AD64AD" w:rsidP="00AD64AD">
      <w:pPr>
        <w:pStyle w:val="Heading2"/>
      </w:pPr>
      <w:r w:rsidRPr="00AD64AD">
        <w:lastRenderedPageBreak/>
        <w:t>Disability and Health Conditions</w:t>
      </w:r>
    </w:p>
    <w:p w14:paraId="71778DA4" w14:textId="77777777" w:rsidR="00AD64AD" w:rsidRDefault="00AD64AD" w:rsidP="00AD64AD">
      <w:r w:rsidRPr="00AD64AD">
        <w:t>Do you have any physical or mental health conditions or illnesses lasting or expec</w:t>
      </w:r>
      <w:r>
        <w:t>ted to last 12 months or more? *</w:t>
      </w:r>
    </w:p>
    <w:p w14:paraId="1281CB82" w14:textId="77777777"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p w14:paraId="186908AE" w14:textId="0E41F868" w:rsidR="00AD64AD" w:rsidRDefault="00384FFF" w:rsidP="00AD64AD">
      <w:pPr>
        <w:pStyle w:val="Indent"/>
      </w:pPr>
      <w:r w:rsidRPr="00E56696">
        <w:object w:dxaOrig="225" w:dyaOrig="225" w14:anchorId="4FAE5E8F">
          <v:shape id="_x0000_i1157" type="#_x0000_t75" style="width:108pt;height:18pt" o:ole="">
            <v:imagedata r:id="rId23" o:title=""/>
          </v:shape>
          <w:control r:id="rId24" w:name="HealthConditionYes" w:shapeid="_x0000_i1157"/>
        </w:object>
      </w:r>
    </w:p>
    <w:p w14:paraId="107EB582" w14:textId="35C4E21E" w:rsidR="00384FFF" w:rsidRDefault="00384FFF" w:rsidP="00AD64AD">
      <w:pPr>
        <w:pStyle w:val="Indent"/>
      </w:pPr>
      <w:r w:rsidRPr="00E56696">
        <w:object w:dxaOrig="225" w:dyaOrig="225" w14:anchorId="6F6E7128">
          <v:shape id="_x0000_i1159" type="#_x0000_t75" style="width:108pt;height:18pt" o:ole="">
            <v:imagedata r:id="rId25" o:title=""/>
          </v:shape>
          <w:control r:id="rId26" w:name="HealthConditionNo" w:shapeid="_x0000_i1159"/>
        </w:object>
      </w:r>
    </w:p>
    <w:p w14:paraId="6805FBD7" w14:textId="511AFD08" w:rsidR="00384FFF" w:rsidRDefault="00384FFF" w:rsidP="00AD64AD">
      <w:pPr>
        <w:pStyle w:val="Indent"/>
      </w:pPr>
      <w:r w:rsidRPr="00E56696">
        <w:object w:dxaOrig="225" w:dyaOrig="225" w14:anchorId="7AF80A3B">
          <v:shape id="_x0000_i1161" type="#_x0000_t75" style="width:108pt;height:18pt" o:ole="">
            <v:imagedata r:id="rId27" o:title=""/>
          </v:shape>
          <w:control r:id="rId28" w:name="HealthConditionPNS" w:shapeid="_x0000_i1161"/>
        </w:object>
      </w:r>
    </w:p>
    <w:p w14:paraId="489B491D" w14:textId="77777777"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p w14:paraId="0850A77E" w14:textId="4BAFA539" w:rsidR="00384FFF" w:rsidRDefault="00594C7A" w:rsidP="00384FFF">
      <w:pPr>
        <w:pStyle w:val="Indent"/>
      </w:pPr>
      <w:r w:rsidRPr="00E56696">
        <w:object w:dxaOrig="225" w:dyaOrig="225" w14:anchorId="18AD7FA2">
          <v:shape id="_x0000_i1163" type="#_x0000_t75" style="width:108pt;height:18pt" o:ole="">
            <v:imagedata r:id="rId29" o:title=""/>
          </v:shape>
          <w:control r:id="rId30" w:name="YestodisabilityALot" w:shapeid="_x0000_i1163"/>
        </w:object>
      </w:r>
    </w:p>
    <w:p w14:paraId="19364AF7" w14:textId="1239F423" w:rsidR="00594C7A" w:rsidRDefault="00594C7A" w:rsidP="00384FFF">
      <w:pPr>
        <w:pStyle w:val="Indent"/>
      </w:pPr>
      <w:r w:rsidRPr="00E56696">
        <w:object w:dxaOrig="225" w:dyaOrig="225" w14:anchorId="5306299D">
          <v:shape id="_x0000_i1165" type="#_x0000_t75" style="width:108pt;height:18pt" o:ole="">
            <v:imagedata r:id="rId31" o:title=""/>
          </v:shape>
          <w:control r:id="rId32" w:name="YestodisabilityALittle" w:shapeid="_x0000_i1165"/>
        </w:object>
      </w:r>
    </w:p>
    <w:p w14:paraId="52E6B66D" w14:textId="26752690" w:rsidR="00594C7A" w:rsidRDefault="00594C7A" w:rsidP="00384FFF">
      <w:pPr>
        <w:pStyle w:val="Indent"/>
      </w:pPr>
      <w:r w:rsidRPr="00E56696">
        <w:object w:dxaOrig="225" w:dyaOrig="225" w14:anchorId="2E775BFB">
          <v:shape id="_x0000_i1167" type="#_x0000_t75" style="width:108pt;height:18pt" o:ole="">
            <v:imagedata r:id="rId33" o:title=""/>
          </v:shape>
          <w:control r:id="rId34" w:name="YestodisabilityNo" w:shapeid="_x0000_i1167"/>
        </w:object>
      </w:r>
    </w:p>
    <w:p w14:paraId="77F1657C" w14:textId="6E144AE9" w:rsidR="00594C7A" w:rsidRDefault="00594C7A" w:rsidP="00384FFF">
      <w:pPr>
        <w:pStyle w:val="Indent"/>
      </w:pPr>
      <w:r w:rsidRPr="00E56696">
        <w:object w:dxaOrig="225" w:dyaOrig="225" w14:anchorId="34106DE6">
          <v:shape id="_x0000_i1169" type="#_x0000_t75" style="width:108pt;height:18pt" o:ole="">
            <v:imagedata r:id="rId35" o:title=""/>
          </v:shape>
          <w:control r:id="rId36" w:name="YestodisabilityPNS" w:shapeid="_x0000_i1169"/>
        </w:object>
      </w:r>
    </w:p>
    <w:p w14:paraId="02CF49DA" w14:textId="77777777" w:rsidR="00494C64" w:rsidRDefault="00494C64" w:rsidP="00494C64">
      <w:r w:rsidRPr="00494C64">
        <w:t>Do any of these conditions or illnesses affect you in any of the following areas?</w:t>
      </w:r>
    </w:p>
    <w:p w14:paraId="6550D0CA" w14:textId="77777777" w:rsidR="00494C64" w:rsidRDefault="00494C64" w:rsidP="00494C64">
      <w:pPr>
        <w:pStyle w:val="Indent"/>
      </w:pPr>
      <w:r>
        <w:rPr>
          <w:rFonts w:ascii="MS Gothic" w:eastAsia="MS Gothic" w:hAnsi="MS Gothic" w:hint="eastAsia"/>
        </w:rPr>
        <w:t>☐</w:t>
      </w:r>
      <w:r>
        <w:t xml:space="preserve">  </w:t>
      </w:r>
      <w:r w:rsidRPr="00494C64">
        <w:t>Vision (for example blindness or partial sight)</w:t>
      </w:r>
    </w:p>
    <w:p w14:paraId="6866AFBF" w14:textId="77777777" w:rsidR="0087622D" w:rsidRDefault="00494C64" w:rsidP="00494C64">
      <w:pPr>
        <w:pStyle w:val="Indent"/>
      </w:pPr>
      <w:r>
        <w:rPr>
          <w:rFonts w:ascii="MS Gothic" w:eastAsia="MS Gothic" w:hAnsi="MS Gothic" w:hint="eastAsia"/>
          <w:b/>
        </w:rPr>
        <w:t>☐</w:t>
      </w:r>
      <w:r w:rsidRPr="00494C64">
        <w:t xml:space="preserve">  Hearing (for example deafness or partial hearing)</w:t>
      </w:r>
    </w:p>
    <w:p w14:paraId="4671257A" w14:textId="77777777" w:rsidR="00494C64" w:rsidRDefault="00494C64" w:rsidP="00494C64">
      <w:pPr>
        <w:pStyle w:val="Indent"/>
      </w:pPr>
      <w:r>
        <w:rPr>
          <w:rFonts w:ascii="MS Gothic" w:eastAsia="MS Gothic" w:hAnsi="MS Gothic" w:hint="eastAsia"/>
        </w:rPr>
        <w:t>☐</w:t>
      </w:r>
      <w:r>
        <w:t xml:space="preserve">  </w:t>
      </w:r>
      <w:r w:rsidRPr="00494C64">
        <w:t>Mobility (for example walking short distances or climbing stairs)</w:t>
      </w:r>
    </w:p>
    <w:p w14:paraId="7DB79328" w14:textId="77777777" w:rsidR="00547B48" w:rsidRDefault="00547B48" w:rsidP="00494C64">
      <w:pPr>
        <w:pStyle w:val="Indent"/>
      </w:pPr>
      <w:r>
        <w:rPr>
          <w:rFonts w:ascii="MS Gothic" w:eastAsia="MS Gothic" w:hAnsi="MS Gothic" w:hint="eastAsia"/>
        </w:rPr>
        <w:t>☐</w:t>
      </w:r>
      <w:r>
        <w:t xml:space="preserve">  </w:t>
      </w:r>
      <w:r w:rsidRPr="00547B48">
        <w:t>Dexterity (for example lifting and carrying objects, using a keyboard)</w:t>
      </w:r>
    </w:p>
    <w:p w14:paraId="06955D92" w14:textId="77777777" w:rsidR="00547B48" w:rsidRDefault="00547B48" w:rsidP="00494C64">
      <w:pPr>
        <w:pStyle w:val="Indent"/>
      </w:pPr>
      <w:r>
        <w:rPr>
          <w:rFonts w:ascii="MS Gothic" w:eastAsia="MS Gothic" w:hAnsi="MS Gothic" w:hint="eastAsia"/>
        </w:rPr>
        <w:t>☐</w:t>
      </w:r>
      <w:r>
        <w:t xml:space="preserve">  </w:t>
      </w:r>
      <w:r w:rsidRPr="00547B48">
        <w:t>Learning or understanding or concentrating</w:t>
      </w:r>
    </w:p>
    <w:p w14:paraId="2B335D37" w14:textId="77777777" w:rsidR="00547B48" w:rsidRDefault="00547B48" w:rsidP="00494C64">
      <w:pPr>
        <w:pStyle w:val="Indent"/>
      </w:pPr>
      <w:r>
        <w:rPr>
          <w:rFonts w:ascii="MS Gothic" w:eastAsia="MS Gothic" w:hAnsi="MS Gothic" w:hint="eastAsia"/>
        </w:rPr>
        <w:t>☐</w:t>
      </w:r>
      <w:r>
        <w:t xml:space="preserve">  </w:t>
      </w:r>
      <w:r w:rsidRPr="00547B48">
        <w:t>Memory</w:t>
      </w:r>
    </w:p>
    <w:p w14:paraId="6C8BE324" w14:textId="77777777" w:rsidR="00547B48" w:rsidRDefault="00192024" w:rsidP="00494C64">
      <w:pPr>
        <w:pStyle w:val="Indent"/>
      </w:pPr>
      <w:r>
        <w:rPr>
          <w:rFonts w:ascii="MS Gothic" w:eastAsia="MS Gothic" w:hAnsi="MS Gothic" w:hint="eastAsia"/>
        </w:rPr>
        <w:t>☐</w:t>
      </w:r>
      <w:r>
        <w:t xml:space="preserve">  </w:t>
      </w:r>
      <w:r w:rsidRPr="00192024">
        <w:t>Mental health</w:t>
      </w:r>
    </w:p>
    <w:p w14:paraId="4D95C5F4" w14:textId="77777777" w:rsidR="00192024" w:rsidRDefault="00291486" w:rsidP="00494C64">
      <w:pPr>
        <w:pStyle w:val="Indent"/>
      </w:pPr>
      <w:r>
        <w:rPr>
          <w:rFonts w:ascii="MS Gothic" w:eastAsia="MS Gothic" w:hAnsi="MS Gothic" w:hint="eastAsia"/>
        </w:rPr>
        <w:t>☐</w:t>
      </w:r>
      <w:r>
        <w:t xml:space="preserve">  </w:t>
      </w:r>
      <w:r w:rsidRPr="00291486">
        <w:t>Stamina or breathing or fatigue</w:t>
      </w:r>
    </w:p>
    <w:p w14:paraId="05D7EE72" w14:textId="77777777" w:rsidR="00291486" w:rsidRDefault="00291486" w:rsidP="00494C64">
      <w:pPr>
        <w:pStyle w:val="Indent"/>
      </w:pPr>
      <w:r>
        <w:rPr>
          <w:rFonts w:ascii="MS Gothic" w:eastAsia="MS Gothic" w:hAnsi="MS Gothic" w:hint="eastAsia"/>
        </w:rPr>
        <w:t>☐</w:t>
      </w:r>
      <w:r>
        <w:t xml:space="preserve">  </w:t>
      </w:r>
      <w:r w:rsidRPr="00291486">
        <w:t>Socially or behaviourally (for example associated with autism spectrum disorder (ASD) which includes Asperger’s, or attention deficit hyperactivity disorder (ADHD))</w:t>
      </w:r>
    </w:p>
    <w:p w14:paraId="47E345DC" w14:textId="77777777" w:rsidR="00291486" w:rsidRPr="00494C64" w:rsidRDefault="0063664A" w:rsidP="00494C64">
      <w:pPr>
        <w:pStyle w:val="Indent"/>
      </w:pPr>
      <w:r>
        <w:rPr>
          <w:rFonts w:ascii="MS Gothic" w:eastAsia="MS Gothic" w:hAnsi="MS Gothic" w:hint="eastAsia"/>
        </w:rPr>
        <w:t>☐</w:t>
      </w:r>
      <w:r w:rsidR="00291486">
        <w:t xml:space="preserve">  </w:t>
      </w:r>
      <w:r w:rsidR="00291486" w:rsidRPr="00291486">
        <w:t>Prefer not to say</w:t>
      </w:r>
    </w:p>
    <w:p w14:paraId="74FBD678" w14:textId="77777777" w:rsidR="00561594" w:rsidRDefault="00561594">
      <w:pPr>
        <w:spacing w:before="0" w:after="160"/>
        <w:rPr>
          <w:b/>
          <w:sz w:val="24"/>
        </w:rPr>
      </w:pPr>
      <w:r>
        <w:br w:type="page"/>
      </w:r>
    </w:p>
    <w:p w14:paraId="7C5FB9B8" w14:textId="77777777" w:rsidR="0087622D" w:rsidRDefault="00C82972" w:rsidP="00C82972">
      <w:pPr>
        <w:pStyle w:val="Heading2"/>
      </w:pPr>
      <w:r w:rsidRPr="00C82972">
        <w:lastRenderedPageBreak/>
        <w:t>Ethnicity</w:t>
      </w:r>
    </w:p>
    <w:p w14:paraId="7F64B90F" w14:textId="77777777" w:rsidR="0087622D" w:rsidRDefault="00C82972">
      <w:r w:rsidRPr="00C82972">
        <w:t>What is your ethnic group?</w:t>
      </w:r>
      <w:r>
        <w:t xml:space="preserve"> *</w:t>
      </w:r>
    </w:p>
    <w:p w14:paraId="561C5FF8" w14:textId="5A701B7F" w:rsidR="00855466" w:rsidRDefault="00855466" w:rsidP="00855466">
      <w:pPr>
        <w:pStyle w:val="Indent"/>
      </w:pPr>
      <w:r w:rsidRPr="00E56696">
        <w:object w:dxaOrig="225" w:dyaOrig="225" w14:anchorId="7554CF7E">
          <v:shape id="_x0000_i1171" type="#_x0000_t75" style="width:108pt;height:18pt" o:ole="">
            <v:imagedata r:id="rId37" o:title=""/>
          </v:shape>
          <w:control r:id="rId38" w:name="EthnicityArab" w:shapeid="_x0000_i1171"/>
        </w:object>
      </w:r>
    </w:p>
    <w:p w14:paraId="199AA01D" w14:textId="78419ADD" w:rsidR="00855466" w:rsidRDefault="00855466" w:rsidP="00855466">
      <w:pPr>
        <w:pStyle w:val="Indent"/>
      </w:pPr>
      <w:r w:rsidRPr="00E56696">
        <w:object w:dxaOrig="225" w:dyaOrig="225" w14:anchorId="51A904CA">
          <v:shape id="_x0000_i1173" type="#_x0000_t75" style="width:200pt;height:18pt" o:ole="">
            <v:imagedata r:id="rId39" o:title=""/>
          </v:shape>
          <w:control r:id="rId40" w:name="EthnicityBangladeshi" w:shapeid="_x0000_i1173"/>
        </w:object>
      </w:r>
    </w:p>
    <w:p w14:paraId="5BFD250B" w14:textId="6C71EA0C" w:rsidR="00855466" w:rsidRDefault="00855466" w:rsidP="00855466">
      <w:pPr>
        <w:pStyle w:val="Indent"/>
      </w:pPr>
      <w:r w:rsidRPr="00E56696">
        <w:object w:dxaOrig="225" w:dyaOrig="225" w14:anchorId="5C29A880">
          <v:shape id="_x0000_i1175" type="#_x0000_t75" style="width:206.5pt;height:18pt" o:ole="">
            <v:imagedata r:id="rId41" o:title=""/>
          </v:shape>
          <w:control r:id="rId42" w:name="EthnicityChinese" w:shapeid="_x0000_i1175"/>
        </w:object>
      </w:r>
    </w:p>
    <w:p w14:paraId="1982ECCB" w14:textId="3DE4C7D9" w:rsidR="00855466" w:rsidRDefault="00855466" w:rsidP="00855466">
      <w:pPr>
        <w:pStyle w:val="Indent"/>
      </w:pPr>
      <w:r w:rsidRPr="00E56696">
        <w:object w:dxaOrig="225" w:dyaOrig="225" w14:anchorId="45321EA6">
          <v:shape id="_x0000_i1177" type="#_x0000_t75" style="width:188.5pt;height:18pt" o:ole="">
            <v:imagedata r:id="rId43" o:title=""/>
          </v:shape>
          <w:control r:id="rId44" w:name="EthnicityIndian" w:shapeid="_x0000_i1177"/>
        </w:object>
      </w:r>
    </w:p>
    <w:p w14:paraId="4EC2DA66" w14:textId="6C93A5E9" w:rsidR="00855466" w:rsidRDefault="00855466" w:rsidP="00855466">
      <w:pPr>
        <w:pStyle w:val="Indent"/>
      </w:pPr>
      <w:r w:rsidRPr="00E56696">
        <w:object w:dxaOrig="225" w:dyaOrig="225" w14:anchorId="2ECEB294">
          <v:shape id="_x0000_i1179" type="#_x0000_t75" style="width:192.5pt;height:18pt" o:ole="">
            <v:imagedata r:id="rId45" o:title=""/>
          </v:shape>
          <w:control r:id="rId46" w:name="EthnicityPakistani" w:shapeid="_x0000_i1179"/>
        </w:object>
      </w:r>
    </w:p>
    <w:p w14:paraId="24414CCE" w14:textId="047E9CB4" w:rsidR="00855466" w:rsidRDefault="00855466" w:rsidP="00855466">
      <w:pPr>
        <w:pStyle w:val="Indent"/>
      </w:pPr>
      <w:r w:rsidRPr="00E56696">
        <w:object w:dxaOrig="225" w:dyaOrig="225" w14:anchorId="4AA59D4C">
          <v:shape id="_x0000_i1181" type="#_x0000_t75" style="width:380pt;height:18pt" o:ole="">
            <v:imagedata r:id="rId47" o:title=""/>
          </v:shape>
          <w:control r:id="rId48" w:name="EthnicityAsianOther" w:shapeid="_x0000_i1181"/>
        </w:object>
      </w:r>
    </w:p>
    <w:p w14:paraId="782C34D4" w14:textId="3C6C1628" w:rsidR="00855466" w:rsidRDefault="00855466" w:rsidP="00855466">
      <w:pPr>
        <w:pStyle w:val="Indent"/>
      </w:pPr>
      <w:r w:rsidRPr="00E56696">
        <w:object w:dxaOrig="225" w:dyaOrig="225" w14:anchorId="4E905C07">
          <v:shape id="_x0000_i1183" type="#_x0000_t75" style="width:163pt;height:18pt" o:ole="">
            <v:imagedata r:id="rId49" o:title=""/>
          </v:shape>
          <w:control r:id="rId50" w:name="EthnicityAfrican" w:shapeid="_x0000_i1183"/>
        </w:object>
      </w:r>
    </w:p>
    <w:p w14:paraId="52F3997B" w14:textId="2FDB1D16" w:rsidR="00855466" w:rsidRDefault="00855466" w:rsidP="00855466">
      <w:pPr>
        <w:pStyle w:val="Indent"/>
      </w:pPr>
      <w:r w:rsidRPr="00E56696">
        <w:object w:dxaOrig="225" w:dyaOrig="225" w14:anchorId="13275635">
          <v:shape id="_x0000_i1185" type="#_x0000_t75" style="width:181pt;height:18pt" o:ole="">
            <v:imagedata r:id="rId51" o:title=""/>
          </v:shape>
          <w:control r:id="rId52" w:name="EthnicityCaribbean" w:shapeid="_x0000_i1185"/>
        </w:object>
      </w:r>
    </w:p>
    <w:p w14:paraId="6653F63F" w14:textId="6C23A42D" w:rsidR="00855466" w:rsidRDefault="00855466" w:rsidP="00855466">
      <w:pPr>
        <w:pStyle w:val="Indent"/>
      </w:pPr>
      <w:r w:rsidRPr="00E56696">
        <w:object w:dxaOrig="225" w:dyaOrig="225" w14:anchorId="6722E4AD">
          <v:shape id="_x0000_i1187" type="#_x0000_t75" style="width:380pt;height:34pt" o:ole="">
            <v:imagedata r:id="rId53" o:title=""/>
          </v:shape>
          <w:control r:id="rId54" w:name="EthnicityOtherBlack" w:shapeid="_x0000_i1187"/>
        </w:object>
      </w:r>
    </w:p>
    <w:p w14:paraId="3E1AC4AD" w14:textId="49B7AD51" w:rsidR="00855466" w:rsidRDefault="00855466" w:rsidP="00855466">
      <w:pPr>
        <w:pStyle w:val="Indent"/>
      </w:pPr>
      <w:r w:rsidRPr="00E56696">
        <w:object w:dxaOrig="225" w:dyaOrig="225" w14:anchorId="40ABAE3E">
          <v:shape id="_x0000_i1189" type="#_x0000_t75" style="width:249pt;height:18pt" o:ole="">
            <v:imagedata r:id="rId55" o:title=""/>
          </v:shape>
          <w:control r:id="rId56" w:name="EthnicityWhiteAsian" w:shapeid="_x0000_i1189"/>
        </w:object>
      </w:r>
    </w:p>
    <w:p w14:paraId="23F7E901" w14:textId="59C0D208" w:rsidR="00855466" w:rsidRDefault="00855466" w:rsidP="00855466">
      <w:pPr>
        <w:pStyle w:val="Indent"/>
      </w:pPr>
      <w:r w:rsidRPr="00E56696">
        <w:object w:dxaOrig="225" w:dyaOrig="225" w14:anchorId="154861DC">
          <v:shape id="_x0000_i1191" type="#_x0000_t75" style="width:290.5pt;height:18pt" o:ole="">
            <v:imagedata r:id="rId57" o:title=""/>
          </v:shape>
          <w:control r:id="rId58" w:name="EthnicityWhiteBlackAfrican" w:shapeid="_x0000_i1191"/>
        </w:object>
      </w:r>
    </w:p>
    <w:p w14:paraId="78B2A221" w14:textId="5C836D06" w:rsidR="00855466" w:rsidRDefault="00855466" w:rsidP="00855466">
      <w:pPr>
        <w:pStyle w:val="Indent"/>
      </w:pPr>
      <w:r w:rsidRPr="00E56696">
        <w:object w:dxaOrig="225" w:dyaOrig="225" w14:anchorId="14DEE687">
          <v:shape id="_x0000_i1193" type="#_x0000_t75" style="width:296.5pt;height:18pt" o:ole="">
            <v:imagedata r:id="rId59" o:title=""/>
          </v:shape>
          <w:control r:id="rId60" w:name="EthnicityWhiteBlackCaribbean" w:shapeid="_x0000_i1193"/>
        </w:object>
      </w:r>
    </w:p>
    <w:p w14:paraId="7802B2DD" w14:textId="3F08D827" w:rsidR="00855466" w:rsidRDefault="00855466" w:rsidP="00855466">
      <w:pPr>
        <w:pStyle w:val="Indent"/>
      </w:pPr>
      <w:r w:rsidRPr="00E56696">
        <w:object w:dxaOrig="225" w:dyaOrig="225" w14:anchorId="463E85F6">
          <v:shape id="_x0000_i1195" type="#_x0000_t75" style="width:413pt;height:18pt" o:ole="">
            <v:imagedata r:id="rId61" o:title=""/>
          </v:shape>
          <w:control r:id="rId62" w:name="EthnicityMixedMultipleOther" w:shapeid="_x0000_i1195"/>
        </w:object>
      </w:r>
    </w:p>
    <w:p w14:paraId="1A94B143" w14:textId="196ECA0C" w:rsidR="00855466" w:rsidRDefault="00855466" w:rsidP="00855466">
      <w:pPr>
        <w:pStyle w:val="Indent"/>
      </w:pPr>
      <w:r w:rsidRPr="00E56696">
        <w:object w:dxaOrig="225" w:dyaOrig="225" w14:anchorId="67A5FBB1">
          <v:shape id="_x0000_i1197" type="#_x0000_t75" style="width:299.5pt;height:18pt" o:ole="">
            <v:imagedata r:id="rId63" o:title=""/>
          </v:shape>
          <w:control r:id="rId64" w:name="EthnicityWhiteEnglishWelshScottishNorthernIrishBritish" w:shapeid="_x0000_i1197"/>
        </w:object>
      </w:r>
    </w:p>
    <w:p w14:paraId="55611D3F" w14:textId="590635D7" w:rsidR="00855466" w:rsidRDefault="00855466" w:rsidP="00855466">
      <w:pPr>
        <w:pStyle w:val="Indent"/>
      </w:pPr>
      <w:r w:rsidRPr="00E56696">
        <w:object w:dxaOrig="225" w:dyaOrig="225" w14:anchorId="65B5A085">
          <v:shape id="_x0000_i1199" type="#_x0000_t75" style="width:108pt;height:18pt" o:ole="">
            <v:imagedata r:id="rId65" o:title=""/>
          </v:shape>
          <w:control r:id="rId66" w:name="EthnicityWhiteIrish" w:shapeid="_x0000_i1199"/>
        </w:object>
      </w:r>
    </w:p>
    <w:p w14:paraId="09ABE5C9" w14:textId="772927EF" w:rsidR="00855466" w:rsidRDefault="00855466" w:rsidP="00855466">
      <w:pPr>
        <w:pStyle w:val="Indent"/>
      </w:pPr>
      <w:r w:rsidRPr="00E56696">
        <w:object w:dxaOrig="225" w:dyaOrig="225" w14:anchorId="03DC0BC0">
          <v:shape id="_x0000_i1201" type="#_x0000_t75" style="width:175.5pt;height:18pt" o:ole="">
            <v:imagedata r:id="rId67" o:title=""/>
          </v:shape>
          <w:control r:id="rId68" w:name="EthnicityGypsyIrishTraveller" w:shapeid="_x0000_i1201"/>
        </w:object>
      </w:r>
    </w:p>
    <w:p w14:paraId="229B1914" w14:textId="7D10A0D8" w:rsidR="00855466" w:rsidRDefault="00855466" w:rsidP="00855466">
      <w:pPr>
        <w:pStyle w:val="Indent"/>
      </w:pPr>
      <w:r w:rsidRPr="00E56696">
        <w:object w:dxaOrig="225" w:dyaOrig="225" w14:anchorId="2BBB7AC6">
          <v:shape id="_x0000_i1203" type="#_x0000_t75" style="width:294pt;height:18pt" o:ole="">
            <v:imagedata r:id="rId69" o:title=""/>
          </v:shape>
          <w:control r:id="rId70" w:name="EthnicityOtherWhite" w:shapeid="_x0000_i1203"/>
        </w:object>
      </w:r>
    </w:p>
    <w:p w14:paraId="331DCB90" w14:textId="21117837" w:rsidR="00855466" w:rsidRDefault="00855466" w:rsidP="00855466">
      <w:pPr>
        <w:pStyle w:val="Indent"/>
      </w:pPr>
      <w:r w:rsidRPr="00E56696">
        <w:object w:dxaOrig="225" w:dyaOrig="225" w14:anchorId="5261D658">
          <v:shape id="_x0000_i1205" type="#_x0000_t75" style="width:252.5pt;height:18pt" o:ole="">
            <v:imagedata r:id="rId71" o:title=""/>
          </v:shape>
          <w:control r:id="rId72" w:name="EthnicityOther" w:shapeid="_x0000_i1205"/>
        </w:object>
      </w:r>
    </w:p>
    <w:p w14:paraId="19172F1A" w14:textId="7FC3774D" w:rsidR="00855466" w:rsidRDefault="00855466" w:rsidP="00855466">
      <w:pPr>
        <w:pStyle w:val="Indent"/>
      </w:pPr>
      <w:r w:rsidRPr="00E56696">
        <w:object w:dxaOrig="225" w:dyaOrig="225" w14:anchorId="0E68D4B3">
          <v:shape id="_x0000_i1207" type="#_x0000_t75" style="width:108pt;height:18pt" o:ole="">
            <v:imagedata r:id="rId73" o:title=""/>
          </v:shape>
          <w:control r:id="rId74" w:name="EthnicityPNS" w:shapeid="_x0000_i1207"/>
        </w:object>
      </w:r>
    </w:p>
    <w:p w14:paraId="2976BF7B" w14:textId="77777777" w:rsidR="006558E1" w:rsidRDefault="00C371AD" w:rsidP="00855466">
      <w:pPr>
        <w:pStyle w:val="Indent"/>
      </w:pPr>
      <w:r>
        <w:t xml:space="preserve">Specification of other ethnic group: </w:t>
      </w:r>
      <w:r w:rsidRPr="00E36858">
        <w:rPr>
          <w:rStyle w:val="PlaceholderText"/>
        </w:rPr>
        <w:t>Click or tap here to enter text.</w:t>
      </w:r>
    </w:p>
    <w:p w14:paraId="4B9C8CA7" w14:textId="77777777" w:rsidR="006558E1" w:rsidRDefault="006558E1">
      <w:pPr>
        <w:spacing w:before="0" w:after="160"/>
      </w:pPr>
      <w:r>
        <w:br w:type="page"/>
      </w:r>
    </w:p>
    <w:p w14:paraId="4FCCBAA2" w14:textId="77777777" w:rsidR="00C371AD" w:rsidRDefault="006558E1" w:rsidP="006558E1">
      <w:pPr>
        <w:pStyle w:val="Heading2"/>
      </w:pPr>
      <w:r>
        <w:lastRenderedPageBreak/>
        <w:t>Age</w:t>
      </w:r>
    </w:p>
    <w:p w14:paraId="7C20BC21"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p w14:paraId="0EDE31AE" w14:textId="040A181C" w:rsidR="006558E1" w:rsidRDefault="006558E1" w:rsidP="006558E1">
      <w:pPr>
        <w:pStyle w:val="Indent"/>
      </w:pPr>
      <w:r w:rsidRPr="00E56696">
        <w:object w:dxaOrig="225" w:dyaOrig="225" w14:anchorId="66B48BA0">
          <v:shape id="_x0000_i1209" type="#_x0000_t75" style="width:108pt;height:18pt" o:ole="">
            <v:imagedata r:id="rId81" o:title=""/>
          </v:shape>
          <w:control r:id="rId82" w:name="Age1624" w:shapeid="_x0000_i1209"/>
        </w:object>
      </w:r>
    </w:p>
    <w:p w14:paraId="7D24A511" w14:textId="047C2A54" w:rsidR="006558E1" w:rsidRDefault="006558E1" w:rsidP="006558E1">
      <w:pPr>
        <w:pStyle w:val="Indent"/>
      </w:pPr>
      <w:r w:rsidRPr="00E56696">
        <w:object w:dxaOrig="225" w:dyaOrig="225" w14:anchorId="375D6699">
          <v:shape id="_x0000_i1211" type="#_x0000_t75" style="width:108pt;height:18pt" o:ole="">
            <v:imagedata r:id="rId83" o:title=""/>
          </v:shape>
          <w:control r:id="rId84" w:name="Age2534" w:shapeid="_x0000_i1211"/>
        </w:object>
      </w:r>
    </w:p>
    <w:p w14:paraId="01DD7A9C" w14:textId="20030029" w:rsidR="006558E1" w:rsidRDefault="006558E1" w:rsidP="006558E1">
      <w:pPr>
        <w:pStyle w:val="Indent"/>
      </w:pPr>
      <w:r w:rsidRPr="00E56696">
        <w:object w:dxaOrig="225" w:dyaOrig="225" w14:anchorId="1535BD86">
          <v:shape id="_x0000_i1213" type="#_x0000_t75" style="width:108pt;height:18pt" o:ole="">
            <v:imagedata r:id="rId85" o:title=""/>
          </v:shape>
          <w:control r:id="rId86" w:name="Age3544" w:shapeid="_x0000_i1213"/>
        </w:object>
      </w:r>
    </w:p>
    <w:p w14:paraId="28B568D9" w14:textId="50FDD007" w:rsidR="006558E1" w:rsidRDefault="006558E1" w:rsidP="006558E1">
      <w:pPr>
        <w:pStyle w:val="Indent"/>
      </w:pPr>
      <w:r w:rsidRPr="00E56696">
        <w:object w:dxaOrig="225" w:dyaOrig="225" w14:anchorId="49B46B29">
          <v:shape id="_x0000_i1215" type="#_x0000_t75" style="width:108pt;height:18pt" o:ole="">
            <v:imagedata r:id="rId87" o:title=""/>
          </v:shape>
          <w:control r:id="rId88" w:name="Age4554" w:shapeid="_x0000_i1215"/>
        </w:object>
      </w:r>
    </w:p>
    <w:p w14:paraId="52840CD3" w14:textId="1C4431DA" w:rsidR="006558E1" w:rsidRDefault="006558E1" w:rsidP="006558E1">
      <w:pPr>
        <w:pStyle w:val="Indent"/>
      </w:pPr>
      <w:r w:rsidRPr="00E56696">
        <w:object w:dxaOrig="225" w:dyaOrig="225" w14:anchorId="297FE78D">
          <v:shape id="_x0000_i1217" type="#_x0000_t75" style="width:108pt;height:18pt" o:ole="">
            <v:imagedata r:id="rId89" o:title=""/>
          </v:shape>
          <w:control r:id="rId90" w:name="Age5564" w:shapeid="_x0000_i1217"/>
        </w:object>
      </w:r>
    </w:p>
    <w:p w14:paraId="2EECC9C7" w14:textId="5C9D9102" w:rsidR="006558E1" w:rsidRDefault="006558E1" w:rsidP="006558E1">
      <w:pPr>
        <w:pStyle w:val="Indent"/>
      </w:pPr>
      <w:r w:rsidRPr="00E56696">
        <w:object w:dxaOrig="225" w:dyaOrig="225" w14:anchorId="2AE2D607">
          <v:shape id="_x0000_i1219" type="#_x0000_t75" style="width:108pt;height:18pt" o:ole="">
            <v:imagedata r:id="rId91" o:title=""/>
          </v:shape>
          <w:control r:id="rId92" w:name="Age6574" w:shapeid="_x0000_i1219"/>
        </w:object>
      </w:r>
    </w:p>
    <w:p w14:paraId="4D05A9F0" w14:textId="6D17E96B" w:rsidR="006558E1" w:rsidRDefault="006558E1" w:rsidP="006558E1">
      <w:pPr>
        <w:pStyle w:val="Indent"/>
      </w:pPr>
      <w:r w:rsidRPr="00E56696">
        <w:object w:dxaOrig="225" w:dyaOrig="225" w14:anchorId="5B39A129">
          <v:shape id="_x0000_i1221" type="#_x0000_t75" style="width:108pt;height:18pt" o:ole="">
            <v:imagedata r:id="rId93" o:title=""/>
          </v:shape>
          <w:control r:id="rId94" w:name="Age7584" w:shapeid="_x0000_i1221"/>
        </w:object>
      </w:r>
    </w:p>
    <w:p w14:paraId="6D554370" w14:textId="5B9743C3" w:rsidR="006558E1" w:rsidRDefault="006558E1" w:rsidP="006558E1">
      <w:pPr>
        <w:pStyle w:val="Indent"/>
      </w:pPr>
      <w:r w:rsidRPr="00E56696">
        <w:object w:dxaOrig="225" w:dyaOrig="225" w14:anchorId="4CE87AD5">
          <v:shape id="_x0000_i1223" type="#_x0000_t75" style="width:108pt;height:18pt" o:ole="">
            <v:imagedata r:id="rId95" o:title=""/>
          </v:shape>
          <w:control r:id="rId96" w:name="Age85OrOlder" w:shapeid="_x0000_i1223"/>
        </w:object>
      </w:r>
    </w:p>
    <w:p w14:paraId="7B090510" w14:textId="52A47F53" w:rsidR="006558E1" w:rsidRDefault="006558E1" w:rsidP="006558E1">
      <w:pPr>
        <w:pStyle w:val="Indent"/>
      </w:pPr>
      <w:r w:rsidRPr="00E56696">
        <w:object w:dxaOrig="225" w:dyaOrig="225" w14:anchorId="0DBD2E86">
          <v:shape id="_x0000_i1225" type="#_x0000_t75" style="width:108pt;height:18pt" o:ole="">
            <v:imagedata r:id="rId97" o:title=""/>
          </v:shape>
          <w:control r:id="rId98" w:name="AgePNS" w:shapeid="_x0000_i1225"/>
        </w:object>
      </w:r>
    </w:p>
    <w:p w14:paraId="24142DE0"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3530B5FB" w14:textId="77777777" w:rsidR="000028EE" w:rsidRDefault="000028EE" w:rsidP="000028EE">
      <w:pPr>
        <w:pStyle w:val="Heading2"/>
      </w:pPr>
      <w:r>
        <w:t>Sexual Orientation</w:t>
      </w:r>
    </w:p>
    <w:p w14:paraId="28C21C3A"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p w14:paraId="39C19FD5" w14:textId="3A10A8EF" w:rsidR="000028EE" w:rsidRDefault="000028EE" w:rsidP="000028EE">
      <w:pPr>
        <w:pStyle w:val="Indent"/>
      </w:pPr>
      <w:r w:rsidRPr="00E56696">
        <w:object w:dxaOrig="225" w:dyaOrig="225" w14:anchorId="2DAE88CC">
          <v:shape id="_x0000_i1227" type="#_x0000_t75" style="width:163.5pt;height:18pt" o:ole="">
            <v:imagedata r:id="rId99" o:title=""/>
          </v:shape>
          <w:control r:id="rId100" w:name="SexualOrientationStraightHeterosexual" w:shapeid="_x0000_i1227"/>
        </w:object>
      </w:r>
    </w:p>
    <w:p w14:paraId="541D8226" w14:textId="1FC39504" w:rsidR="000028EE" w:rsidRDefault="000028EE" w:rsidP="000028EE">
      <w:pPr>
        <w:pStyle w:val="Indent"/>
      </w:pPr>
      <w:r w:rsidRPr="00E56696">
        <w:object w:dxaOrig="225" w:dyaOrig="225" w14:anchorId="1BC2C3D7">
          <v:shape id="_x0000_i1229" type="#_x0000_t75" style="width:108pt;height:18pt" o:ole="">
            <v:imagedata r:id="rId101" o:title=""/>
          </v:shape>
          <w:control r:id="rId102" w:name="SexualOrientationGayLesboan" w:shapeid="_x0000_i1229"/>
        </w:object>
      </w:r>
    </w:p>
    <w:p w14:paraId="0B16C87F" w14:textId="1D7D5A98" w:rsidR="000028EE" w:rsidRDefault="000028EE" w:rsidP="000028EE">
      <w:pPr>
        <w:pStyle w:val="Indent"/>
      </w:pPr>
      <w:r w:rsidRPr="00E56696">
        <w:object w:dxaOrig="225" w:dyaOrig="225" w14:anchorId="19DFDEC2">
          <v:shape id="_x0000_i1231" type="#_x0000_t75" style="width:157.5pt;height:18pt" o:ole="">
            <v:imagedata r:id="rId103" o:title=""/>
          </v:shape>
          <w:control r:id="rId104" w:name="SexualOrientationOther" w:shapeid="_x0000_i1231"/>
        </w:object>
      </w:r>
    </w:p>
    <w:p w14:paraId="041657B4" w14:textId="5CBE058D" w:rsidR="000028EE" w:rsidRDefault="000028EE" w:rsidP="000028EE">
      <w:pPr>
        <w:pStyle w:val="Indent"/>
      </w:pPr>
      <w:r w:rsidRPr="00E56696">
        <w:object w:dxaOrig="225" w:dyaOrig="225" w14:anchorId="3C716F2D">
          <v:shape id="_x0000_i1233" type="#_x0000_t75" style="width:108pt;height:18pt" o:ole="">
            <v:imagedata r:id="rId105" o:title=""/>
          </v:shape>
          <w:control r:id="rId106" w:name="SexualOrientationPNS" w:shapeid="_x0000_i1233"/>
        </w:object>
      </w:r>
    </w:p>
    <w:p w14:paraId="682F4445"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785AE786" w14:textId="77777777" w:rsidR="00A47709" w:rsidRPr="00E65D12" w:rsidRDefault="000028EE" w:rsidP="00E65D12">
      <w:pPr>
        <w:pStyle w:val="Indent"/>
      </w:pPr>
      <w:r>
        <w:t>If you selected other please specify your orientation here:</w:t>
      </w:r>
      <w:r w:rsidR="00A47709">
        <w:t xml:space="preserve"> </w:t>
      </w:r>
      <w:r w:rsidRPr="00E36858">
        <w:rPr>
          <w:rStyle w:val="PlaceholderText"/>
        </w:rPr>
        <w:t>Click or tap here to enter text.</w:t>
      </w:r>
    </w:p>
    <w:p w14:paraId="5271056D" w14:textId="77777777" w:rsidR="000028EE" w:rsidRDefault="00A47709" w:rsidP="00A47709">
      <w:pPr>
        <w:pStyle w:val="Heading2"/>
      </w:pPr>
      <w:r w:rsidRPr="00A47709">
        <w:t>Religion or Belief</w:t>
      </w:r>
    </w:p>
    <w:p w14:paraId="54EA0947"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p w14:paraId="3172CB1A" w14:textId="7BCB3AB3" w:rsidR="00A47709" w:rsidRDefault="00A47709" w:rsidP="00A47709">
      <w:pPr>
        <w:pStyle w:val="Indent"/>
      </w:pPr>
      <w:r w:rsidRPr="00E56696">
        <w:object w:dxaOrig="225" w:dyaOrig="225" w14:anchorId="66C2DBC0">
          <v:shape id="_x0000_i1235" type="#_x0000_t75" style="width:108pt;height:18pt" o:ole="">
            <v:imagedata r:id="rId107" o:title=""/>
          </v:shape>
          <w:control r:id="rId108" w:name="ReligionNoReligion" w:shapeid="_x0000_i1235"/>
        </w:object>
      </w:r>
    </w:p>
    <w:p w14:paraId="1BE663E9" w14:textId="48630B7C" w:rsidR="00A47709" w:rsidRDefault="00A47709" w:rsidP="00A47709">
      <w:pPr>
        <w:pStyle w:val="Indent"/>
      </w:pPr>
      <w:r w:rsidRPr="00E56696">
        <w:object w:dxaOrig="225" w:dyaOrig="225" w14:anchorId="5C753CC0">
          <v:shape id="_x0000_i1237" type="#_x0000_t75" style="width:172pt;height:57.5pt" o:ole="">
            <v:imagedata r:id="rId109" o:title=""/>
          </v:shape>
          <w:control r:id="rId110" w:name="ReligionChristian" w:shapeid="_x0000_i1237"/>
        </w:object>
      </w:r>
    </w:p>
    <w:p w14:paraId="7093B5B6" w14:textId="5872F413" w:rsidR="00A47709" w:rsidRDefault="00A47709" w:rsidP="00A47709">
      <w:pPr>
        <w:pStyle w:val="Indent"/>
      </w:pPr>
      <w:r w:rsidRPr="00E56696">
        <w:object w:dxaOrig="225" w:dyaOrig="225" w14:anchorId="18A87016">
          <v:shape id="_x0000_i1239" type="#_x0000_t75" style="width:108pt;height:18pt" o:ole="">
            <v:imagedata r:id="rId111" o:title=""/>
          </v:shape>
          <w:control r:id="rId112" w:name="ReligionBuddhist" w:shapeid="_x0000_i1239"/>
        </w:object>
      </w:r>
    </w:p>
    <w:p w14:paraId="6DAEFFAD" w14:textId="686248C7" w:rsidR="00A47709" w:rsidRDefault="00A47709" w:rsidP="00A47709">
      <w:pPr>
        <w:pStyle w:val="Indent"/>
      </w:pPr>
      <w:r w:rsidRPr="00E56696">
        <w:object w:dxaOrig="225" w:dyaOrig="225" w14:anchorId="10E0C9C5">
          <v:shape id="_x0000_i1241" type="#_x0000_t75" style="width:108pt;height:18pt" o:ole="">
            <v:imagedata r:id="rId113" o:title=""/>
          </v:shape>
          <w:control r:id="rId114" w:name="ReligionHindu" w:shapeid="_x0000_i1241"/>
        </w:object>
      </w:r>
    </w:p>
    <w:p w14:paraId="6D9373BA" w14:textId="4E841049" w:rsidR="00A47709" w:rsidRDefault="00A47709" w:rsidP="00A47709">
      <w:pPr>
        <w:pStyle w:val="Indent"/>
      </w:pPr>
      <w:r w:rsidRPr="00E56696">
        <w:object w:dxaOrig="225" w:dyaOrig="225" w14:anchorId="1AA952E0">
          <v:shape id="_x0000_i1243" type="#_x0000_t75" style="width:108pt;height:18pt" o:ole="">
            <v:imagedata r:id="rId115" o:title=""/>
          </v:shape>
          <w:control r:id="rId116" w:name="ReligionJewish" w:shapeid="_x0000_i1243"/>
        </w:object>
      </w:r>
    </w:p>
    <w:p w14:paraId="4CCB855B" w14:textId="01E0028F" w:rsidR="00A47709" w:rsidRDefault="00A47709" w:rsidP="00A47709">
      <w:pPr>
        <w:pStyle w:val="Indent"/>
      </w:pPr>
      <w:r w:rsidRPr="00E56696">
        <w:object w:dxaOrig="225" w:dyaOrig="225" w14:anchorId="6CDD19B7">
          <v:shape id="_x0000_i1245" type="#_x0000_t75" style="width:108pt;height:18pt" o:ole="">
            <v:imagedata r:id="rId117" o:title=""/>
          </v:shape>
          <w:control r:id="rId118" w:name="ReligionMuslim" w:shapeid="_x0000_i1245"/>
        </w:object>
      </w:r>
    </w:p>
    <w:p w14:paraId="36C7C55B" w14:textId="2CE034D4" w:rsidR="00A47709" w:rsidRDefault="00A47709" w:rsidP="00A47709">
      <w:pPr>
        <w:pStyle w:val="Indent"/>
      </w:pPr>
      <w:r w:rsidRPr="00E56696">
        <w:object w:dxaOrig="225" w:dyaOrig="225" w14:anchorId="7930601D">
          <v:shape id="_x0000_i1247" type="#_x0000_t75" style="width:108pt;height:18pt" o:ole="">
            <v:imagedata r:id="rId119" o:title=""/>
          </v:shape>
          <w:control r:id="rId120" w:name="ReligionSikh" w:shapeid="_x0000_i1247"/>
        </w:object>
      </w:r>
    </w:p>
    <w:p w14:paraId="28EB10F9" w14:textId="7E5678D4" w:rsidR="00A47709" w:rsidRDefault="00A47709" w:rsidP="00A47709">
      <w:pPr>
        <w:pStyle w:val="Indent"/>
      </w:pPr>
      <w:r w:rsidRPr="00E56696">
        <w:object w:dxaOrig="225" w:dyaOrig="225" w14:anchorId="4FE42242">
          <v:shape id="_x0000_i1249" type="#_x0000_t75" style="width:190.5pt;height:18pt" o:ole="">
            <v:imagedata r:id="rId121" o:title=""/>
          </v:shape>
          <w:control r:id="rId122" w:name="ReligionOther" w:shapeid="_x0000_i1249"/>
        </w:object>
      </w:r>
    </w:p>
    <w:p w14:paraId="5CF6DCEC" w14:textId="6946B3C7" w:rsidR="00A47709" w:rsidRDefault="00A47709" w:rsidP="00A47709">
      <w:pPr>
        <w:pStyle w:val="Indent"/>
      </w:pPr>
      <w:r w:rsidRPr="00E56696">
        <w:object w:dxaOrig="225" w:dyaOrig="225" w14:anchorId="7E032334">
          <v:shape id="_x0000_i1251" type="#_x0000_t75" style="width:108pt;height:18pt" o:ole="">
            <v:imagedata r:id="rId123" o:title=""/>
          </v:shape>
          <w:control r:id="rId124" w:name="ReligionPNS" w:shapeid="_x0000_i1251"/>
        </w:object>
      </w:r>
    </w:p>
    <w:p w14:paraId="058639FB"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096B0969" w14:textId="77777777" w:rsidR="006729FE" w:rsidRDefault="006729FE" w:rsidP="00A47709">
      <w:pPr>
        <w:pStyle w:val="Indent"/>
      </w:pPr>
      <w:r>
        <w:t xml:space="preserve">If you selected other please specify your religion here: </w:t>
      </w:r>
      <w:r w:rsidRPr="00E36858">
        <w:rPr>
          <w:rStyle w:val="PlaceholderText"/>
        </w:rPr>
        <w:t>Click or tap here to enter text.</w:t>
      </w:r>
    </w:p>
    <w:p w14:paraId="6A54AF99" w14:textId="77777777" w:rsidR="00EA6F66" w:rsidRDefault="00EA6F66">
      <w:pPr>
        <w:spacing w:before="0" w:after="160"/>
        <w:rPr>
          <w:b/>
          <w:sz w:val="24"/>
        </w:rPr>
      </w:pPr>
      <w:r>
        <w:br w:type="page"/>
      </w:r>
    </w:p>
    <w:p w14:paraId="4DE17219" w14:textId="77777777" w:rsidR="00E65D12" w:rsidRDefault="00E65D12" w:rsidP="00E65D12">
      <w:pPr>
        <w:pStyle w:val="Heading2"/>
      </w:pPr>
      <w:r>
        <w:lastRenderedPageBreak/>
        <w:t>Place of Residence</w:t>
      </w:r>
    </w:p>
    <w:p w14:paraId="5CE30A0A"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p w14:paraId="0D04FD20" w14:textId="5B5C4568" w:rsidR="00E65D12" w:rsidRDefault="00E65D12" w:rsidP="00E65D12">
      <w:pPr>
        <w:pStyle w:val="Indent"/>
      </w:pPr>
      <w:r w:rsidRPr="00E56696">
        <w:object w:dxaOrig="225" w:dyaOrig="225" w14:anchorId="596A6AF0">
          <v:shape id="_x0000_i1253" type="#_x0000_t75" style="width:108pt;height:18pt" o:ole="">
            <v:imagedata r:id="rId125" o:title=""/>
          </v:shape>
          <w:control r:id="rId126" w:name="Region" w:shapeid="_x0000_i1253"/>
        </w:object>
      </w:r>
    </w:p>
    <w:p w14:paraId="136F5FC9" w14:textId="37C20957" w:rsidR="00E65D12" w:rsidRDefault="00E65D12" w:rsidP="00E65D12">
      <w:pPr>
        <w:pStyle w:val="Indent"/>
      </w:pPr>
      <w:r w:rsidRPr="00E56696">
        <w:object w:dxaOrig="225" w:dyaOrig="225" w14:anchorId="62956C80">
          <v:shape id="_x0000_i1255" type="#_x0000_t75" style="width:108pt;height:18pt" o:ole="">
            <v:imagedata r:id="rId127" o:title=""/>
          </v:shape>
          <w:control r:id="rId128" w:name="RegionNorthWest" w:shapeid="_x0000_i1255"/>
        </w:object>
      </w:r>
    </w:p>
    <w:p w14:paraId="32BA6D79" w14:textId="3D543CC0" w:rsidR="00E65D12" w:rsidRDefault="00E65D12" w:rsidP="00E65D12">
      <w:pPr>
        <w:pStyle w:val="Indent"/>
      </w:pPr>
      <w:r w:rsidRPr="00E56696">
        <w:object w:dxaOrig="225" w:dyaOrig="225" w14:anchorId="1970593F">
          <v:shape id="_x0000_i1257" type="#_x0000_t75" style="width:150pt;height:18.5pt" o:ole="">
            <v:imagedata r:id="rId129" o:title=""/>
          </v:shape>
          <w:control r:id="rId130" w:name="RegionYorkshireHumberside" w:shapeid="_x0000_i1257"/>
        </w:object>
      </w:r>
    </w:p>
    <w:p w14:paraId="3506916D" w14:textId="2306F571" w:rsidR="00E65D12" w:rsidRDefault="00E65D12" w:rsidP="00E65D12">
      <w:pPr>
        <w:pStyle w:val="Indent"/>
      </w:pPr>
      <w:r w:rsidRPr="00E56696">
        <w:object w:dxaOrig="225" w:dyaOrig="225" w14:anchorId="061C8B33">
          <v:shape id="_x0000_i1259" type="#_x0000_t75" style="width:108pt;height:18pt" o:ole="">
            <v:imagedata r:id="rId131" o:title=""/>
          </v:shape>
          <w:control r:id="rId132" w:name="RegionEastMidlands" w:shapeid="_x0000_i1259"/>
        </w:object>
      </w:r>
    </w:p>
    <w:p w14:paraId="5805CD9A" w14:textId="45012D60" w:rsidR="00E65D12" w:rsidRDefault="00E65D12" w:rsidP="00E65D12">
      <w:pPr>
        <w:pStyle w:val="Indent"/>
      </w:pPr>
      <w:r w:rsidRPr="00E56696">
        <w:object w:dxaOrig="225" w:dyaOrig="225" w14:anchorId="1014D7AE">
          <v:shape id="_x0000_i1261" type="#_x0000_t75" style="width:108pt;height:18pt" o:ole="">
            <v:imagedata r:id="rId133" o:title=""/>
          </v:shape>
          <w:control r:id="rId134" w:name="RegionWestMidlands" w:shapeid="_x0000_i1261"/>
        </w:object>
      </w:r>
    </w:p>
    <w:p w14:paraId="71AD5FF7" w14:textId="0ECB7267" w:rsidR="00E65D12" w:rsidRDefault="00E65D12" w:rsidP="00E65D12">
      <w:pPr>
        <w:pStyle w:val="Indent"/>
      </w:pPr>
      <w:r w:rsidRPr="00E56696">
        <w:object w:dxaOrig="225" w:dyaOrig="225" w14:anchorId="0AA2F1E0">
          <v:shape id="_x0000_i1263" type="#_x0000_t75" style="width:108pt;height:18pt" o:ole="">
            <v:imagedata r:id="rId135" o:title=""/>
          </v:shape>
          <w:control r:id="rId136" w:name="RegionEast" w:shapeid="_x0000_i1263"/>
        </w:object>
      </w:r>
    </w:p>
    <w:p w14:paraId="23476A76" w14:textId="5C529057" w:rsidR="00E65D12" w:rsidRDefault="009E70BE" w:rsidP="00E65D12">
      <w:pPr>
        <w:pStyle w:val="Indent"/>
      </w:pPr>
      <w:r w:rsidRPr="00E56696">
        <w:object w:dxaOrig="225" w:dyaOrig="225" w14:anchorId="2825D2AD">
          <v:shape id="_x0000_i1265" type="#_x0000_t75" style="width:108pt;height:18pt" o:ole="">
            <v:imagedata r:id="rId137" o:title=""/>
          </v:shape>
          <w:control r:id="rId138" w:name="RegionLondon" w:shapeid="_x0000_i1265"/>
        </w:object>
      </w:r>
    </w:p>
    <w:p w14:paraId="05CC01B8" w14:textId="5BD9B858" w:rsidR="009E70BE" w:rsidRDefault="009E70BE" w:rsidP="00E65D12">
      <w:pPr>
        <w:pStyle w:val="Indent"/>
      </w:pPr>
      <w:r w:rsidRPr="00E56696">
        <w:object w:dxaOrig="225" w:dyaOrig="225" w14:anchorId="4E100872">
          <v:shape id="_x0000_i1267" type="#_x0000_t75" style="width:108pt;height:18pt" o:ole="">
            <v:imagedata r:id="rId139" o:title=""/>
          </v:shape>
          <w:control r:id="rId140" w:name="RegionSouthEast" w:shapeid="_x0000_i1267"/>
        </w:object>
      </w:r>
    </w:p>
    <w:p w14:paraId="7E6AA2F1" w14:textId="77960740" w:rsidR="009E70BE" w:rsidRDefault="009E70BE" w:rsidP="00E65D12">
      <w:pPr>
        <w:pStyle w:val="Indent"/>
      </w:pPr>
      <w:r w:rsidRPr="00E56696">
        <w:object w:dxaOrig="225" w:dyaOrig="225" w14:anchorId="5820CFD6">
          <v:shape id="_x0000_i1269" type="#_x0000_t75" style="width:108pt;height:18pt" o:ole="">
            <v:imagedata r:id="rId141" o:title=""/>
          </v:shape>
          <w:control r:id="rId142" w:name="RegionSouthWest" w:shapeid="_x0000_i1269"/>
        </w:object>
      </w:r>
    </w:p>
    <w:p w14:paraId="5BF9F31B" w14:textId="51654774" w:rsidR="009E70BE" w:rsidRDefault="009E70BE" w:rsidP="00E65D12">
      <w:pPr>
        <w:pStyle w:val="Indent"/>
      </w:pPr>
      <w:r w:rsidRPr="00E56696">
        <w:object w:dxaOrig="225" w:dyaOrig="225" w14:anchorId="7DD21716">
          <v:shape id="_x0000_i1271" type="#_x0000_t75" style="width:108pt;height:18pt" o:ole="">
            <v:imagedata r:id="rId143" o:title=""/>
          </v:shape>
          <w:control r:id="rId144" w:name="RegionWales" w:shapeid="_x0000_i1271"/>
        </w:object>
      </w:r>
    </w:p>
    <w:p w14:paraId="1EF040E1" w14:textId="15543076" w:rsidR="00EA6F66" w:rsidRDefault="00EA6F66" w:rsidP="00E65D12">
      <w:pPr>
        <w:pStyle w:val="Indent"/>
      </w:pPr>
      <w:r w:rsidRPr="00E56696">
        <w:object w:dxaOrig="225" w:dyaOrig="225" w14:anchorId="7FCC98BB">
          <v:shape id="_x0000_i1273" type="#_x0000_t75" style="width:108pt;height:18pt" o:ole="">
            <v:imagedata r:id="rId145" o:title=""/>
          </v:shape>
          <w:control r:id="rId146" w:name="RegionScotland" w:shapeid="_x0000_i1273"/>
        </w:object>
      </w:r>
    </w:p>
    <w:p w14:paraId="01F5CB10" w14:textId="286F3873" w:rsidR="009E70BE" w:rsidRDefault="00EA6F66" w:rsidP="00E65D12">
      <w:pPr>
        <w:pStyle w:val="Indent"/>
      </w:pPr>
      <w:r w:rsidRPr="00E56696">
        <w:object w:dxaOrig="225" w:dyaOrig="225" w14:anchorId="670C33F2">
          <v:shape id="_x0000_i1275" type="#_x0000_t75" style="width:108pt;height:18pt" o:ole="">
            <v:imagedata r:id="rId147" o:title=""/>
          </v:shape>
          <w:control r:id="rId148" w:name="RegionNorthernIreland" w:shapeid="_x0000_i1275"/>
        </w:object>
      </w:r>
    </w:p>
    <w:p w14:paraId="4D7BD7B0" w14:textId="22836E28" w:rsidR="00EA6F66" w:rsidRDefault="00EA6F66" w:rsidP="00E65D12">
      <w:pPr>
        <w:pStyle w:val="Indent"/>
      </w:pPr>
      <w:r w:rsidRPr="00E56696">
        <w:object w:dxaOrig="225" w:dyaOrig="225" w14:anchorId="5A31A80C">
          <v:shape id="_x0000_i1277" type="#_x0000_t75" style="width:108pt;height:18pt" o:ole="">
            <v:imagedata r:id="rId149" o:title=""/>
          </v:shape>
          <w:control r:id="rId150" w:name="RegionPNS" w:shapeid="_x0000_i1277"/>
        </w:object>
      </w:r>
    </w:p>
    <w:p w14:paraId="230E6198" w14:textId="374B129C"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rsidRPr="00E56696">
        <w:object w:dxaOrig="225" w:dyaOrig="225" w14:anchorId="3E08CC18">
          <v:shape id="_x0000_i1279" type="#_x0000_t75" style="width:108pt;height:18pt" o:ole="">
            <v:imagedata r:id="rId151" o:title=""/>
          </v:shape>
          <w:control r:id="rId152" w:name="RegionOther" w:shapeid="_x0000_i1279"/>
        </w:object>
      </w:r>
    </w:p>
    <w:p w14:paraId="79C2C8DA" w14:textId="77777777" w:rsidR="00EA6F66" w:rsidRDefault="00FC603C" w:rsidP="00E65D12">
      <w:pPr>
        <w:pStyle w:val="Indent"/>
      </w:pPr>
      <w:r>
        <w:t xml:space="preserve">If you selected other please specify your region here: </w:t>
      </w:r>
      <w:r w:rsidRPr="00E36858">
        <w:rPr>
          <w:rStyle w:val="PlaceholderText"/>
        </w:rPr>
        <w:t>Click or tap here to enter text.</w:t>
      </w:r>
    </w:p>
    <w:p w14:paraId="40A03BB8" w14:textId="77777777" w:rsidR="00AB40FB" w:rsidRDefault="00AB40FB" w:rsidP="00AB40FB">
      <w:pPr>
        <w:pStyle w:val="Heading2"/>
      </w:pPr>
      <w:r>
        <w:t>Employment</w:t>
      </w:r>
    </w:p>
    <w:p w14:paraId="5E1FEAA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p w14:paraId="097A8062" w14:textId="4247450A" w:rsidR="00AB40FB" w:rsidRDefault="00544227" w:rsidP="00AB40FB">
      <w:pPr>
        <w:pStyle w:val="Indent"/>
      </w:pPr>
      <w:r w:rsidRPr="00E56696">
        <w:object w:dxaOrig="225" w:dyaOrig="225" w14:anchorId="728A9898">
          <v:shape id="_x0000_i1281" type="#_x0000_t75" style="width:119.5pt;height:18.5pt" o:ole="">
            <v:imagedata r:id="rId153" o:title=""/>
          </v:shape>
          <w:control r:id="rId154" w:name="EmploymentCivilService" w:shapeid="_x0000_i1281"/>
        </w:object>
      </w:r>
    </w:p>
    <w:p w14:paraId="3B9BF669" w14:textId="231CC259" w:rsidR="00544227" w:rsidRDefault="00544227" w:rsidP="00AB40FB">
      <w:pPr>
        <w:pStyle w:val="Indent"/>
      </w:pPr>
      <w:r w:rsidRPr="00E56696">
        <w:object w:dxaOrig="225" w:dyaOrig="225" w14:anchorId="4A0D044B">
          <v:shape id="_x0000_i1283" type="#_x0000_t75" style="width:154.5pt;height:18.5pt" o:ole="">
            <v:imagedata r:id="rId155" o:title=""/>
          </v:shape>
          <w:control r:id="rId156" w:name="EmploymentPrivateSector" w:shapeid="_x0000_i1283"/>
        </w:object>
      </w:r>
    </w:p>
    <w:p w14:paraId="6948E692" w14:textId="64F79A22" w:rsidR="00544227" w:rsidRDefault="00544227" w:rsidP="00AB40FB">
      <w:pPr>
        <w:pStyle w:val="Indent"/>
      </w:pPr>
      <w:r w:rsidRPr="00E56696">
        <w:object w:dxaOrig="225" w:dyaOrig="225" w14:anchorId="706A7B7F">
          <v:shape id="_x0000_i1285" type="#_x0000_t75" style="width:139pt;height:18.5pt" o:ole="">
            <v:imagedata r:id="rId157" o:title=""/>
          </v:shape>
          <w:control r:id="rId158" w:name="EmploymentThirdSector" w:shapeid="_x0000_i1285"/>
        </w:object>
      </w:r>
    </w:p>
    <w:p w14:paraId="2CC2535F" w14:textId="29EAB864" w:rsidR="00544227" w:rsidRDefault="00544227" w:rsidP="00AB40FB">
      <w:pPr>
        <w:pStyle w:val="Indent"/>
      </w:pPr>
      <w:r w:rsidRPr="00E56696">
        <w:object w:dxaOrig="225" w:dyaOrig="225" w14:anchorId="4010B790">
          <v:shape id="_x0000_i1287" type="#_x0000_t75" style="width:159.5pt;height:18.5pt" o:ole="">
            <v:imagedata r:id="rId159" o:title=""/>
          </v:shape>
          <w:control r:id="rId160" w:name="EmploymentWiderPublicSector" w:shapeid="_x0000_i1287"/>
        </w:object>
      </w:r>
    </w:p>
    <w:p w14:paraId="36051F4E" w14:textId="40894A31" w:rsidR="00544227" w:rsidRDefault="00544227" w:rsidP="00AB40FB">
      <w:pPr>
        <w:pStyle w:val="Indent"/>
      </w:pPr>
      <w:r w:rsidRPr="00E56696">
        <w:object w:dxaOrig="225" w:dyaOrig="225" w14:anchorId="5C5EF60A">
          <v:shape id="_x0000_i1289" type="#_x0000_t75" style="width:108pt;height:18pt" o:ole="">
            <v:imagedata r:id="rId161" o:title=""/>
          </v:shape>
          <w:control r:id="rId162" w:name="EmploymentPNS" w:shapeid="_x0000_i1289"/>
        </w:object>
      </w:r>
    </w:p>
    <w:p w14:paraId="7D8ECB39" w14:textId="4A1A1B34" w:rsidR="00544227" w:rsidRDefault="00544227" w:rsidP="00AB40FB">
      <w:pPr>
        <w:pStyle w:val="Indent"/>
      </w:pPr>
      <w:r w:rsidRPr="00E56696">
        <w:object w:dxaOrig="225" w:dyaOrig="225" w14:anchorId="4211B899">
          <v:shape id="_x0000_i1291" type="#_x0000_t75" style="width:108pt;height:18pt" o:ole="">
            <v:imagedata r:id="rId163" o:title=""/>
          </v:shape>
          <w:control r:id="rId164" w:name="EmploymentMixed" w:shapeid="_x0000_i1291"/>
        </w:object>
      </w:r>
    </w:p>
    <w:p w14:paraId="6A174C61" w14:textId="2CA37C9B" w:rsidR="00544227" w:rsidRDefault="00544227" w:rsidP="00AB40FB">
      <w:pPr>
        <w:pStyle w:val="Indent"/>
      </w:pPr>
      <w:r w:rsidRPr="00E56696">
        <w:object w:dxaOrig="225" w:dyaOrig="225" w14:anchorId="3CE38CB1">
          <v:shape id="_x0000_i1293" type="#_x0000_t75" style="width:169.5pt;height:18.5pt" o:ole="">
            <v:imagedata r:id="rId165" o:title=""/>
          </v:shape>
          <w:control r:id="rId166" w:name="EmploymentOther" w:shapeid="_x0000_i1293"/>
        </w:object>
      </w:r>
    </w:p>
    <w:p w14:paraId="1ADA1D0D"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3C994035" w14:textId="77777777" w:rsidR="00AB40FB" w:rsidRDefault="000E14F5" w:rsidP="00AB40FB">
      <w:pPr>
        <w:pStyle w:val="Indent"/>
      </w:pPr>
      <w:r>
        <w:t xml:space="preserve">If you selected other please specify your employment here: </w:t>
      </w:r>
      <w:r w:rsidRPr="00E36858">
        <w:rPr>
          <w:rStyle w:val="PlaceholderText"/>
        </w:rPr>
        <w:t>Click or tap here to enter text.</w:t>
      </w:r>
    </w:p>
    <w:p w14:paraId="5E410BD7" w14:textId="77777777" w:rsidR="00104DC2" w:rsidRDefault="00104DC2" w:rsidP="00104DC2">
      <w:pPr>
        <w:pStyle w:val="Heading2"/>
      </w:pPr>
      <w:r>
        <w:t>Number of Appointments Held</w:t>
      </w:r>
    </w:p>
    <w:p w14:paraId="0070281A" w14:textId="77777777" w:rsidR="00104DC2" w:rsidRDefault="00104DC2" w:rsidP="00104DC2">
      <w:r w:rsidRPr="00104DC2">
        <w:t xml:space="preserve">How many other public appointments do you hold? </w:t>
      </w:r>
      <w:r>
        <w:t>*</w:t>
      </w:r>
    </w:p>
    <w:p w14:paraId="69BF1D9F"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p w14:paraId="63E05519" w14:textId="2D7DF3A5" w:rsidR="00104DC2" w:rsidRDefault="00104DC2" w:rsidP="00104DC2">
      <w:pPr>
        <w:pStyle w:val="Indent"/>
      </w:pPr>
      <w:r w:rsidRPr="00E56696">
        <w:object w:dxaOrig="225" w:dyaOrig="225" w14:anchorId="0099243E">
          <v:shape id="_x0000_i1295" type="#_x0000_t75" style="width:108pt;height:18pt" o:ole="">
            <v:imagedata r:id="rId167" o:title=""/>
          </v:shape>
          <w:control r:id="rId168" w:name="Appointments0" w:shapeid="_x0000_i1295"/>
        </w:object>
      </w:r>
    </w:p>
    <w:p w14:paraId="302D7A72" w14:textId="54A70ABD" w:rsidR="00104DC2" w:rsidRDefault="00104DC2" w:rsidP="00104DC2">
      <w:pPr>
        <w:pStyle w:val="Indent"/>
      </w:pPr>
      <w:r w:rsidRPr="00E56696">
        <w:object w:dxaOrig="225" w:dyaOrig="225" w14:anchorId="0E100C02">
          <v:shape id="_x0000_i1297" type="#_x0000_t75" style="width:108pt;height:18pt" o:ole="">
            <v:imagedata r:id="rId169" o:title=""/>
          </v:shape>
          <w:control r:id="rId170" w:name="Appointments1" w:shapeid="_x0000_i1297"/>
        </w:object>
      </w:r>
    </w:p>
    <w:p w14:paraId="5BBF4380" w14:textId="0F77DB5A" w:rsidR="00104DC2" w:rsidRDefault="00104DC2" w:rsidP="00104DC2">
      <w:pPr>
        <w:pStyle w:val="Indent"/>
      </w:pPr>
      <w:r w:rsidRPr="00E56696">
        <w:object w:dxaOrig="225" w:dyaOrig="225" w14:anchorId="18A96606">
          <v:shape id="_x0000_i1299" type="#_x0000_t75" style="width:108pt;height:18pt" o:ole="">
            <v:imagedata r:id="rId171" o:title=""/>
          </v:shape>
          <w:control r:id="rId172" w:name="Appointments2" w:shapeid="_x0000_i1299"/>
        </w:object>
      </w:r>
    </w:p>
    <w:p w14:paraId="538D6868" w14:textId="74FA42BB" w:rsidR="00104DC2" w:rsidRDefault="00104DC2" w:rsidP="00104DC2">
      <w:pPr>
        <w:pStyle w:val="Indent"/>
      </w:pPr>
      <w:r w:rsidRPr="00E56696">
        <w:object w:dxaOrig="225" w:dyaOrig="225" w14:anchorId="35BBA320">
          <v:shape id="_x0000_i1301" type="#_x0000_t75" style="width:108pt;height:18pt" o:ole="">
            <v:imagedata r:id="rId173" o:title=""/>
          </v:shape>
          <w:control r:id="rId174" w:name="Appointments3" w:shapeid="_x0000_i1301"/>
        </w:object>
      </w:r>
    </w:p>
    <w:p w14:paraId="72EB2EA0" w14:textId="7372778D" w:rsidR="00104DC2" w:rsidRDefault="00104DC2" w:rsidP="00104DC2">
      <w:pPr>
        <w:pStyle w:val="Indent"/>
      </w:pPr>
      <w:r w:rsidRPr="00E56696">
        <w:object w:dxaOrig="225" w:dyaOrig="225" w14:anchorId="7A6DC186">
          <v:shape id="_x0000_i1303" type="#_x0000_t75" style="width:108pt;height:18pt" o:ole="">
            <v:imagedata r:id="rId175" o:title=""/>
          </v:shape>
          <w:control r:id="rId176" w:name="Appointments4" w:shapeid="_x0000_i1303"/>
        </w:object>
      </w:r>
    </w:p>
    <w:p w14:paraId="4368AFF4" w14:textId="0983A1ED" w:rsidR="00104DC2" w:rsidRDefault="00104DC2" w:rsidP="00104DC2">
      <w:pPr>
        <w:pStyle w:val="Indent"/>
      </w:pPr>
      <w:r w:rsidRPr="00E56696">
        <w:object w:dxaOrig="225" w:dyaOrig="225" w14:anchorId="5FA6315B">
          <v:shape id="_x0000_i1305" type="#_x0000_t75" style="width:108pt;height:18pt" o:ole="">
            <v:imagedata r:id="rId177" o:title=""/>
          </v:shape>
          <w:control r:id="rId178" w:name="Appointments59" w:shapeid="_x0000_i1305"/>
        </w:object>
      </w:r>
    </w:p>
    <w:p w14:paraId="2232F8FC" w14:textId="32292541" w:rsidR="00104DC2" w:rsidRDefault="00104DC2" w:rsidP="00104DC2">
      <w:pPr>
        <w:pStyle w:val="Indent"/>
      </w:pPr>
      <w:r w:rsidRPr="00E56696">
        <w:object w:dxaOrig="225" w:dyaOrig="225" w14:anchorId="05C05DAF">
          <v:shape id="_x0000_i1307" type="#_x0000_t75" style="width:108pt;height:18pt" o:ole="">
            <v:imagedata r:id="rId179" o:title=""/>
          </v:shape>
          <w:control r:id="rId180" w:name="Appointments10ormore" w:shapeid="_x0000_i1307"/>
        </w:object>
      </w:r>
    </w:p>
    <w:p w14:paraId="1886B11E" w14:textId="48A07271"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rsidRPr="00E56696">
        <w:object w:dxaOrig="225" w:dyaOrig="225" w14:anchorId="3FD6AC16">
          <v:shape id="_x0000_i1309" type="#_x0000_t75" style="width:108pt;height:18pt" o:ole="">
            <v:imagedata r:id="rId181" o:title=""/>
          </v:shape>
          <w:control r:id="rId182" w:name="AppointmentsPNS" w:shapeid="_x0000_i1309"/>
        </w:object>
      </w:r>
    </w:p>
    <w:p w14:paraId="02459003" w14:textId="77777777" w:rsidR="00FF4820" w:rsidRDefault="00FF4820">
      <w:pPr>
        <w:spacing w:before="0" w:after="160"/>
      </w:pPr>
      <w:r>
        <w:br w:type="page"/>
      </w:r>
    </w:p>
    <w:p w14:paraId="41B27AD6" w14:textId="77777777" w:rsidR="00104DC2" w:rsidRDefault="00FF4820" w:rsidP="00FF4820">
      <w:pPr>
        <w:pStyle w:val="Heading2"/>
      </w:pPr>
      <w:r w:rsidRPr="00FF4820">
        <w:lastRenderedPageBreak/>
        <w:t xml:space="preserve">Political </w:t>
      </w:r>
      <w:r>
        <w:t>A</w:t>
      </w:r>
      <w:r w:rsidRPr="00FF4820">
        <w:t>ctivity</w:t>
      </w:r>
    </w:p>
    <w:p w14:paraId="771F42FA" w14:textId="77777777" w:rsidR="00FF4820" w:rsidRDefault="00FF4820" w:rsidP="00FF4820">
      <w:r>
        <w:t>The information in this section will be made available to the panel if you are called for interview.</w:t>
      </w:r>
    </w:p>
    <w:p w14:paraId="05595C7F" w14:textId="77777777"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03E285C" w14:textId="77777777" w:rsidR="00FF4820" w:rsidRDefault="00FF4820" w:rsidP="00FF4820">
      <w:r w:rsidRPr="00FF4820">
        <w:t>Have you undertaken any political activity for a political party in the past five years?</w:t>
      </w:r>
      <w:r>
        <w:t xml:space="preserve"> *</w:t>
      </w:r>
    </w:p>
    <w:p w14:paraId="7B9F4269" w14:textId="0CB64A10" w:rsidR="00FF4820" w:rsidRDefault="00FF4820" w:rsidP="00FF4820">
      <w:pPr>
        <w:pStyle w:val="Indent"/>
      </w:pPr>
      <w:r w:rsidRPr="00E56696">
        <w:object w:dxaOrig="225" w:dyaOrig="225" w14:anchorId="29949399">
          <v:shape id="_x0000_i1311" type="#_x0000_t75" style="width:108pt;height:18pt" o:ole="">
            <v:imagedata r:id="rId183" o:title=""/>
          </v:shape>
          <w:control r:id="rId184" w:name="PoliticalActivity" w:shapeid="_x0000_i1311"/>
        </w:object>
      </w:r>
    </w:p>
    <w:p w14:paraId="27C3B30D" w14:textId="365A7DB2" w:rsidR="00FF4820" w:rsidRDefault="00FF4820" w:rsidP="00FF4820">
      <w:pPr>
        <w:pStyle w:val="Indent"/>
      </w:pPr>
      <w:r w:rsidRPr="00E56696">
        <w:object w:dxaOrig="225" w:dyaOrig="225" w14:anchorId="43EF129F">
          <v:shape id="_x0000_i1313" type="#_x0000_t75" style="width:108pt;height:18pt" o:ole="">
            <v:imagedata r:id="rId185" o:title=""/>
          </v:shape>
          <w:control r:id="rId186" w:name="PoliticalActivityNo" w:shapeid="_x0000_i1313"/>
        </w:object>
      </w:r>
    </w:p>
    <w:p w14:paraId="19B8CBC6" w14:textId="77777777" w:rsidR="00FF4820" w:rsidRDefault="00FF4820" w:rsidP="00FF4820">
      <w:pPr>
        <w:pStyle w:val="Indent"/>
      </w:pPr>
      <w:r w:rsidRPr="00FF4820">
        <w:t>If you answe</w:t>
      </w:r>
      <w:r>
        <w:t>red yes to political activity.</w:t>
      </w:r>
    </w:p>
    <w:p w14:paraId="616E1A6F" w14:textId="77777777" w:rsidR="00FF4820" w:rsidRDefault="00FF4820" w:rsidP="00FF4820">
      <w:pPr>
        <w:pStyle w:val="Indent"/>
      </w:pPr>
      <w:r w:rsidRPr="00FF4820">
        <w:t>Please indicate which</w:t>
      </w:r>
      <w:r w:rsidR="00B22189">
        <w:t xml:space="preserve"> party / parties your </w:t>
      </w:r>
      <w:r>
        <w:t xml:space="preserve">political activity relates to here: </w:t>
      </w:r>
      <w:r w:rsidRPr="00E36858">
        <w:rPr>
          <w:rStyle w:val="PlaceholderText"/>
        </w:rPr>
        <w:t>Click or tap here to enter text.</w:t>
      </w:r>
    </w:p>
    <w:p w14:paraId="57F8F44E" w14:textId="77777777" w:rsidR="00FF4820" w:rsidRDefault="00FF4820" w:rsidP="00FF4820">
      <w:pPr>
        <w:pBdr>
          <w:bottom w:val="single" w:sz="12" w:space="1" w:color="auto"/>
        </w:pBdr>
      </w:pPr>
    </w:p>
    <w:p w14:paraId="04C14854" w14:textId="77777777" w:rsidR="00FF4820" w:rsidRDefault="00FF4820" w:rsidP="00FF4820">
      <w:r w:rsidRPr="00FF4820">
        <w:t>Thank you for completing this form.</w:t>
      </w:r>
    </w:p>
    <w:p w14:paraId="060078E3"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5B2A630C"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0426A140"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5904B837" w14:textId="77777777" w:rsidR="00FF4820" w:rsidRDefault="00FF4820" w:rsidP="00FF4820">
      <w:r>
        <w:t>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251BF704"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3CE0108C" w14:textId="77777777"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7AE79842" w14:textId="77777777" w:rsidR="00FF4820" w:rsidRDefault="00FF4820" w:rsidP="00FF4820"/>
    <w:p w14:paraId="21C90E2B" w14:textId="77777777" w:rsidR="00FF4820" w:rsidRPr="00104DC2" w:rsidRDefault="00FF4820" w:rsidP="00FF4820">
      <w:r w:rsidRPr="00FF4820">
        <w:t xml:space="preserve">If you have any questions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48B2" w14:textId="77777777" w:rsidR="005C6F39" w:rsidRDefault="005C6F39" w:rsidP="0087622D">
      <w:pPr>
        <w:spacing w:before="0" w:after="0" w:line="240" w:lineRule="auto"/>
      </w:pPr>
      <w:r>
        <w:separator/>
      </w:r>
    </w:p>
  </w:endnote>
  <w:endnote w:type="continuationSeparator" w:id="0">
    <w:p w14:paraId="762AB5F1" w14:textId="77777777" w:rsidR="005C6F39" w:rsidRDefault="005C6F39"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6482" w14:textId="6CB6C3DA" w:rsidR="00A24F2F" w:rsidRDefault="005C6F39">
    <w:pPr>
      <w:pStyle w:val="Footer"/>
    </w:pPr>
    <w:r>
      <w:rPr>
        <w:noProof/>
      </w:rPr>
      <mc:AlternateContent>
        <mc:Choice Requires="wps">
          <w:drawing>
            <wp:anchor distT="0" distB="0" distL="0" distR="0" simplePos="0" relativeHeight="251659264" behindDoc="0" locked="0" layoutInCell="1" allowOverlap="1" wp14:anchorId="3E5AE1B8" wp14:editId="354D2CA7">
              <wp:simplePos x="0" y="0"/>
              <wp:positionH relativeFrom="column">
                <wp:align>center</wp:align>
              </wp:positionH>
              <wp:positionV relativeFrom="paragraph">
                <wp:posOffset>635</wp:posOffset>
              </wp:positionV>
              <wp:extent cx="443865" cy="443865"/>
              <wp:effectExtent l="0" t="0" r="0" b="0"/>
              <wp:wrapSquare wrapText="bothSides"/>
              <wp:docPr id="5" name="Text Box 5"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5AE1B8" id="_x0000_t202" coordsize="21600,21600" o:spt="202" path="m,l,21600r21600,l21600,xe">
              <v:stroke joinstyle="miter"/>
              <v:path gradientshapeok="t" o:connecttype="rect"/>
            </v:shapetype>
            <v:shape id="Text Box 5" o:spid="_x0000_s1028" type="#_x0000_t202" alt="OFFICIAL-SENSITIVE PERSONAL" style="position:absolute;margin-left:0;margin-top:.05pt;width:34.95pt;height:34.95pt;z-index:251659264;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EzxcQdBAgAAeQQAAA4AAAAAAAAA&#10;AAAAAAAALgIAAGRycy9lMm9Eb2MueG1sUEsBAi0AFAAGAAgAAAAhAISw0yjWAAAAAwEAAA8AAAAA&#10;AAAAAAAAAAAAmwQAAGRycy9kb3ducmV2LnhtbFBLBQYAAAAABAAEAPMAAACeBQAAAAA=&#10;" filled="f" stroked="f">
              <v:textbox style="mso-fit-shape-to-text:t" inset="0,0,0,0">
                <w:txbxContent>
                  <w:p w14:paraId="5D30BCD7"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4263" w14:textId="476FC0DE" w:rsidR="00544227" w:rsidRDefault="005C6F39" w:rsidP="0087622D">
    <w:r>
      <w:rPr>
        <w:noProof/>
      </w:rPr>
      <mc:AlternateContent>
        <mc:Choice Requires="wps">
          <w:drawing>
            <wp:anchor distT="0" distB="0" distL="0" distR="0" simplePos="0" relativeHeight="251660288" behindDoc="0" locked="0" layoutInCell="1" allowOverlap="1" wp14:anchorId="3F923359" wp14:editId="10988D41">
              <wp:simplePos x="0" y="0"/>
              <wp:positionH relativeFrom="column">
                <wp:align>center</wp:align>
              </wp:positionH>
              <wp:positionV relativeFrom="paragraph">
                <wp:posOffset>635</wp:posOffset>
              </wp:positionV>
              <wp:extent cx="2405380" cy="341630"/>
              <wp:effectExtent l="0" t="0" r="0" b="0"/>
              <wp:wrapSquare wrapText="bothSides"/>
              <wp:docPr id="6" name="Text Box 6"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F923359" id="_x0000_t202" coordsize="21600,21600" o:spt="202" path="m,l,21600r21600,l21600,xe">
              <v:stroke joinstyle="miter"/>
              <v:path gradientshapeok="t" o:connecttype="rect"/>
            </v:shapetype>
            <v:shape id="Text Box 6" o:spid="_x0000_s1029" type="#_x0000_t202" alt="OFFICIAL-SENSITIVE PERSONAL" style="position:absolute;margin-left:0;margin-top:.05pt;width:189.4pt;height:26.9pt;z-index:25166028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D5E+9kRgIAAHoEAAAO&#10;AAAAAAAAAAAAAAAAAC4CAABkcnMvZTJvRG9jLnhtbFBLAQItABQABgAIAAAAIQClZcGt2AAAAAQB&#10;AAAPAAAAAAAAAAAAAAAAAKAEAABkcnMvZG93bnJldi54bWxQSwUGAAAAAAQABADzAAAApQUAAAAA&#10;" filled="f" stroked="f">
              <v:textbox style="mso-fit-shape-to-text:t" inset="0,0,0,0">
                <w:txbxContent>
                  <w:p w14:paraId="17C3A075"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8F43" w14:textId="310BB52D" w:rsidR="00A24F2F" w:rsidRDefault="005C6F39">
    <w:pPr>
      <w:pStyle w:val="Footer"/>
    </w:pPr>
    <w:r>
      <w:rPr>
        <w:noProof/>
      </w:rPr>
      <mc:AlternateContent>
        <mc:Choice Requires="wps">
          <w:drawing>
            <wp:anchor distT="0" distB="0" distL="0" distR="0" simplePos="0" relativeHeight="251658240" behindDoc="0" locked="0" layoutInCell="1" allowOverlap="1" wp14:anchorId="3E69D62C" wp14:editId="2C5E19AC">
              <wp:simplePos x="0" y="0"/>
              <wp:positionH relativeFrom="column">
                <wp:align>center</wp:align>
              </wp:positionH>
              <wp:positionV relativeFrom="paragraph">
                <wp:posOffset>635</wp:posOffset>
              </wp:positionV>
              <wp:extent cx="443865" cy="443865"/>
              <wp:effectExtent l="0" t="0" r="0" b="0"/>
              <wp:wrapSquare wrapText="bothSides"/>
              <wp:docPr id="4" name="Text Box 4"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69D62C" id="_x0000_t202" coordsize="21600,21600" o:spt="202" path="m,l,21600r21600,l21600,xe">
              <v:stroke joinstyle="miter"/>
              <v:path gradientshapeok="t" o:connecttype="rect"/>
            </v:shapetype>
            <v:shape id="Text Box 4" o:spid="_x0000_s1031" type="#_x0000_t202" alt="OFFICIAL-SENSITIVE PERSONAL" style="position:absolute;margin-left:0;margin-top:.05pt;width:34.95pt;height:34.95pt;z-index:251658240;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A+gM9BBAgAAeQQAAA4AAAAAAAAA&#10;AAAAAAAALgIAAGRycy9lMm9Eb2MueG1sUEsBAi0AFAAGAAgAAAAhAISw0yjWAAAAAwEAAA8AAAAA&#10;AAAAAAAAAAAAmwQAAGRycy9kb3ducmV2LnhtbFBLBQYAAAAABAAEAPMAAACeBQAAAAA=&#10;" filled="f" stroked="f">
              <v:textbox style="mso-fit-shape-to-text:t" inset="0,0,0,0">
                <w:txbxContent>
                  <w:p w14:paraId="07548B40"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46E3" w14:textId="77777777" w:rsidR="005C6F39" w:rsidRDefault="005C6F39" w:rsidP="0087622D">
      <w:pPr>
        <w:spacing w:before="0" w:after="0" w:line="240" w:lineRule="auto"/>
      </w:pPr>
      <w:r>
        <w:separator/>
      </w:r>
    </w:p>
  </w:footnote>
  <w:footnote w:type="continuationSeparator" w:id="0">
    <w:p w14:paraId="1189487D" w14:textId="77777777" w:rsidR="005C6F39" w:rsidRDefault="005C6F39"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EC3" w14:textId="61E8E7D7" w:rsidR="00A24F2F" w:rsidRDefault="005C6F39">
    <w:pPr>
      <w:pStyle w:val="Header"/>
    </w:pPr>
    <w:r>
      <w:rPr>
        <w:noProof/>
      </w:rPr>
      <mc:AlternateContent>
        <mc:Choice Requires="wps">
          <w:drawing>
            <wp:anchor distT="0" distB="0" distL="0" distR="0" simplePos="0" relativeHeight="251656192" behindDoc="0" locked="0" layoutInCell="1" allowOverlap="1" wp14:anchorId="52162943" wp14:editId="5FA1EC08">
              <wp:simplePos x="0" y="0"/>
              <wp:positionH relativeFrom="column">
                <wp:align>center</wp:align>
              </wp:positionH>
              <wp:positionV relativeFrom="paragraph">
                <wp:posOffset>635</wp:posOffset>
              </wp:positionV>
              <wp:extent cx="443865" cy="443865"/>
              <wp:effectExtent l="0" t="0" r="0" b="0"/>
              <wp:wrapSquare wrapText="bothSides"/>
              <wp:docPr id="2" name="Text Box 2"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2162943" id="_x0000_t202" coordsize="21600,21600" o:spt="202" path="m,l,21600r21600,l21600,xe">
              <v:stroke joinstyle="miter"/>
              <v:path gradientshapeok="t" o:connecttype="rect"/>
            </v:shapetype>
            <v:shape id="Text Box 2" o:spid="_x0000_s1026" type="#_x0000_t202" alt="OFFICIAL-SENSITIVE PERSONAL" style="position:absolute;margin-left:0;margin-top:.05pt;width:34.95pt;height:34.95pt;z-index:251656192;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3HtpY+AgAAcgQAAA4AAAAAAAAAAAAA&#10;AAAALgIAAGRycy9lMm9Eb2MueG1sUEsBAi0AFAAGAAgAAAAhAISw0yjWAAAAAwEAAA8AAAAAAAAA&#10;AAAAAAAAmAQAAGRycy9kb3ducmV2LnhtbFBLBQYAAAAABAAEAPMAAACbBQAAAAA=&#10;" filled="f" stroked="f">
              <v:textbox style="mso-fit-shape-to-text:t" inset="0,0,0,0">
                <w:txbxContent>
                  <w:p w14:paraId="7D4A2E2C"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9D15" w14:textId="26D1E56B" w:rsidR="00A24F2F" w:rsidRDefault="005C6F39">
    <w:pPr>
      <w:pStyle w:val="Header"/>
    </w:pPr>
    <w:r>
      <w:rPr>
        <w:noProof/>
      </w:rPr>
      <mc:AlternateContent>
        <mc:Choice Requires="wps">
          <w:drawing>
            <wp:anchor distT="0" distB="0" distL="0" distR="0" simplePos="0" relativeHeight="251657216" behindDoc="0" locked="0" layoutInCell="1" allowOverlap="1" wp14:anchorId="3739C582" wp14:editId="5F284452">
              <wp:simplePos x="0" y="0"/>
              <wp:positionH relativeFrom="column">
                <wp:align>center</wp:align>
              </wp:positionH>
              <wp:positionV relativeFrom="paragraph">
                <wp:posOffset>635</wp:posOffset>
              </wp:positionV>
              <wp:extent cx="2405380" cy="341630"/>
              <wp:effectExtent l="0" t="0" r="0" b="0"/>
              <wp:wrapSquare wrapText="bothSides"/>
              <wp:docPr id="3" name="Text Box 3"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380" cy="341630"/>
                      </a:xfrm>
                      <a:prstGeom prst="rect">
                        <a:avLst/>
                      </a:prstGeom>
                      <a:noFill/>
                      <a:ln>
                        <a:noFill/>
                      </a:ln>
                    </wps:spPr>
                    <wps:txbx>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739C582" id="_x0000_t202" coordsize="21600,21600" o:spt="202" path="m,l,21600r21600,l21600,xe">
              <v:stroke joinstyle="miter"/>
              <v:path gradientshapeok="t" o:connecttype="rect"/>
            </v:shapetype>
            <v:shape id="Text Box 3" o:spid="_x0000_s1027" type="#_x0000_t202" alt="OFFICIAL-SENSITIVE PERSONAL" style="position:absolute;margin-left:0;margin-top:.05pt;width:189.4pt;height:26.9pt;z-index:251657216;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" filled="f" stroked="f">
              <v:textbox style="mso-fit-shape-to-text:t" inset="0,0,0,0">
                <w:txbxContent>
                  <w:p w14:paraId="4DC2C6F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73D4" w14:textId="1EF94109" w:rsidR="00A24F2F" w:rsidRDefault="005C6F39">
    <w:pPr>
      <w:pStyle w:val="Header"/>
    </w:pPr>
    <w:r>
      <w:rPr>
        <w:noProof/>
      </w:rPr>
      <mc:AlternateContent>
        <mc:Choice Requires="wps">
          <w:drawing>
            <wp:anchor distT="0" distB="0" distL="0" distR="0" simplePos="0" relativeHeight="251655168" behindDoc="0" locked="0" layoutInCell="1" allowOverlap="1" wp14:anchorId="66C8BF90" wp14:editId="6F760DB8">
              <wp:simplePos x="0" y="0"/>
              <wp:positionH relativeFrom="column">
                <wp:align>center</wp:align>
              </wp:positionH>
              <wp:positionV relativeFrom="paragraph">
                <wp:posOffset>635</wp:posOffset>
              </wp:positionV>
              <wp:extent cx="443865" cy="443865"/>
              <wp:effectExtent l="0" t="0" r="0" b="0"/>
              <wp:wrapSquare wrapText="bothSides"/>
              <wp:docPr id="1" name="Text Box 1" descr="OFFICIAL-SENSITIVE PERSON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C8BF90" id="_x0000_t202" coordsize="21600,21600" o:spt="202" path="m,l,21600r21600,l21600,xe">
              <v:stroke joinstyle="miter"/>
              <v:path gradientshapeok="t" o:connecttype="rect"/>
            </v:shapetype>
            <v:shape id="Text Box 1" o:spid="_x0000_s1030" type="#_x0000_t202" alt="OFFICIAL-SENSITIVE PERSONAL" style="position:absolute;margin-left:0;margin-top:.05pt;width:34.95pt;height:34.95pt;z-index:251655168;visibility:visible;mso-wrap-style:non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" filled="f" stroked="f">
              <v:textbox style="mso-fit-shape-to-text:t" inset="0,0,0,0">
                <w:txbxContent>
                  <w:p w14:paraId="676C2092" w14:textId="77777777" w:rsidR="00A24F2F" w:rsidRPr="00A24F2F" w:rsidRDefault="00A24F2F">
                    <w:pPr>
                      <w:rPr>
                        <w:rFonts w:eastAsia="Arial" w:cs="Arial"/>
                        <w:color w:val="000000"/>
                        <w:sz w:val="24"/>
                        <w:szCs w:val="24"/>
                      </w:rPr>
                    </w:pPr>
                    <w:r w:rsidRPr="00A24F2F">
                      <w:rPr>
                        <w:rFonts w:eastAsia="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39"/>
    <w:rsid w:val="000028EE"/>
    <w:rsid w:val="00075BD2"/>
    <w:rsid w:val="000C012B"/>
    <w:rsid w:val="000D7899"/>
    <w:rsid w:val="000E14F5"/>
    <w:rsid w:val="00104DC2"/>
    <w:rsid w:val="00130A29"/>
    <w:rsid w:val="00151FEE"/>
    <w:rsid w:val="00192024"/>
    <w:rsid w:val="001C1E4B"/>
    <w:rsid w:val="00206F1D"/>
    <w:rsid w:val="0023222D"/>
    <w:rsid w:val="00244426"/>
    <w:rsid w:val="00246429"/>
    <w:rsid w:val="00291486"/>
    <w:rsid w:val="00293FF6"/>
    <w:rsid w:val="002C1B9E"/>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5C6F39"/>
    <w:rsid w:val="0063664A"/>
    <w:rsid w:val="006558E1"/>
    <w:rsid w:val="006729FE"/>
    <w:rsid w:val="006D4103"/>
    <w:rsid w:val="006E6BAC"/>
    <w:rsid w:val="007129E1"/>
    <w:rsid w:val="00767A22"/>
    <w:rsid w:val="00855466"/>
    <w:rsid w:val="0087622D"/>
    <w:rsid w:val="008925ED"/>
    <w:rsid w:val="008E594E"/>
    <w:rsid w:val="008F480E"/>
    <w:rsid w:val="00941292"/>
    <w:rsid w:val="009815EC"/>
    <w:rsid w:val="00986A4D"/>
    <w:rsid w:val="009C0678"/>
    <w:rsid w:val="009E70BE"/>
    <w:rsid w:val="00A02DCD"/>
    <w:rsid w:val="00A24F2F"/>
    <w:rsid w:val="00A47709"/>
    <w:rsid w:val="00AA2BB8"/>
    <w:rsid w:val="00AB40FB"/>
    <w:rsid w:val="00AD64AD"/>
    <w:rsid w:val="00B02735"/>
    <w:rsid w:val="00B22189"/>
    <w:rsid w:val="00BC15A6"/>
    <w:rsid w:val="00C118DE"/>
    <w:rsid w:val="00C371AD"/>
    <w:rsid w:val="00C82972"/>
    <w:rsid w:val="00CA6EBB"/>
    <w:rsid w:val="00D0441B"/>
    <w:rsid w:val="00D52A28"/>
    <w:rsid w:val="00E07B20"/>
    <w:rsid w:val="00E5510C"/>
    <w:rsid w:val="00E56696"/>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2BFE9D"/>
  <w15:chartTrackingRefBased/>
  <w15:docId w15:val="{32C03396-EC91-4942-AEFC-A1980D74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line="259" w:lineRule="auto"/>
    </w:pPr>
    <w:rPr>
      <w:rFonts w:ascii="Arial" w:hAnsi="Arial"/>
      <w:sz w:val="22"/>
      <w:szCs w:val="22"/>
      <w:lang w:eastAsia="en-US"/>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link w:val="Title"/>
    <w:uiPriority w:val="10"/>
    <w:rsid w:val="0087622D"/>
    <w:rPr>
      <w:rFonts w:ascii="Arial" w:hAnsi="Arial"/>
      <w:b/>
      <w:sz w:val="28"/>
    </w:rPr>
  </w:style>
  <w:style w:type="character" w:customStyle="1" w:styleId="Heading1Char">
    <w:name w:val="Heading 1 Char"/>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link w:val="Footer"/>
    <w:uiPriority w:val="99"/>
    <w:rsid w:val="0087622D"/>
    <w:rPr>
      <w:rFonts w:ascii="Arial" w:hAnsi="Arial"/>
    </w:rPr>
  </w:style>
  <w:style w:type="character" w:customStyle="1" w:styleId="Heading2Char">
    <w:name w:val="Heading 2 Char"/>
    <w:link w:val="Heading2"/>
    <w:uiPriority w:val="9"/>
    <w:rsid w:val="00F277A4"/>
    <w:rPr>
      <w:rFonts w:ascii="Arial" w:hAnsi="Arial"/>
      <w:b/>
      <w:sz w:val="24"/>
    </w:rPr>
  </w:style>
  <w:style w:type="character" w:styleId="Hyperlink">
    <w:name w:val="Hyperlink"/>
    <w:uiPriority w:val="99"/>
    <w:unhideWhenUsed/>
    <w:rsid w:val="00AD64AD"/>
    <w:rPr>
      <w:color w:val="0563C1"/>
      <w:u w:val="single"/>
    </w:rPr>
  </w:style>
  <w:style w:type="paragraph" w:styleId="NoSpacing">
    <w:name w:val="No Spacing"/>
    <w:uiPriority w:val="1"/>
    <w:qFormat/>
    <w:rsid w:val="000028EE"/>
    <w:rPr>
      <w:rFonts w:ascii="Arial" w:hAnsi="Arial"/>
      <w:sz w:val="22"/>
      <w:szCs w:val="22"/>
      <w:lang w:eastAsia="en-US"/>
    </w:rPr>
  </w:style>
  <w:style w:type="character" w:styleId="FollowedHyperlink">
    <w:name w:val="FollowedHyperlink"/>
    <w:uiPriority w:val="99"/>
    <w:semiHidden/>
    <w:unhideWhenUsed/>
    <w:rsid w:val="00CA6EB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theme" Target="theme/theme1.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ondb105\Desktop\52658_NE_VAPC_CHAIR_DIVERSITY%20INFORMATION%20FORM_OSP.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KProtectiveMarking xmlns="04738c6d-ecc8-46f1-821f-82e308eab3d9">OFFICIAL</UKProtectiveMarking>
    <EIRException xmlns="04738c6d-ecc8-46f1-821f-82e308eab3d9" xsi:nil="true"/>
    <FOIPublicationDate xmlns="04738c6d-ecc8-46f1-821f-82e308eab3d9" xsi:nil="true"/>
    <DocumentVersion xmlns="04738c6d-ecc8-46f1-821f-82e308eab3d9" xsi:nil="true"/>
    <Local_x0020_KeywordsOOB xmlns="6bd5668c-6468-44ef-a7e3-6220490bc914" xsi:nil="true"/>
    <SecurityDescriptors xmlns="http://schemas.microsoft.com/sharepoint/v3">None</SecurityDescriptors>
    <d67af1ddf1dc47979d20c0eae491b81b xmlns="04738c6d-ecc8-46f1-821f-82e308eab3d9">
      <Terms xmlns="http://schemas.microsoft.com/office/infopath/2007/PartnerControls"/>
    </d67af1ddf1dc47979d20c0eae491b81b>
    <DPAExemption xmlns="04738c6d-ecc8-46f1-821f-82e308eab3d9" xsi:nil="true"/>
    <EIRDisclosabilityIndicator xmlns="04738c6d-ecc8-46f1-821f-82e308eab3d9" xsi:nil="true"/>
    <i71a74d1f9984201b479cc08077b6323 xmlns="04738c6d-ecc8-46f1-821f-82e308eab3d9">
      <Terms xmlns="http://schemas.microsoft.com/office/infopath/2007/PartnerControls"/>
    </i71a74d1f9984201b479cc08077b6323>
    <CategoryDescription xmlns="http://schemas.microsoft.com/sharepoint.v3" xsi:nil="true"/>
    <FOIReleasedOnRequest xmlns="04738c6d-ecc8-46f1-821f-82e308eab3d9" xsi:nil="true"/>
    <SecurityNonUKConstraints xmlns="04738c6d-ecc8-46f1-821f-82e308eab3d9" xsi:nil="true"/>
    <RetentionCategory xmlns="http://schemas.microsoft.com/sharepoint/v3">None</RetentionCategory>
    <DPADisclosabilityIndicator xmlns="04738c6d-ecc8-46f1-821f-82e308eab3d9" xsi:nil="true"/>
    <wic_System_Copyright xmlns="http://schemas.microsoft.com/sharepoint/v3/fields" xsi:nil="true"/>
    <lcf76f155ced4ddcb4097134ff3c332f xmlns="fc26ddb3-1c92-4e79-b198-18d29b76a47a">
      <Terms xmlns="http://schemas.microsoft.com/office/infopath/2007/PartnerControls"/>
    </lcf76f155ced4ddcb4097134ff3c332f>
    <n1f450bd0d644ca798bdc94626fdef4f xmlns="04738c6d-ecc8-46f1-821f-82e308eab3d9">
      <Terms xmlns="http://schemas.microsoft.com/office/infopath/2007/PartnerControls"/>
    </n1f450bd0d644ca798bdc94626fdef4f>
    <TaxCatchAll xmlns="04738c6d-ecc8-46f1-821f-82e308eab3d9" xsi:nil="true"/>
    <FOIExemption xmlns="04738c6d-ecc8-46f1-821f-82e308eab3d9">No</FOIExemption>
    <CreatedOriginated xmlns="04738c6d-ecc8-46f1-821f-82e308eab3d9"/>
    <PolicyIdentifier xmlns="04738c6d-ecc8-46f1-821f-82e308eab3d9">UK</PolicyIdentifier>
    <m79e07ce3690491db9121a08429fad40 xmlns="04738c6d-ecc8-46f1-821f-82e308eab3d9">
      <Terms xmlns="http://schemas.microsoft.com/office/infopath/2007/PartnerControls"/>
    </m79e07ce3690491db9121a08429fad40>
  </documentManagement>
</p:properties>
</file>

<file path=customXml/itemProps1.xml><?xml version="1.0" encoding="utf-8"?>
<ds:datastoreItem xmlns:ds="http://schemas.openxmlformats.org/officeDocument/2006/customXml" ds:itemID="{A7B0F928-6F35-4038-9AD7-47A93241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339B8-BA5B-4784-A3F6-D522556AFCCB}">
  <ds:schemaRefs>
    <ds:schemaRef ds:uri="http://schemas.microsoft.com/sharepoint/v3/contenttype/forms"/>
  </ds:schemaRefs>
</ds:datastoreItem>
</file>

<file path=customXml/itemProps3.xml><?xml version="1.0" encoding="utf-8"?>
<ds:datastoreItem xmlns:ds="http://schemas.openxmlformats.org/officeDocument/2006/customXml" ds:itemID="{881264BD-00A9-413C-AE84-F3C60A43F319}">
  <ds:schemaRefs>
    <ds:schemaRef ds:uri="http://schemas.microsoft.com/office/2006/metadata/properties"/>
    <ds:schemaRef ds:uri="http://schemas.microsoft.com/office/infopath/2007/PartnerControls"/>
    <ds:schemaRef ds:uri="04738c6d-ecc8-46f1-821f-82e308eab3d9"/>
    <ds:schemaRef ds:uri="6bd5668c-6468-44ef-a7e3-6220490bc914"/>
    <ds:schemaRef ds:uri="http://schemas.microsoft.com/sharepoint/v3"/>
    <ds:schemaRef ds:uri="http://schemas.microsoft.com/sharepoint.v3"/>
    <ds:schemaRef ds:uri="http://schemas.microsoft.com/sharepoint/v3/fields"/>
    <ds:schemaRef ds:uri="fc26ddb3-1c92-4e79-b198-18d29b76a47a"/>
  </ds:schemaRefs>
</ds:datastoreItem>
</file>

<file path=docProps/app.xml><?xml version="1.0" encoding="utf-8"?>
<Properties xmlns="http://schemas.openxmlformats.org/officeDocument/2006/extended-properties" xmlns:vt="http://schemas.openxmlformats.org/officeDocument/2006/docPropsVTypes">
  <Template>52658_NE_VAPC_CHAIR_DIVERSITY INFORMATION FORM_OSP</Template>
  <TotalTime>0</TotalTime>
  <Pages>7</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11134</CharactersWithSpaces>
  <SharedDoc>false</SharedDoc>
  <HLinks>
    <vt:vector size="18" baseType="variant">
      <vt:variant>
        <vt:i4>7733350</vt:i4>
      </vt:variant>
      <vt:variant>
        <vt:i4>261</vt:i4>
      </vt:variant>
      <vt:variant>
        <vt:i4>0</vt:i4>
      </vt:variant>
      <vt:variant>
        <vt:i4>5</vt:i4>
      </vt:variant>
      <vt:variant>
        <vt:lpwstr>https://publicappointments.cabinetoffice.gov.uk/contact-us/</vt:lpwstr>
      </vt:variant>
      <vt:variant>
        <vt:lpwstr/>
      </vt:variant>
      <vt:variant>
        <vt:i4>7929971</vt:i4>
      </vt:variant>
      <vt:variant>
        <vt:i4>258</vt:i4>
      </vt:variant>
      <vt:variant>
        <vt:i4>0</vt:i4>
      </vt:variant>
      <vt:variant>
        <vt:i4>5</vt:i4>
      </vt:variant>
      <vt:variant>
        <vt:lpwstr>https://publicappointments.cabinetoffice.gov.uk/privacy-notice/</vt:lpwstr>
      </vt:variant>
      <vt:variant>
        <vt:lpwstr/>
      </vt:variant>
      <vt:variant>
        <vt:i4>2228260</vt:i4>
      </vt:variant>
      <vt:variant>
        <vt:i4>18</vt:i4>
      </vt:variant>
      <vt:variant>
        <vt:i4>0</vt:i4>
      </vt:variant>
      <vt:variant>
        <vt:i4>5</vt:i4>
      </vt:variant>
      <vt:variant>
        <vt:lpwstr>https://publicappointments.cabinetoffice.gov.uk/recording-whether-or-not-you-have-a-disability/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Bethany E1 (DBS Civ Pers-Res 8D)</dc:creator>
  <cp:keywords/>
  <dc:description/>
  <cp:lastModifiedBy>Hammond, Bethany E1 (DBS Civ Pers-Res 8D)</cp:lastModifiedBy>
  <cp:revision>2</cp:revision>
  <dcterms:created xsi:type="dcterms:W3CDTF">2022-10-24T13:05:00Z</dcterms:created>
  <dcterms:modified xsi:type="dcterms:W3CDTF">2022-10-24T13:05:00Z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#000000,12,Arial</vt:lpwstr>
  </property>
  <property fmtid="{D5CDD505-2E9C-101B-9397-08002B2CF9AE}" pid="4" name="ClassificationContentMarkingHeaderText">
    <vt:lpwstr>OFFICIAL-SENSITIVE PERSONAL</vt:lpwstr>
  </property>
  <property fmtid="{D5CDD505-2E9C-101B-9397-08002B2CF9AE}" pid="5" name="ClassificationContentMarkingFooterShapeIds">
    <vt:lpwstr>4,5,6</vt:lpwstr>
  </property>
  <property fmtid="{D5CDD505-2E9C-101B-9397-08002B2CF9AE}" pid="6" name="ClassificationContentMarkingFooterFontProps">
    <vt:lpwstr>#000000,12,Arial</vt:lpwstr>
  </property>
  <property fmtid="{D5CDD505-2E9C-101B-9397-08002B2CF9AE}" pid="7" name="ClassificationContentMarkingFooterText">
    <vt:lpwstr>OFFICIAL-SENSITIVE PERSONAL</vt:lpwstr>
  </property>
  <property fmtid="{D5CDD505-2E9C-101B-9397-08002B2CF9AE}" pid="8" name="MSIP_Label_b31d4ac0-4a95-4149-a522-47ec53daed1a_Enabled">
    <vt:lpwstr>true</vt:lpwstr>
  </property>
  <property fmtid="{D5CDD505-2E9C-101B-9397-08002B2CF9AE}" pid="9" name="MSIP_Label_b31d4ac0-4a95-4149-a522-47ec53daed1a_SetDate">
    <vt:lpwstr>2022-07-20T14:48:47Z</vt:lpwstr>
  </property>
  <property fmtid="{D5CDD505-2E9C-101B-9397-08002B2CF9AE}" pid="10" name="MSIP_Label_b31d4ac0-4a95-4149-a522-47ec53daed1a_Method">
    <vt:lpwstr>Privileged</vt:lpwstr>
  </property>
  <property fmtid="{D5CDD505-2E9C-101B-9397-08002B2CF9AE}" pid="11" name="MSIP_Label_b31d4ac0-4a95-4149-a522-47ec53daed1a_Name">
    <vt:lpwstr>MOD-2-OSP-OFFICIAL-SENSITIVE-PERSONAL</vt:lpwstr>
  </property>
  <property fmtid="{D5CDD505-2E9C-101B-9397-08002B2CF9AE}" pid="12" name="MSIP_Label_b31d4ac0-4a95-4149-a522-47ec53daed1a_SiteId">
    <vt:lpwstr>be7760ed-5953-484b-ae95-d0a16dfa09e5</vt:lpwstr>
  </property>
  <property fmtid="{D5CDD505-2E9C-101B-9397-08002B2CF9AE}" pid="13" name="MSIP_Label_b31d4ac0-4a95-4149-a522-47ec53daed1a_ActionId">
    <vt:lpwstr>2d25cd8d-b4ed-4b41-af3b-c6378f8c575c</vt:lpwstr>
  </property>
  <property fmtid="{D5CDD505-2E9C-101B-9397-08002B2CF9AE}" pid="14" name="MSIP_Label_b31d4ac0-4a95-4149-a522-47ec53daed1a_ContentBits">
    <vt:lpwstr>3</vt:lpwstr>
  </property>
  <property fmtid="{D5CDD505-2E9C-101B-9397-08002B2CF9AE}" pid="15" name="ContentTypeId">
    <vt:lpwstr>0x010100189D854D1C5F3846B11D8804D0EF91DD</vt:lpwstr>
  </property>
  <property fmtid="{D5CDD505-2E9C-101B-9397-08002B2CF9AE}" pid="16" name="DocumentVersion">
    <vt:lpwstr/>
  </property>
  <property fmtid="{D5CDD505-2E9C-101B-9397-08002B2CF9AE}" pid="17" name="lcf76f155ced4ddcb4097134ff3c332f">
    <vt:lpwstr/>
  </property>
  <property fmtid="{D5CDD505-2E9C-101B-9397-08002B2CF9AE}" pid="18" name="PolicyIdentifier">
    <vt:lpwstr>UK</vt:lpwstr>
  </property>
  <property fmtid="{D5CDD505-2E9C-101B-9397-08002B2CF9AE}" pid="19" name="d67af1ddf1dc47979d20c0eae491b81b">
    <vt:lpwstr/>
  </property>
  <property fmtid="{D5CDD505-2E9C-101B-9397-08002B2CF9AE}" pid="20" name="FOIReleasedOnRequest">
    <vt:lpwstr/>
  </property>
  <property fmtid="{D5CDD505-2E9C-101B-9397-08002B2CF9AE}" pid="21" name="n1f450bd0d644ca798bdc94626fdef4f">
    <vt:lpwstr/>
  </property>
  <property fmtid="{D5CDD505-2E9C-101B-9397-08002B2CF9AE}" pid="22" name="SecurityNonUKConstraints">
    <vt:lpwstr/>
  </property>
  <property fmtid="{D5CDD505-2E9C-101B-9397-08002B2CF9AE}" pid="23" name="m79e07ce3690491db9121a08429fad40">
    <vt:lpwstr/>
  </property>
  <property fmtid="{D5CDD505-2E9C-101B-9397-08002B2CF9AE}" pid="24" name="DPAExemption">
    <vt:lpwstr/>
  </property>
  <property fmtid="{D5CDD505-2E9C-101B-9397-08002B2CF9AE}" pid="25" name="TaxCatchAll">
    <vt:lpwstr/>
  </property>
  <property fmtid="{D5CDD505-2E9C-101B-9397-08002B2CF9AE}" pid="26" name="UKProtectiveMarking">
    <vt:lpwstr>OFFICIAL</vt:lpwstr>
  </property>
  <property fmtid="{D5CDD505-2E9C-101B-9397-08002B2CF9AE}" pid="27" name="Local KeywordsOOB">
    <vt:lpwstr/>
  </property>
  <property fmtid="{D5CDD505-2E9C-101B-9397-08002B2CF9AE}" pid="28" name="SecurityDescriptors">
    <vt:lpwstr>None</vt:lpwstr>
  </property>
  <property fmtid="{D5CDD505-2E9C-101B-9397-08002B2CF9AE}" pid="29" name="FOIExemption">
    <vt:lpwstr>No</vt:lpwstr>
  </property>
  <property fmtid="{D5CDD505-2E9C-101B-9397-08002B2CF9AE}" pid="30" name="CategoryDescription">
    <vt:lpwstr/>
  </property>
  <property fmtid="{D5CDD505-2E9C-101B-9397-08002B2CF9AE}" pid="31" name="RetentionCategory">
    <vt:lpwstr>None</vt:lpwstr>
  </property>
  <property fmtid="{D5CDD505-2E9C-101B-9397-08002B2CF9AE}" pid="32" name="EIRDisclosabilityIndicator">
    <vt:lpwstr/>
  </property>
  <property fmtid="{D5CDD505-2E9C-101B-9397-08002B2CF9AE}" pid="33" name="CreatedOriginated">
    <vt:lpwstr/>
  </property>
  <property fmtid="{D5CDD505-2E9C-101B-9397-08002B2CF9AE}" pid="34" name="DPADisclosabilityIndicator">
    <vt:lpwstr/>
  </property>
  <property fmtid="{D5CDD505-2E9C-101B-9397-08002B2CF9AE}" pid="35" name="EIRException">
    <vt:lpwstr/>
  </property>
  <property fmtid="{D5CDD505-2E9C-101B-9397-08002B2CF9AE}" pid="36" name="i71a74d1f9984201b479cc08077b6323">
    <vt:lpwstr/>
  </property>
  <property fmtid="{D5CDD505-2E9C-101B-9397-08002B2CF9AE}" pid="37" name="FOIPublicationDate">
    <vt:lpwstr/>
  </property>
  <property fmtid="{D5CDD505-2E9C-101B-9397-08002B2CF9AE}" pid="38" name="wic_System_Copyright">
    <vt:lpwstr/>
  </property>
  <property fmtid="{D5CDD505-2E9C-101B-9397-08002B2CF9AE}" pid="39" name="Subject Category">
    <vt:lpwstr/>
  </property>
  <property fmtid="{D5CDD505-2E9C-101B-9397-08002B2CF9AE}" pid="40" name="Subject Keywords">
    <vt:lpwstr/>
  </property>
  <property fmtid="{D5CDD505-2E9C-101B-9397-08002B2CF9AE}" pid="41" name="Business Owner">
    <vt:lpwstr/>
  </property>
  <property fmtid="{D5CDD505-2E9C-101B-9397-08002B2CF9AE}" pid="42" name="fileplanid">
    <vt:lpwstr/>
  </property>
</Properties>
</file>